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F90" w:rsidRPr="00E874DC" w:rsidRDefault="00135F90" w:rsidP="00135F9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135F90" w:rsidRDefault="00135F90" w:rsidP="00135F90">
      <w:pPr>
        <w:spacing w:before="48" w:line="240" w:lineRule="atLeast"/>
        <w:jc w:val="right"/>
        <w:rPr>
          <w:b/>
          <w:sz w:val="24"/>
          <w:szCs w:val="24"/>
          <w:lang w:val="pl-PL"/>
        </w:rPr>
      </w:pPr>
    </w:p>
    <w:p w:rsidR="00135F90" w:rsidRDefault="00135F90" w:rsidP="00135F90">
      <w:pPr>
        <w:spacing w:before="48" w:line="240" w:lineRule="atLeast"/>
        <w:jc w:val="center"/>
        <w:rPr>
          <w:b/>
          <w:sz w:val="24"/>
          <w:szCs w:val="24"/>
          <w:lang w:val="pl-PL"/>
        </w:rPr>
      </w:pPr>
      <w:r>
        <w:rPr>
          <w:b/>
          <w:sz w:val="24"/>
          <w:szCs w:val="24"/>
          <w:lang w:val="pl-PL"/>
        </w:rPr>
        <w:t>WZÓR UMOWY</w:t>
      </w:r>
    </w:p>
    <w:p w:rsidR="00135F90" w:rsidRDefault="00135F90" w:rsidP="00135F9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135F90" w:rsidRDefault="00135F90" w:rsidP="00135F90">
      <w:pPr>
        <w:spacing w:before="48" w:line="240" w:lineRule="atLeast"/>
        <w:jc w:val="center"/>
        <w:rPr>
          <w:b/>
          <w:sz w:val="28"/>
          <w:lang w:val="pl-PL"/>
        </w:rPr>
      </w:pPr>
    </w:p>
    <w:p w:rsidR="00135F90" w:rsidRPr="00AA2A22" w:rsidRDefault="00135F90" w:rsidP="00135F9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 xml:space="preserve">podstawowym bez negocjacji, </w:t>
      </w:r>
      <w:bookmarkStart w:id="0" w:name="_GoBack"/>
      <w:bookmarkEnd w:id="0"/>
    </w:p>
    <w:p w:rsidR="00135F90" w:rsidRDefault="00135F90" w:rsidP="00135F90">
      <w:pPr>
        <w:pStyle w:val="Tekstpodstawowy"/>
        <w:ind w:right="-47"/>
        <w:jc w:val="both"/>
        <w:rPr>
          <w:rFonts w:ascii="Times New Roman" w:hAnsi="Times New Roman"/>
        </w:rPr>
      </w:pPr>
      <w:r w:rsidRPr="00AA2A22">
        <w:rPr>
          <w:rFonts w:ascii="Times New Roman" w:hAnsi="Times New Roman"/>
        </w:rPr>
        <w:t>pomiędzy</w:t>
      </w:r>
    </w:p>
    <w:p w:rsidR="00135F90" w:rsidRDefault="00135F90" w:rsidP="00135F9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135F90" w:rsidRDefault="00135F90" w:rsidP="00135F90">
      <w:pPr>
        <w:pStyle w:val="Tekstpodstawowy"/>
        <w:ind w:right="-47"/>
        <w:jc w:val="both"/>
        <w:rPr>
          <w:rFonts w:ascii="Times New Roman" w:hAnsi="Times New Roman"/>
        </w:rPr>
      </w:pPr>
      <w:r>
        <w:rPr>
          <w:rFonts w:ascii="Times New Roman" w:hAnsi="Times New Roman"/>
        </w:rPr>
        <w:t>reprezentowana przez:</w:t>
      </w:r>
    </w:p>
    <w:p w:rsidR="00135F90" w:rsidRDefault="00135F90" w:rsidP="00135F90">
      <w:pPr>
        <w:pStyle w:val="Tekstpodstawowy"/>
        <w:ind w:right="-47"/>
        <w:jc w:val="both"/>
        <w:rPr>
          <w:rFonts w:ascii="Times New Roman" w:hAnsi="Times New Roman"/>
        </w:rPr>
      </w:pPr>
      <w:r>
        <w:rPr>
          <w:rFonts w:ascii="Times New Roman" w:hAnsi="Times New Roman"/>
        </w:rPr>
        <w:t xml:space="preserve">1.Dziekana Wydziału /Kierownika Jednostki/............................................................................. </w:t>
      </w:r>
    </w:p>
    <w:p w:rsidR="00135F90" w:rsidRDefault="00135F90" w:rsidP="00135F9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135F90" w:rsidRDefault="00135F90" w:rsidP="00135F90">
      <w:pPr>
        <w:pStyle w:val="Tekstpodstawowy"/>
        <w:ind w:right="-47"/>
        <w:jc w:val="both"/>
        <w:rPr>
          <w:rFonts w:ascii="Times New Roman" w:hAnsi="Times New Roman"/>
        </w:rPr>
      </w:pPr>
      <w:r>
        <w:rPr>
          <w:rFonts w:ascii="Times New Roman" w:hAnsi="Times New Roman"/>
        </w:rPr>
        <w:t>zwaną dalej KUPUJĄCYM</w:t>
      </w:r>
    </w:p>
    <w:p w:rsidR="00135F90" w:rsidRDefault="00135F90" w:rsidP="00135F90">
      <w:pPr>
        <w:pStyle w:val="Tekstpodstawowy"/>
        <w:ind w:right="-47"/>
        <w:jc w:val="both"/>
        <w:rPr>
          <w:rFonts w:ascii="Times New Roman" w:hAnsi="Times New Roman"/>
        </w:rPr>
      </w:pPr>
      <w:r>
        <w:rPr>
          <w:rFonts w:ascii="Times New Roman" w:hAnsi="Times New Roman"/>
        </w:rPr>
        <w:t xml:space="preserve">a </w:t>
      </w:r>
    </w:p>
    <w:p w:rsidR="00135F90" w:rsidRDefault="00135F90" w:rsidP="00135F90">
      <w:pPr>
        <w:pStyle w:val="Tekstpodstawowy"/>
        <w:ind w:right="-47"/>
        <w:jc w:val="both"/>
        <w:rPr>
          <w:rFonts w:ascii="Times New Roman" w:hAnsi="Times New Roman"/>
        </w:rPr>
      </w:pPr>
      <w:r>
        <w:rPr>
          <w:rFonts w:ascii="Times New Roman" w:hAnsi="Times New Roman"/>
        </w:rPr>
        <w:t>......................................................................................................................................................</w:t>
      </w:r>
    </w:p>
    <w:p w:rsidR="00135F90" w:rsidRDefault="00135F90" w:rsidP="00135F90">
      <w:pPr>
        <w:pStyle w:val="Tekstpodstawowy"/>
        <w:ind w:right="-47"/>
        <w:jc w:val="both"/>
        <w:rPr>
          <w:rFonts w:ascii="Times New Roman" w:hAnsi="Times New Roman"/>
        </w:rPr>
      </w:pPr>
      <w:r>
        <w:rPr>
          <w:rFonts w:ascii="Times New Roman" w:hAnsi="Times New Roman"/>
        </w:rPr>
        <w:t>......................................................................................................................................................</w:t>
      </w:r>
    </w:p>
    <w:p w:rsidR="00135F90" w:rsidRDefault="00135F90" w:rsidP="00135F9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135F90" w:rsidRDefault="00135F90" w:rsidP="00135F90">
      <w:pPr>
        <w:pStyle w:val="Tekstpodstawowy"/>
        <w:ind w:right="-47"/>
        <w:jc w:val="both"/>
        <w:rPr>
          <w:rFonts w:ascii="Times New Roman" w:hAnsi="Times New Roman"/>
        </w:rPr>
      </w:pPr>
      <w:r>
        <w:rPr>
          <w:rFonts w:ascii="Times New Roman" w:hAnsi="Times New Roman"/>
        </w:rPr>
        <w:t>reprezentowanym przez:</w:t>
      </w:r>
    </w:p>
    <w:p w:rsidR="00135F90" w:rsidRDefault="00135F90" w:rsidP="00135F90">
      <w:pPr>
        <w:pStyle w:val="Tekstpodstawowy"/>
        <w:ind w:right="-47"/>
        <w:jc w:val="both"/>
        <w:rPr>
          <w:rFonts w:ascii="Times New Roman" w:hAnsi="Times New Roman"/>
        </w:rPr>
      </w:pPr>
      <w:r>
        <w:rPr>
          <w:rFonts w:ascii="Times New Roman" w:hAnsi="Times New Roman"/>
        </w:rPr>
        <w:t>1...................................................................................................................................................</w:t>
      </w:r>
    </w:p>
    <w:p w:rsidR="00135F90" w:rsidRDefault="00135F90" w:rsidP="00135F90">
      <w:pPr>
        <w:pStyle w:val="Tekstpodstawowy"/>
        <w:ind w:right="-47"/>
        <w:jc w:val="both"/>
        <w:rPr>
          <w:rFonts w:ascii="Times New Roman" w:hAnsi="Times New Roman"/>
        </w:rPr>
      </w:pPr>
      <w:r>
        <w:rPr>
          <w:rFonts w:ascii="Times New Roman" w:hAnsi="Times New Roman"/>
        </w:rPr>
        <w:t xml:space="preserve">2................................................................................................................................................... </w:t>
      </w:r>
    </w:p>
    <w:p w:rsidR="00135F90" w:rsidRDefault="00135F90" w:rsidP="00135F90">
      <w:pPr>
        <w:pStyle w:val="Tekstpodstawowy"/>
        <w:ind w:right="-47"/>
        <w:jc w:val="both"/>
        <w:rPr>
          <w:rFonts w:ascii="Times New Roman" w:hAnsi="Times New Roman"/>
        </w:rPr>
      </w:pPr>
      <w:r>
        <w:rPr>
          <w:rFonts w:ascii="Times New Roman" w:hAnsi="Times New Roman"/>
        </w:rPr>
        <w:t>zwanym dalej SPRZEDAWCĄ</w:t>
      </w:r>
    </w:p>
    <w:p w:rsidR="00135F90" w:rsidRDefault="00135F90" w:rsidP="00135F90">
      <w:pPr>
        <w:pStyle w:val="Tekstpodstawowy"/>
        <w:ind w:right="-47"/>
        <w:jc w:val="center"/>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1</w:t>
      </w:r>
    </w:p>
    <w:p w:rsidR="00135F90" w:rsidRPr="009D242F" w:rsidRDefault="00135F90" w:rsidP="00135F90">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dostawa sprzętu audio do Centrum Mediów AGH</w:t>
      </w:r>
    </w:p>
    <w:p w:rsidR="00135F90" w:rsidRDefault="00135F90" w:rsidP="00135F90">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rsidR="00135F90" w:rsidRPr="0043435F" w:rsidRDefault="00135F90" w:rsidP="00135F90">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135F90" w:rsidRDefault="00135F90" w:rsidP="00135F90">
      <w:pPr>
        <w:pStyle w:val="Tekstpodstawowy"/>
        <w:ind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2</w:t>
      </w:r>
    </w:p>
    <w:p w:rsidR="00135F90" w:rsidRPr="0043435F" w:rsidRDefault="00135F90" w:rsidP="00135F90">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rsidR="00135F90" w:rsidRPr="0043435F" w:rsidRDefault="00135F90" w:rsidP="00135F9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rsidR="00135F90" w:rsidRPr="0043435F" w:rsidRDefault="00135F90" w:rsidP="00135F9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rsidR="00135F90" w:rsidRDefault="00135F90" w:rsidP="00135F90">
      <w:pPr>
        <w:pStyle w:val="Tekstpodstawowy"/>
        <w:ind w:right="-47"/>
        <w:jc w:val="center"/>
        <w:rPr>
          <w:rFonts w:ascii="Times New Roman" w:hAnsi="Times New Roman"/>
          <w:b/>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3</w:t>
      </w:r>
    </w:p>
    <w:p w:rsidR="00135F90" w:rsidRPr="0043435F" w:rsidRDefault="00135F90" w:rsidP="00135F9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135F90" w:rsidRPr="0043435F" w:rsidRDefault="00135F90" w:rsidP="00135F9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rsidR="00135F90" w:rsidRPr="0043435F" w:rsidRDefault="00135F90" w:rsidP="00135F9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rsidR="00135F90" w:rsidRPr="0043435F" w:rsidRDefault="00135F90" w:rsidP="00135F9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135F90" w:rsidRDefault="00135F90" w:rsidP="00135F90">
      <w:pPr>
        <w:pStyle w:val="Tekstpodstawowy"/>
        <w:ind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4</w:t>
      </w:r>
    </w:p>
    <w:p w:rsidR="00135F90" w:rsidRDefault="00135F90" w:rsidP="00135F90">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135F90" w:rsidRDefault="00135F90" w:rsidP="00135F90">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135F90" w:rsidRDefault="00135F90" w:rsidP="00135F90">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135F90" w:rsidRPr="00593CEB" w:rsidRDefault="00135F90" w:rsidP="00135F90">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135F90" w:rsidRDefault="00135F90" w:rsidP="00135F90">
      <w:pPr>
        <w:pStyle w:val="Tekstpodstawowy"/>
        <w:ind w:right="-47"/>
        <w:jc w:val="center"/>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5</w:t>
      </w:r>
    </w:p>
    <w:p w:rsidR="00135F90" w:rsidRPr="00C53B52" w:rsidRDefault="00135F90" w:rsidP="00135F9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rsidR="00135F90" w:rsidRPr="00C53B52" w:rsidRDefault="00135F90" w:rsidP="00135F9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rsidR="00135F90" w:rsidRPr="00C53B52" w:rsidRDefault="00135F90" w:rsidP="00135F9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rsidR="00135F90" w:rsidRPr="00C53B52" w:rsidRDefault="00135F90" w:rsidP="00135F9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rsidR="00135F90" w:rsidRPr="00C53B52" w:rsidRDefault="00135F90" w:rsidP="00135F9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135F90" w:rsidRPr="00C53B52" w:rsidRDefault="00135F90" w:rsidP="00135F9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135F90" w:rsidRPr="00C53B52" w:rsidRDefault="00135F90" w:rsidP="00135F9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rsidR="00135F90" w:rsidRPr="00C53B52" w:rsidRDefault="00135F90" w:rsidP="00135F90">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135F90" w:rsidRPr="00C53B52" w:rsidRDefault="00135F90" w:rsidP="00135F90">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135F90" w:rsidRPr="006B2CAA" w:rsidRDefault="00135F90" w:rsidP="00135F90">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rsidR="00135F90" w:rsidRDefault="00135F90" w:rsidP="00135F9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135F90" w:rsidRDefault="00135F90" w:rsidP="00135F90">
      <w:pPr>
        <w:pStyle w:val="Tekstpodstawowy"/>
        <w:ind w:right="-47"/>
        <w:jc w:val="center"/>
        <w:rPr>
          <w:rFonts w:ascii="Times New Roman" w:hAnsi="Times New Roman"/>
          <w:b/>
        </w:rPr>
      </w:pPr>
    </w:p>
    <w:p w:rsidR="00135F90" w:rsidRDefault="00135F90" w:rsidP="00135F90">
      <w:pPr>
        <w:pStyle w:val="Tekstpodstawowy"/>
        <w:ind w:right="-47"/>
        <w:jc w:val="center"/>
        <w:rPr>
          <w:rFonts w:ascii="Times New Roman" w:hAnsi="Times New Roman"/>
          <w:b/>
        </w:rPr>
      </w:pPr>
    </w:p>
    <w:p w:rsidR="00135F90" w:rsidRDefault="00135F90" w:rsidP="00135F90">
      <w:pPr>
        <w:pStyle w:val="Tekstpodstawowy"/>
        <w:ind w:right="-47"/>
        <w:jc w:val="center"/>
        <w:rPr>
          <w:rFonts w:ascii="Times New Roman" w:hAnsi="Times New Roman"/>
          <w:b/>
        </w:rPr>
      </w:pPr>
      <w:r w:rsidRPr="00877B92">
        <w:rPr>
          <w:rFonts w:ascii="Times New Roman" w:hAnsi="Times New Roman"/>
          <w:b/>
        </w:rPr>
        <w:lastRenderedPageBreak/>
        <w:t>§ 6</w:t>
      </w:r>
    </w:p>
    <w:p w:rsidR="00135F90" w:rsidRDefault="00135F90" w:rsidP="00135F90">
      <w:pPr>
        <w:pStyle w:val="Tekstpodstawowy"/>
        <w:ind w:right="-47"/>
        <w:jc w:val="center"/>
        <w:rPr>
          <w:rFonts w:ascii="Times New Roman" w:hAnsi="Times New Roman"/>
          <w:b/>
        </w:rPr>
      </w:pPr>
    </w:p>
    <w:p w:rsidR="00135F90" w:rsidRDefault="00135F90" w:rsidP="00135F90">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135F90" w:rsidRDefault="00135F90" w:rsidP="00135F90">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135F90" w:rsidRDefault="00135F90" w:rsidP="00135F90">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135F90" w:rsidRDefault="00135F90" w:rsidP="00135F90">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135F90" w:rsidRDefault="00135F90" w:rsidP="00135F90">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rsidR="00135F90" w:rsidRPr="003F1749" w:rsidRDefault="00135F90" w:rsidP="00135F9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135F90" w:rsidRDefault="00135F90" w:rsidP="00135F9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135F90" w:rsidRDefault="00135F90" w:rsidP="00135F90">
      <w:pPr>
        <w:pStyle w:val="Tekstpodstawowy"/>
        <w:ind w:right="-47"/>
        <w:jc w:val="center"/>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rsidR="00135F90" w:rsidRPr="0043435F" w:rsidRDefault="00135F90" w:rsidP="00135F90">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135F90" w:rsidRPr="0043435F" w:rsidRDefault="00135F90" w:rsidP="00135F90">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w:t>
      </w:r>
      <w:r>
        <w:rPr>
          <w:bCs/>
          <w:sz w:val="24"/>
          <w:szCs w:val="24"/>
          <w:lang w:val="pl-PL" w:eastAsia="en-US"/>
        </w:rPr>
        <w:t xml:space="preserve">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1</w:t>
      </w:r>
      <w:r>
        <w:rPr>
          <w:bCs/>
          <w:sz w:val="24"/>
          <w:szCs w:val="24"/>
          <w:lang w:val="pl-PL" w:eastAsia="en-US"/>
        </w:rPr>
        <w:t>4</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rsidR="00135F90" w:rsidRPr="0043435F" w:rsidRDefault="00135F90" w:rsidP="00135F90">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rsidR="00135F90" w:rsidRPr="0043435F" w:rsidRDefault="00135F90" w:rsidP="00135F90">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35F90" w:rsidRPr="0043435F" w:rsidRDefault="00135F90" w:rsidP="00135F90">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rsidR="00135F90" w:rsidRPr="0043435F" w:rsidRDefault="00135F90" w:rsidP="00135F90">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135F90" w:rsidRDefault="00135F90" w:rsidP="00135F90">
      <w:pPr>
        <w:pStyle w:val="Tekstpodstawowy"/>
        <w:ind w:left="284"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rsidR="00135F90" w:rsidRDefault="00135F90" w:rsidP="00135F9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135F90" w:rsidRPr="009B2595" w:rsidRDefault="00135F90" w:rsidP="00135F9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rsidR="00135F90" w:rsidRPr="009B2595" w:rsidRDefault="00135F90" w:rsidP="00135F9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rsidR="00135F90" w:rsidRPr="009B2595" w:rsidRDefault="00135F90" w:rsidP="00135F9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rsidR="00135F90" w:rsidRPr="009B2595" w:rsidRDefault="00135F90" w:rsidP="00135F90">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rsidR="00135F90" w:rsidRPr="009B2595" w:rsidRDefault="00135F90" w:rsidP="00135F90">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rsidR="00135F90" w:rsidRPr="009B2595" w:rsidRDefault="00135F90" w:rsidP="00135F90">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przedłużenia okresu gwarancji, w sytuacji jej przedłużenia przez producenta lub Sprzedawcę,</w:t>
      </w:r>
    </w:p>
    <w:p w:rsidR="00135F90" w:rsidRPr="009B2595" w:rsidRDefault="00135F90" w:rsidP="00135F90">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rsidR="00135F90" w:rsidRPr="009B2595" w:rsidRDefault="00135F90" w:rsidP="00135F90">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135F90" w:rsidRPr="009B2595" w:rsidRDefault="00135F90" w:rsidP="00135F90">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rsidR="00135F90" w:rsidRPr="00042F5C" w:rsidRDefault="00135F90" w:rsidP="00135F90">
      <w:pPr>
        <w:widowControl w:val="0"/>
        <w:suppressAutoHyphens/>
        <w:autoSpaceDN w:val="0"/>
        <w:ind w:left="360"/>
        <w:jc w:val="center"/>
        <w:textAlignment w:val="baseline"/>
        <w:rPr>
          <w:rFonts w:eastAsia="SimSun"/>
          <w:b/>
          <w:bCs/>
          <w:color w:val="000000"/>
          <w:kern w:val="2"/>
          <w:sz w:val="24"/>
          <w:szCs w:val="24"/>
          <w:lang w:val="pl-PL"/>
        </w:rPr>
      </w:pPr>
    </w:p>
    <w:p w:rsidR="00135F90" w:rsidRPr="009B2595" w:rsidRDefault="00135F90" w:rsidP="00135F9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rsidR="00135F90" w:rsidRPr="009B2595" w:rsidRDefault="00135F90" w:rsidP="00135F9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rsidR="00135F90" w:rsidRPr="009B2595" w:rsidRDefault="00135F90" w:rsidP="00135F9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rsidR="00135F90" w:rsidRPr="009B2595" w:rsidRDefault="00135F90" w:rsidP="00135F9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135F90" w:rsidRPr="009B2595" w:rsidRDefault="00135F90" w:rsidP="00135F9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rsidR="00135F90" w:rsidRDefault="00135F90" w:rsidP="00135F9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135F90" w:rsidRDefault="00135F90" w:rsidP="00135F90">
      <w:pPr>
        <w:pStyle w:val="Tekstpodstawowy"/>
        <w:ind w:right="-47"/>
        <w:jc w:val="center"/>
        <w:rPr>
          <w:rFonts w:ascii="Times New Roman" w:hAnsi="Times New Roman"/>
        </w:rPr>
      </w:pPr>
    </w:p>
    <w:p w:rsidR="00135F90" w:rsidRPr="00877B92" w:rsidRDefault="00135F90" w:rsidP="00135F90">
      <w:pPr>
        <w:pStyle w:val="Tekstpodstawowy"/>
        <w:ind w:right="-47"/>
        <w:jc w:val="center"/>
        <w:rPr>
          <w:b/>
        </w:rPr>
      </w:pPr>
      <w:r w:rsidRPr="00877B92">
        <w:rPr>
          <w:rFonts w:ascii="Times New Roman" w:hAnsi="Times New Roman"/>
          <w:b/>
        </w:rPr>
        <w:t>§1</w:t>
      </w:r>
      <w:r>
        <w:rPr>
          <w:rFonts w:ascii="Times New Roman" w:hAnsi="Times New Roman"/>
          <w:b/>
        </w:rPr>
        <w:t>2</w:t>
      </w:r>
    </w:p>
    <w:p w:rsidR="00135F90" w:rsidRDefault="00135F90" w:rsidP="00135F9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35F90" w:rsidRDefault="00135F90" w:rsidP="00135F90">
      <w:pPr>
        <w:pStyle w:val="NormalnyWeb"/>
        <w:jc w:val="both"/>
      </w:pPr>
      <w:r>
        <w:t xml:space="preserve">2. W razie wątpliwości, czy określona informacja stanowi tajemnicę Wykonawca zobowiązany jest zwrócić się w formie pisemnej do Zamawiającego o wyjaśnienie takiej wątpliwości. </w:t>
      </w:r>
    </w:p>
    <w:p w:rsidR="00135F90" w:rsidRDefault="00135F90" w:rsidP="00135F90">
      <w:pPr>
        <w:pStyle w:val="NormalnyWeb"/>
        <w:jc w:val="both"/>
      </w:pPr>
      <w:r>
        <w:t xml:space="preserve">3. Wykonawca zobowiązuje się do wykorzystania uzyskanych, powyższych informacji jedynie w celu wykonania przedmiotu umowy. </w:t>
      </w:r>
    </w:p>
    <w:p w:rsidR="00135F90" w:rsidRDefault="00135F90" w:rsidP="00135F90">
      <w:pPr>
        <w:pStyle w:val="NormalnyWeb"/>
        <w:jc w:val="both"/>
      </w:pPr>
      <w:r>
        <w:lastRenderedPageBreak/>
        <w:t xml:space="preserve">4. Wykonawca zobowiązuje się ujawnić powyższe informacje tylko tym pracownikom Wykonawcy, wobec których ujawnienie takie będzie uzasadnione zakresem, w którym wykonują przedmiot umowy. </w:t>
      </w:r>
    </w:p>
    <w:p w:rsidR="00135F90" w:rsidRDefault="00135F90" w:rsidP="00135F90">
      <w:pPr>
        <w:pStyle w:val="NormalnyWeb"/>
        <w:jc w:val="both"/>
      </w:pPr>
      <w:r>
        <w:t>5. Powyższe przepisy nie będą miały zastosowania wobec informacji powszechnie znanych lub opublikowanych oraz w przypadku żądania ich ujawnienia przez uprawniony organ.</w:t>
      </w:r>
    </w:p>
    <w:p w:rsidR="00135F90" w:rsidRDefault="00135F90" w:rsidP="00135F90">
      <w:pPr>
        <w:pStyle w:val="Tekstpodstawowy"/>
        <w:ind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rsidR="00135F90" w:rsidRDefault="00135F90" w:rsidP="00135F9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135F90" w:rsidRDefault="00135F90" w:rsidP="00135F90">
      <w:pPr>
        <w:pStyle w:val="Tekstpodstawowy"/>
        <w:ind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rsidR="00135F90" w:rsidRDefault="00135F90" w:rsidP="00135F90">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135F90" w:rsidRDefault="00135F90" w:rsidP="00135F90">
      <w:pPr>
        <w:pStyle w:val="Tekstpodstawowy"/>
        <w:ind w:right="-47"/>
        <w:jc w:val="both"/>
        <w:rPr>
          <w:rFonts w:ascii="Times New Roman" w:hAnsi="Times New Roman"/>
        </w:rPr>
      </w:pPr>
    </w:p>
    <w:p w:rsidR="00135F90" w:rsidRPr="00877B92" w:rsidRDefault="00135F90" w:rsidP="00135F9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rsidR="00135F90" w:rsidRPr="004F0507" w:rsidRDefault="00135F90" w:rsidP="00135F9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135F90" w:rsidRDefault="00135F90" w:rsidP="00135F90">
      <w:pPr>
        <w:pStyle w:val="Tekstpodstawowy2"/>
        <w:spacing w:line="240" w:lineRule="auto"/>
        <w:ind w:right="-47"/>
      </w:pPr>
    </w:p>
    <w:p w:rsidR="00135F90" w:rsidRPr="004F0507" w:rsidRDefault="00135F90" w:rsidP="00135F90">
      <w:pPr>
        <w:pStyle w:val="Tekstpodstawowy2"/>
        <w:spacing w:line="240" w:lineRule="auto"/>
        <w:ind w:right="-47"/>
        <w:rPr>
          <w:b/>
          <w:sz w:val="24"/>
        </w:rPr>
      </w:pPr>
      <w:r>
        <w:rPr>
          <w:b/>
          <w:sz w:val="24"/>
        </w:rPr>
        <w:t xml:space="preserve">      </w:t>
      </w:r>
      <w:r w:rsidRPr="004F0507">
        <w:rPr>
          <w:b/>
          <w:sz w:val="24"/>
        </w:rPr>
        <w:t>Za Sprzedawcę                                                                                   Za Kupującego</w:t>
      </w:r>
    </w:p>
    <w:p w:rsidR="00135F90" w:rsidRPr="000936CA" w:rsidRDefault="00135F90" w:rsidP="00135F90">
      <w:pPr>
        <w:rPr>
          <w:lang w:val="pl-PL"/>
        </w:rPr>
      </w:pPr>
    </w:p>
    <w:p w:rsidR="00135F90" w:rsidRDefault="00135F90" w:rsidP="00135F90">
      <w:pPr>
        <w:pStyle w:val="Zwykytekst"/>
        <w:rPr>
          <w:lang w:val="pl-PL"/>
        </w:rPr>
      </w:pPr>
    </w:p>
    <w:p w:rsidR="00135F90" w:rsidRDefault="00135F90" w:rsidP="00135F90">
      <w:pPr>
        <w:pStyle w:val="Zwykytekst"/>
        <w:rPr>
          <w:lang w:val="pl-PL"/>
        </w:rPr>
      </w:pPr>
    </w:p>
    <w:p w:rsidR="00135F90" w:rsidRDefault="00135F90" w:rsidP="00135F9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135F90" w:rsidRPr="00496551" w:rsidRDefault="00135F90" w:rsidP="00135F9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135F90" w:rsidRPr="00496551" w:rsidRDefault="00135F90" w:rsidP="00135F90">
      <w:pPr>
        <w:pStyle w:val="Zwykytekst"/>
        <w:rPr>
          <w:rFonts w:ascii="Times New Roman" w:hAnsi="Times New Roman" w:cs="Times New Roman"/>
          <w:sz w:val="16"/>
          <w:szCs w:val="16"/>
          <w:lang w:val="pl-PL"/>
        </w:rPr>
      </w:pPr>
    </w:p>
    <w:p w:rsidR="00135F90" w:rsidRPr="00496551" w:rsidRDefault="00135F90" w:rsidP="00135F90">
      <w:pPr>
        <w:pStyle w:val="Zwykytekst"/>
        <w:rPr>
          <w:sz w:val="16"/>
          <w:szCs w:val="16"/>
          <w:lang w:val="pl-PL"/>
        </w:rPr>
      </w:pPr>
    </w:p>
    <w:p w:rsidR="00135F90" w:rsidRPr="00877B92" w:rsidRDefault="00135F90" w:rsidP="00135F90">
      <w:pPr>
        <w:rPr>
          <w:lang w:val="pl-PL"/>
        </w:rPr>
      </w:pPr>
    </w:p>
    <w:p w:rsidR="00135F90" w:rsidRDefault="00135F90" w:rsidP="00135F90">
      <w:pPr>
        <w:rPr>
          <w:lang w:val="pl-PL"/>
        </w:rPr>
      </w:pPr>
    </w:p>
    <w:p w:rsidR="00135F90" w:rsidRPr="009B06ED" w:rsidRDefault="00135F90" w:rsidP="00135F90">
      <w:pPr>
        <w:rPr>
          <w:lang w:val="pl-PL"/>
        </w:rPr>
      </w:pPr>
      <w:r>
        <w:rPr>
          <w:lang w:val="pl-PL"/>
        </w:rPr>
        <w:t>* Egzemplarz dla Wykonawcy / AGH</w:t>
      </w:r>
    </w:p>
    <w:p w:rsidR="00135F90" w:rsidRPr="00456B64" w:rsidRDefault="00135F90" w:rsidP="00135F9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rsidR="00135F90" w:rsidRPr="00456B64" w:rsidRDefault="00135F90" w:rsidP="00135F9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rsidR="00135F90" w:rsidRPr="00456B64" w:rsidRDefault="00135F90" w:rsidP="00135F9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Default="00135F90" w:rsidP="00135F90">
      <w:pPr>
        <w:widowControl w:val="0"/>
        <w:autoSpaceDE w:val="0"/>
        <w:autoSpaceDN w:val="0"/>
        <w:jc w:val="right"/>
        <w:textAlignment w:val="baseline"/>
        <w:rPr>
          <w:sz w:val="24"/>
          <w:szCs w:val="24"/>
          <w:lang w:val="pl-PL"/>
        </w:rPr>
      </w:pPr>
    </w:p>
    <w:p w:rsidR="00135F90" w:rsidRPr="00456B64" w:rsidRDefault="00135F90" w:rsidP="00135F90">
      <w:pPr>
        <w:widowControl w:val="0"/>
        <w:autoSpaceDE w:val="0"/>
        <w:autoSpaceDN w:val="0"/>
        <w:jc w:val="right"/>
        <w:textAlignment w:val="baseline"/>
        <w:rPr>
          <w:sz w:val="24"/>
          <w:szCs w:val="24"/>
          <w:lang w:val="pl-PL"/>
        </w:rPr>
      </w:pPr>
      <w:r w:rsidRPr="00456B64">
        <w:rPr>
          <w:sz w:val="24"/>
          <w:szCs w:val="24"/>
          <w:lang w:val="pl-PL"/>
        </w:rPr>
        <w:t>Załącznik nr 2 do umowy</w:t>
      </w:r>
    </w:p>
    <w:p w:rsidR="00135F90" w:rsidRPr="00456B64" w:rsidRDefault="00135F90" w:rsidP="00135F90">
      <w:pPr>
        <w:widowControl w:val="0"/>
        <w:autoSpaceDE w:val="0"/>
        <w:autoSpaceDN w:val="0"/>
        <w:jc w:val="both"/>
        <w:textAlignment w:val="baseline"/>
        <w:rPr>
          <w:sz w:val="24"/>
          <w:szCs w:val="24"/>
          <w:lang w:val="pl-PL"/>
        </w:rPr>
      </w:pPr>
    </w:p>
    <w:p w:rsidR="00135F90" w:rsidRPr="00456B64" w:rsidRDefault="00135F90" w:rsidP="00135F90">
      <w:pPr>
        <w:widowControl w:val="0"/>
        <w:autoSpaceDE w:val="0"/>
        <w:autoSpaceDN w:val="0"/>
        <w:jc w:val="both"/>
        <w:textAlignment w:val="baseline"/>
        <w:rPr>
          <w:sz w:val="24"/>
          <w:szCs w:val="24"/>
          <w:lang w:val="pl-PL"/>
        </w:rPr>
      </w:pPr>
    </w:p>
    <w:p w:rsidR="00135F90" w:rsidRPr="00456B64" w:rsidRDefault="00135F90" w:rsidP="00135F90">
      <w:pPr>
        <w:widowControl w:val="0"/>
        <w:autoSpaceDE w:val="0"/>
        <w:autoSpaceDN w:val="0"/>
        <w:jc w:val="both"/>
        <w:textAlignment w:val="baseline"/>
        <w:rPr>
          <w:sz w:val="24"/>
          <w:szCs w:val="24"/>
          <w:lang w:val="pl-PL"/>
        </w:rPr>
      </w:pPr>
      <w:r w:rsidRPr="00456B64">
        <w:rPr>
          <w:sz w:val="24"/>
          <w:szCs w:val="24"/>
          <w:lang w:val="pl-PL"/>
        </w:rPr>
        <w:t>.....................................… </w:t>
      </w:r>
    </w:p>
    <w:p w:rsidR="00135F90" w:rsidRPr="00456B64" w:rsidRDefault="00135F90" w:rsidP="00135F90">
      <w:pPr>
        <w:widowControl w:val="0"/>
        <w:autoSpaceDE w:val="0"/>
        <w:autoSpaceDN w:val="0"/>
        <w:ind w:firstLine="555"/>
        <w:textAlignment w:val="baseline"/>
        <w:rPr>
          <w:sz w:val="24"/>
          <w:szCs w:val="24"/>
          <w:lang w:val="pl-PL"/>
        </w:rPr>
      </w:pPr>
      <w:r w:rsidRPr="00456B64">
        <w:rPr>
          <w:sz w:val="24"/>
          <w:szCs w:val="24"/>
          <w:lang w:val="pl-PL"/>
        </w:rPr>
        <w:t>Nazwa Wykonawcy</w:t>
      </w:r>
    </w:p>
    <w:p w:rsidR="00135F90" w:rsidRPr="00456B64" w:rsidRDefault="00135F90" w:rsidP="00135F90">
      <w:pPr>
        <w:widowControl w:val="0"/>
        <w:autoSpaceDE w:val="0"/>
        <w:autoSpaceDN w:val="0"/>
        <w:textAlignment w:val="baseline"/>
        <w:rPr>
          <w:sz w:val="24"/>
          <w:szCs w:val="24"/>
          <w:lang w:val="pl-PL"/>
        </w:rPr>
      </w:pPr>
    </w:p>
    <w:p w:rsidR="00135F90" w:rsidRPr="00456B64" w:rsidRDefault="00135F90" w:rsidP="00135F90">
      <w:pPr>
        <w:widowControl w:val="0"/>
        <w:autoSpaceDE w:val="0"/>
        <w:autoSpaceDN w:val="0"/>
        <w:jc w:val="both"/>
        <w:textAlignment w:val="baseline"/>
        <w:rPr>
          <w:sz w:val="24"/>
          <w:szCs w:val="24"/>
          <w:lang w:val="pl-PL"/>
        </w:rPr>
      </w:pPr>
      <w:r w:rsidRPr="00456B64">
        <w:rPr>
          <w:sz w:val="24"/>
          <w:szCs w:val="24"/>
          <w:lang w:val="pl-PL"/>
        </w:rPr>
        <w:lastRenderedPageBreak/>
        <w:t>.....................................…</w:t>
      </w:r>
    </w:p>
    <w:p w:rsidR="00135F90" w:rsidRPr="00456B64" w:rsidRDefault="00135F90" w:rsidP="00135F90">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rsidR="00135F90" w:rsidRPr="00456B64" w:rsidRDefault="00135F90" w:rsidP="00135F90">
      <w:pPr>
        <w:widowControl w:val="0"/>
        <w:autoSpaceDE w:val="0"/>
        <w:autoSpaceDN w:val="0"/>
        <w:spacing w:before="90"/>
        <w:ind w:left="115" w:right="110"/>
        <w:jc w:val="both"/>
        <w:outlineLvl w:val="0"/>
        <w:rPr>
          <w:rFonts w:eastAsia="Verdana"/>
          <w:b/>
          <w:bCs/>
          <w:sz w:val="24"/>
          <w:szCs w:val="24"/>
          <w:lang w:val="pl-PL" w:eastAsia="en-US"/>
        </w:rPr>
      </w:pPr>
    </w:p>
    <w:p w:rsidR="00135F90" w:rsidRPr="00456B64" w:rsidRDefault="00135F90" w:rsidP="00135F90">
      <w:pPr>
        <w:widowControl w:val="0"/>
        <w:autoSpaceDE w:val="0"/>
        <w:autoSpaceDN w:val="0"/>
        <w:spacing w:before="90"/>
        <w:ind w:right="110"/>
        <w:jc w:val="both"/>
        <w:outlineLvl w:val="0"/>
        <w:rPr>
          <w:rFonts w:eastAsia="Verdana"/>
          <w:b/>
          <w:bCs/>
          <w:sz w:val="24"/>
          <w:szCs w:val="24"/>
          <w:lang w:val="pl-PL" w:eastAsia="en-US"/>
        </w:rPr>
      </w:pPr>
    </w:p>
    <w:p w:rsidR="00135F90" w:rsidRPr="00456B64" w:rsidRDefault="00135F90" w:rsidP="00135F90">
      <w:pPr>
        <w:widowControl w:val="0"/>
        <w:autoSpaceDE w:val="0"/>
        <w:autoSpaceDN w:val="0"/>
        <w:jc w:val="center"/>
        <w:textAlignment w:val="baseline"/>
        <w:rPr>
          <w:b/>
          <w:bCs/>
          <w:sz w:val="24"/>
          <w:szCs w:val="24"/>
          <w:lang w:val="pl-PL"/>
        </w:rPr>
      </w:pPr>
    </w:p>
    <w:p w:rsidR="00135F90" w:rsidRPr="00456B64" w:rsidRDefault="00135F90" w:rsidP="00135F90">
      <w:pPr>
        <w:widowControl w:val="0"/>
        <w:autoSpaceDE w:val="0"/>
        <w:autoSpaceDN w:val="0"/>
        <w:jc w:val="center"/>
        <w:textAlignment w:val="baseline"/>
        <w:rPr>
          <w:b/>
          <w:bCs/>
          <w:sz w:val="24"/>
          <w:szCs w:val="24"/>
          <w:lang w:val="pl-PL"/>
        </w:rPr>
      </w:pPr>
    </w:p>
    <w:p w:rsidR="00135F90" w:rsidRPr="00456B64" w:rsidRDefault="00135F90" w:rsidP="00135F90">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rsidR="00135F90" w:rsidRPr="00456B64" w:rsidRDefault="00135F90" w:rsidP="00135F90">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rsidR="00135F90" w:rsidRPr="00456B64" w:rsidRDefault="00135F90" w:rsidP="00135F90">
      <w:pPr>
        <w:widowControl w:val="0"/>
        <w:autoSpaceDE w:val="0"/>
        <w:autoSpaceDN w:val="0"/>
        <w:jc w:val="center"/>
        <w:textAlignment w:val="baseline"/>
        <w:rPr>
          <w:b/>
          <w:bCs/>
          <w:sz w:val="24"/>
          <w:szCs w:val="24"/>
          <w:lang w:val="pl-PL"/>
        </w:rPr>
      </w:pPr>
    </w:p>
    <w:p w:rsidR="00135F90" w:rsidRPr="00456B64" w:rsidRDefault="00135F90" w:rsidP="00135F90">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rsidR="00135F90" w:rsidRPr="00456B64" w:rsidRDefault="00135F90" w:rsidP="00135F90">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rsidR="00135F90" w:rsidRPr="00456B64" w:rsidRDefault="00135F90" w:rsidP="00135F90">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rsidR="00135F90" w:rsidRPr="00456B64" w:rsidRDefault="00135F90" w:rsidP="00135F90">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rsidR="00135F90" w:rsidRPr="00456B64" w:rsidRDefault="00135F90" w:rsidP="00135F90">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lastRenderedPageBreak/>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rsidR="00135F90" w:rsidRPr="00456B64" w:rsidRDefault="00135F90" w:rsidP="00135F90">
      <w:pPr>
        <w:spacing w:after="200" w:line="276" w:lineRule="auto"/>
        <w:ind w:left="780"/>
        <w:contextualSpacing/>
        <w:textAlignment w:val="baseline"/>
        <w:rPr>
          <w:sz w:val="24"/>
          <w:szCs w:val="24"/>
          <w:lang w:val="pl-PL"/>
        </w:rPr>
      </w:pPr>
    </w:p>
    <w:p w:rsidR="00135F90" w:rsidRPr="00456B64" w:rsidRDefault="00135F90" w:rsidP="00135F90">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rsidR="00135F90" w:rsidRPr="00456B64" w:rsidRDefault="00135F90" w:rsidP="00135F90">
      <w:pPr>
        <w:widowControl w:val="0"/>
        <w:autoSpaceDE w:val="0"/>
        <w:autoSpaceDN w:val="0"/>
        <w:spacing w:before="90"/>
        <w:ind w:right="110"/>
        <w:jc w:val="both"/>
        <w:outlineLvl w:val="0"/>
        <w:rPr>
          <w:rFonts w:eastAsia="Verdana"/>
          <w:b/>
          <w:bCs/>
          <w:sz w:val="24"/>
          <w:szCs w:val="24"/>
          <w:lang w:val="pl-PL" w:eastAsia="en-US"/>
        </w:rPr>
      </w:pPr>
    </w:p>
    <w:p w:rsidR="00135F90" w:rsidRPr="00456B64" w:rsidRDefault="00135F90" w:rsidP="00135F90">
      <w:pPr>
        <w:widowControl w:val="0"/>
        <w:autoSpaceDE w:val="0"/>
        <w:autoSpaceDN w:val="0"/>
        <w:spacing w:before="90"/>
        <w:ind w:right="110"/>
        <w:jc w:val="both"/>
        <w:outlineLvl w:val="0"/>
        <w:rPr>
          <w:rFonts w:eastAsia="Verdana"/>
          <w:b/>
          <w:bCs/>
          <w:sz w:val="24"/>
          <w:szCs w:val="24"/>
          <w:lang w:val="pl-PL" w:eastAsia="en-US"/>
        </w:rPr>
      </w:pPr>
    </w:p>
    <w:p w:rsidR="00135F90" w:rsidRPr="00456B64" w:rsidRDefault="00135F90" w:rsidP="00135F90">
      <w:pPr>
        <w:widowControl w:val="0"/>
        <w:autoSpaceDE w:val="0"/>
        <w:autoSpaceDN w:val="0"/>
        <w:spacing w:before="90"/>
        <w:ind w:right="110"/>
        <w:jc w:val="both"/>
        <w:outlineLvl w:val="0"/>
        <w:rPr>
          <w:rFonts w:eastAsia="Verdana"/>
          <w:b/>
          <w:bCs/>
          <w:sz w:val="24"/>
          <w:szCs w:val="24"/>
          <w:lang w:val="pl-PL" w:eastAsia="en-US"/>
        </w:rPr>
      </w:pPr>
    </w:p>
    <w:p w:rsidR="00135F90" w:rsidRPr="00456B64" w:rsidRDefault="00135F90" w:rsidP="00135F90">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135F90" w:rsidRPr="000305EB" w:rsidTr="008857D2">
        <w:tc>
          <w:tcPr>
            <w:tcW w:w="4105" w:type="dxa"/>
            <w:shd w:val="clear" w:color="auto" w:fill="auto"/>
          </w:tcPr>
          <w:p w:rsidR="00135F90" w:rsidRPr="001A7899" w:rsidRDefault="00135F90" w:rsidP="008857D2">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rsidR="00135F90" w:rsidRPr="001A7899" w:rsidRDefault="00135F90" w:rsidP="008857D2">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rsidR="00135F90" w:rsidRPr="001A7899" w:rsidRDefault="00135F90" w:rsidP="00135F90">
      <w:pPr>
        <w:spacing w:line="360" w:lineRule="auto"/>
        <w:contextualSpacing/>
        <w:jc w:val="both"/>
        <w:rPr>
          <w:rFonts w:ascii="Verdana" w:eastAsia="Calibri" w:hAnsi="Verdana" w:cs="Arial"/>
          <w:color w:val="222A35"/>
          <w:lang w:val="pl-PL" w:eastAsia="x-none"/>
        </w:rPr>
      </w:pPr>
    </w:p>
    <w:p w:rsidR="00135F90" w:rsidRPr="000305EB" w:rsidRDefault="00135F90" w:rsidP="00135F90">
      <w:pPr>
        <w:rPr>
          <w:lang w:val="pl-PL"/>
        </w:rPr>
      </w:pPr>
    </w:p>
    <w:p w:rsidR="00496551" w:rsidRPr="00135F90" w:rsidRDefault="00496551" w:rsidP="00135F90"/>
    <w:sectPr w:rsidR="00496551" w:rsidRPr="00135F9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63B" w:rsidRDefault="00D1063B">
      <w:r>
        <w:separator/>
      </w:r>
    </w:p>
  </w:endnote>
  <w:endnote w:type="continuationSeparator" w:id="0">
    <w:p w:rsidR="00D1063B" w:rsidRDefault="00D1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63B" w:rsidRDefault="00D1063B">
      <w:r>
        <w:separator/>
      </w:r>
    </w:p>
  </w:footnote>
  <w:footnote w:type="continuationSeparator" w:id="0">
    <w:p w:rsidR="00D1063B" w:rsidRDefault="00D1063B">
      <w:r>
        <w:continuationSeparator/>
      </w:r>
    </w:p>
  </w:footnote>
  <w:footnote w:id="1">
    <w:p w:rsidR="00135F90" w:rsidRPr="00456B64" w:rsidRDefault="00135F90" w:rsidP="00135F9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rsidR="00135F90" w:rsidRPr="00456B64" w:rsidRDefault="00135F90" w:rsidP="00135F90">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rsidR="00135F90" w:rsidRPr="00456B64" w:rsidRDefault="00135F90" w:rsidP="00135F90">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rsidR="00135F90" w:rsidRPr="00456B64" w:rsidRDefault="00135F90" w:rsidP="00135F90">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rsidR="00135F90" w:rsidRPr="00456B64" w:rsidRDefault="00135F90" w:rsidP="00135F90">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rsidR="00135F90" w:rsidRPr="00456B64" w:rsidRDefault="00135F90" w:rsidP="00135F90">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rsidR="00135F90" w:rsidRPr="00456B64" w:rsidRDefault="00135F90" w:rsidP="00135F90">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rsidR="00135F90" w:rsidRPr="00456B64" w:rsidRDefault="00135F90" w:rsidP="00135F90">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rsidR="00135F90" w:rsidRPr="00456B64" w:rsidRDefault="00135F90" w:rsidP="00135F90">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rsidR="00135F90" w:rsidRPr="00456B64" w:rsidRDefault="00135F90" w:rsidP="00135F90">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rsidR="00135F90" w:rsidRPr="00456B64" w:rsidRDefault="00135F90" w:rsidP="00135F90">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rsidR="00135F90" w:rsidRPr="00456B64" w:rsidRDefault="00135F90" w:rsidP="00135F90">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rsidR="00135F90" w:rsidRPr="00456B64" w:rsidRDefault="00135F90" w:rsidP="00135F90">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rsidR="00135F90" w:rsidRPr="00456B64" w:rsidRDefault="00135F90" w:rsidP="00135F90">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rsidR="00135F90" w:rsidRPr="00456B64" w:rsidRDefault="00135F90" w:rsidP="00135F90">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456B64">
        <w:rPr>
          <w:rFonts w:ascii="Verdana" w:hAnsi="Verdana"/>
          <w:sz w:val="16"/>
          <w:szCs w:val="16"/>
          <w:lang w:val="pl-PL"/>
        </w:rPr>
        <w:t>Sint</w:t>
      </w:r>
      <w:proofErr w:type="spellEnd"/>
      <w:r w:rsidRPr="00456B64">
        <w:rPr>
          <w:rFonts w:ascii="Verdana" w:hAnsi="Verdana"/>
          <w:sz w:val="16"/>
          <w:szCs w:val="16"/>
          <w:lang w:val="pl-PL"/>
        </w:rPr>
        <w:t xml:space="preserve">-Maarten, </w:t>
      </w:r>
      <w:proofErr w:type="spellStart"/>
      <w:r w:rsidRPr="00456B64">
        <w:rPr>
          <w:rFonts w:ascii="Verdana" w:hAnsi="Verdana"/>
          <w:sz w:val="16"/>
          <w:szCs w:val="16"/>
          <w:lang w:val="pl-PL"/>
        </w:rPr>
        <w:t>Curaçao</w:t>
      </w:r>
      <w:proofErr w:type="spellEnd"/>
      <w:r w:rsidRPr="00456B64">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rsidR="00135F90" w:rsidRPr="00456B64" w:rsidRDefault="00135F90" w:rsidP="00135F90">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rsidR="00135F90" w:rsidRPr="00456B64" w:rsidRDefault="00135F90" w:rsidP="00135F90">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135F90" w:rsidRPr="00456B64" w:rsidRDefault="00135F90" w:rsidP="00135F90">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rsidR="00135F90" w:rsidRPr="00456B64" w:rsidRDefault="00135F90" w:rsidP="00135F90">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135F90" w:rsidRPr="00456B64" w:rsidRDefault="00135F90" w:rsidP="00135F90">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rsidR="00135F90" w:rsidRPr="00456B64" w:rsidRDefault="00135F90" w:rsidP="00135F90">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rsidR="00135F90" w:rsidRPr="00456B64" w:rsidRDefault="00135F90" w:rsidP="00135F90">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rsidR="00135F90" w:rsidRPr="00456B64" w:rsidRDefault="00135F90" w:rsidP="00135F90">
      <w:pPr>
        <w:pStyle w:val="Tekstprzypisudolnego"/>
        <w:ind w:firstLine="142"/>
        <w:jc w:val="both"/>
        <w:rPr>
          <w:sz w:val="16"/>
          <w:szCs w:val="16"/>
          <w:lang w:val="pl-PL"/>
        </w:rPr>
      </w:pPr>
      <w:r w:rsidRPr="00456B64">
        <w:rPr>
          <w:sz w:val="16"/>
          <w:szCs w:val="16"/>
          <w:lang w:val="pl-PL"/>
        </w:rPr>
        <w:t>a) osobę prawną,</w:t>
      </w:r>
    </w:p>
    <w:p w:rsidR="00135F90" w:rsidRPr="00456B64" w:rsidRDefault="00135F90" w:rsidP="00135F90">
      <w:pPr>
        <w:pStyle w:val="Tekstprzypisudolnego"/>
        <w:ind w:firstLine="142"/>
        <w:jc w:val="both"/>
        <w:rPr>
          <w:sz w:val="16"/>
          <w:szCs w:val="16"/>
          <w:lang w:val="pl-PL"/>
        </w:rPr>
      </w:pPr>
      <w:r w:rsidRPr="00456B64">
        <w:rPr>
          <w:sz w:val="16"/>
          <w:szCs w:val="16"/>
          <w:lang w:val="pl-PL"/>
        </w:rPr>
        <w:t>b) spółkę kapitałową w organizacji,</w:t>
      </w:r>
    </w:p>
    <w:p w:rsidR="00135F90" w:rsidRPr="00456B64" w:rsidRDefault="00135F90" w:rsidP="00135F90">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rsidR="00135F90" w:rsidRPr="00456B64" w:rsidRDefault="00135F90" w:rsidP="00135F90">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rsidR="00135F90" w:rsidRPr="00456B64" w:rsidRDefault="00135F90" w:rsidP="00135F90">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rsidR="00135F90" w:rsidRPr="00456B64" w:rsidRDefault="00135F90" w:rsidP="00135F90">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rsidR="00135F90" w:rsidRPr="00456B64" w:rsidRDefault="00135F90" w:rsidP="00135F90">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rsidR="00135F90" w:rsidRPr="00456B64" w:rsidRDefault="00135F90" w:rsidP="00135F90">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F3D" w:rsidRDefault="00024F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063B"/>
    <w:rsid w:val="000033EA"/>
    <w:rsid w:val="0002467C"/>
    <w:rsid w:val="00024F3D"/>
    <w:rsid w:val="00040A7A"/>
    <w:rsid w:val="000936CA"/>
    <w:rsid w:val="00097182"/>
    <w:rsid w:val="000B1A00"/>
    <w:rsid w:val="000C0F66"/>
    <w:rsid w:val="00135F90"/>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063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DFD6A"/>
  <w15:chartTrackingRefBased/>
  <w15:docId w15:val="{003AC73F-003D-4E6C-81BE-7CDD192A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35F90"/>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2199</Words>
  <Characters>15224</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2022-10-11T08:12:00Z</dcterms:created>
  <dcterms:modified xsi:type="dcterms:W3CDTF">2022-10-11T08:16:00Z</dcterms:modified>
</cp:coreProperties>
</file>