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0DAAD" w14:textId="77777777" w:rsidR="005F4BC0" w:rsidRDefault="00DC43DC" w:rsidP="004F079B">
      <w:pPr>
        <w:spacing w:after="240"/>
        <w:jc w:val="right"/>
        <w:rPr>
          <w:sz w:val="22"/>
          <w:szCs w:val="22"/>
        </w:rPr>
      </w:pPr>
      <w:r w:rsidRPr="00DC43D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C43DC">
        <w:rPr>
          <w:sz w:val="22"/>
          <w:szCs w:val="22"/>
        </w:rPr>
        <w:t>2022-10-18</w:t>
      </w:r>
    </w:p>
    <w:p w14:paraId="060208B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7156E03" w14:textId="77777777" w:rsidR="00DC43DC" w:rsidRPr="00DC43DC" w:rsidRDefault="00DC43DC">
      <w:pPr>
        <w:rPr>
          <w:b/>
          <w:bCs/>
          <w:sz w:val="22"/>
          <w:szCs w:val="22"/>
        </w:rPr>
      </w:pPr>
      <w:r w:rsidRPr="00DC43DC">
        <w:rPr>
          <w:b/>
          <w:bCs/>
          <w:sz w:val="22"/>
          <w:szCs w:val="22"/>
        </w:rPr>
        <w:t>Szpital Wojewódzki w Poznaniu</w:t>
      </w:r>
    </w:p>
    <w:p w14:paraId="2C2A2389" w14:textId="77777777" w:rsidR="00F16C50" w:rsidRPr="00D91931" w:rsidRDefault="00DC43DC">
      <w:pPr>
        <w:rPr>
          <w:b/>
          <w:bCs/>
          <w:sz w:val="22"/>
          <w:szCs w:val="22"/>
        </w:rPr>
      </w:pPr>
      <w:r w:rsidRPr="00DC43DC">
        <w:rPr>
          <w:b/>
          <w:bCs/>
          <w:sz w:val="22"/>
          <w:szCs w:val="22"/>
        </w:rPr>
        <w:t>Dział Zamówień Publicznych</w:t>
      </w:r>
    </w:p>
    <w:p w14:paraId="67A20C51" w14:textId="76D6A235" w:rsidR="00F16C50" w:rsidRPr="00BD5546" w:rsidRDefault="00296B4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C43DC" w:rsidRPr="00DC43D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C43DC" w:rsidRPr="00DC43DC">
        <w:rPr>
          <w:sz w:val="22"/>
          <w:szCs w:val="22"/>
        </w:rPr>
        <w:t>7/19</w:t>
      </w:r>
    </w:p>
    <w:p w14:paraId="4EBF7F8D" w14:textId="77777777" w:rsidR="00F16C50" w:rsidRPr="00BD5546" w:rsidRDefault="00DC43DC">
      <w:pPr>
        <w:rPr>
          <w:sz w:val="22"/>
          <w:szCs w:val="22"/>
        </w:rPr>
      </w:pPr>
      <w:r w:rsidRPr="00DC43D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C43DC">
        <w:rPr>
          <w:sz w:val="22"/>
          <w:szCs w:val="22"/>
        </w:rPr>
        <w:t>Poznań</w:t>
      </w:r>
    </w:p>
    <w:p w14:paraId="3607318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0470D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69F60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C43DC" w:rsidRPr="00DC43DC">
        <w:rPr>
          <w:bCs/>
          <w:sz w:val="22"/>
          <w:szCs w:val="22"/>
        </w:rPr>
        <w:t>SZW/DZP/70/2022/10</w:t>
      </w:r>
      <w:r w:rsidRPr="00D91931">
        <w:rPr>
          <w:sz w:val="22"/>
          <w:szCs w:val="22"/>
        </w:rPr>
        <w:tab/>
        <w:t xml:space="preserve"> </w:t>
      </w:r>
    </w:p>
    <w:p w14:paraId="020FF8B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C4F7E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466D24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79CCB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40565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3C40A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89681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C6A116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C43DC" w:rsidRPr="00607F9B" w14:paraId="299F9439" w14:textId="77777777" w:rsidTr="00030CCD">
        <w:trPr>
          <w:trHeight w:val="638"/>
        </w:trPr>
        <w:tc>
          <w:tcPr>
            <w:tcW w:w="959" w:type="dxa"/>
            <w:shd w:val="clear" w:color="auto" w:fill="auto"/>
          </w:tcPr>
          <w:p w14:paraId="4C2A1287" w14:textId="77777777" w:rsidR="00DC43DC" w:rsidRPr="00607F9B" w:rsidRDefault="00DC43DC" w:rsidP="00030C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159FC9" w14:textId="4F3F6790" w:rsidR="00DC43DC" w:rsidRPr="00607F9B" w:rsidRDefault="00DC43DC" w:rsidP="00030C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C43DC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C43DC">
              <w:rPr>
                <w:b/>
                <w:bCs/>
                <w:sz w:val="22"/>
                <w:szCs w:val="22"/>
              </w:rPr>
              <w:t>Przeglądy i naprawy respiratorów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C43DC">
              <w:rPr>
                <w:b/>
                <w:sz w:val="22"/>
                <w:szCs w:val="22"/>
              </w:rPr>
              <w:t>SZW/DZP/70/2022</w:t>
            </w:r>
          </w:p>
        </w:tc>
      </w:tr>
    </w:tbl>
    <w:p w14:paraId="6A061D01" w14:textId="77777777" w:rsidR="00DC43DC" w:rsidRPr="00DC43D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C43DC" w:rsidRPr="00DC43DC">
        <w:rPr>
          <w:rFonts w:ascii="Times New Roman" w:hAnsi="Times New Roman"/>
          <w:b/>
          <w:szCs w:val="22"/>
        </w:rPr>
        <w:t>Szpital Wojewódzki w Poznaniu</w:t>
      </w:r>
    </w:p>
    <w:p w14:paraId="0793A873" w14:textId="62CA0407" w:rsidR="004F079B" w:rsidRDefault="00DC43D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C43D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C43DC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296B4D">
        <w:rPr>
          <w:rFonts w:ascii="Times New Roman" w:hAnsi="Times New Roman"/>
          <w:szCs w:val="22"/>
        </w:rPr>
        <w:t xml:space="preserve"> </w:t>
      </w:r>
      <w:r w:rsidR="00296B4D" w:rsidRPr="00296B4D">
        <w:rPr>
          <w:rFonts w:ascii="Times New Roman" w:hAnsi="Times New Roman"/>
          <w:szCs w:val="22"/>
        </w:rPr>
        <w:t xml:space="preserve">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296B4D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46B20BA2" w14:textId="7B096FB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C43DC" w:rsidRPr="00DC43DC">
        <w:rPr>
          <w:rFonts w:ascii="Times New Roman" w:hAnsi="Times New Roman"/>
          <w:b/>
          <w:szCs w:val="22"/>
        </w:rPr>
        <w:t>2022-10-20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C43DC" w:rsidRPr="00DC43D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C43DC" w:rsidRPr="00DC43DC">
        <w:rPr>
          <w:rFonts w:ascii="Times New Roman" w:hAnsi="Times New Roman"/>
          <w:b/>
          <w:szCs w:val="22"/>
        </w:rPr>
        <w:t>2022-11-03</w:t>
      </w:r>
      <w:r w:rsidR="008365E9">
        <w:rPr>
          <w:rFonts w:ascii="Times New Roman" w:hAnsi="Times New Roman"/>
          <w:szCs w:val="22"/>
        </w:rPr>
        <w:t xml:space="preserve"> godz. </w:t>
      </w:r>
      <w:r w:rsidR="00DC43DC" w:rsidRPr="00DC43DC">
        <w:rPr>
          <w:rFonts w:ascii="Times New Roman" w:hAnsi="Times New Roman"/>
          <w:b/>
          <w:szCs w:val="22"/>
        </w:rPr>
        <w:t>09:00</w:t>
      </w:r>
    </w:p>
    <w:p w14:paraId="3775271C" w14:textId="34106E6B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C43DC" w:rsidRPr="00DC43DC">
        <w:rPr>
          <w:rFonts w:ascii="Times New Roman" w:hAnsi="Times New Roman"/>
          <w:b/>
          <w:szCs w:val="22"/>
        </w:rPr>
        <w:t>2022-10-20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C43DC" w:rsidRPr="00DC43D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C43DC" w:rsidRPr="00DC43DC">
        <w:rPr>
          <w:rFonts w:ascii="Times New Roman" w:hAnsi="Times New Roman"/>
          <w:b/>
          <w:szCs w:val="22"/>
        </w:rPr>
        <w:t>2022-11-03</w:t>
      </w:r>
      <w:r w:rsidR="008365E9">
        <w:rPr>
          <w:rFonts w:ascii="Times New Roman" w:hAnsi="Times New Roman"/>
          <w:szCs w:val="22"/>
        </w:rPr>
        <w:t xml:space="preserve"> godz. </w:t>
      </w:r>
      <w:r w:rsidR="00DC43DC" w:rsidRPr="00DC43DC">
        <w:rPr>
          <w:rFonts w:ascii="Times New Roman" w:hAnsi="Times New Roman"/>
          <w:b/>
          <w:szCs w:val="22"/>
        </w:rPr>
        <w:t>10:00</w:t>
      </w:r>
    </w:p>
    <w:p w14:paraId="246A2E2C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87A0F0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D9F262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5E65FDA" w14:textId="77777777" w:rsidR="00296B4D" w:rsidRDefault="00296B4D" w:rsidP="00296B4D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1F80AE1" w14:textId="77777777" w:rsidR="00296B4D" w:rsidRDefault="00296B4D" w:rsidP="00296B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3C64E07" w14:textId="77777777" w:rsidR="00296B4D" w:rsidRDefault="00296B4D" w:rsidP="00296B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9AC38C9" w14:textId="77777777" w:rsidR="00296B4D" w:rsidRDefault="00296B4D" w:rsidP="00296B4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2EA279B" w14:textId="7568C0BB" w:rsidR="00F16C50" w:rsidRPr="00D91931" w:rsidRDefault="00DC43D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C43DC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E27F3" w14:textId="77777777" w:rsidR="00D12879" w:rsidRDefault="00D12879">
      <w:r>
        <w:separator/>
      </w:r>
    </w:p>
  </w:endnote>
  <w:endnote w:type="continuationSeparator" w:id="0">
    <w:p w14:paraId="68FECCF4" w14:textId="77777777" w:rsidR="00D12879" w:rsidRDefault="00D12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6657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BCE3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8C2165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DF56E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B17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B7557" w14:textId="77777777" w:rsidR="00D12879" w:rsidRDefault="00D12879">
      <w:r>
        <w:separator/>
      </w:r>
    </w:p>
  </w:footnote>
  <w:footnote w:type="continuationSeparator" w:id="0">
    <w:p w14:paraId="5493A2C6" w14:textId="77777777" w:rsidR="00D12879" w:rsidRDefault="00D128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F964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039B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8E98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3135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879"/>
    <w:rsid w:val="00136AEA"/>
    <w:rsid w:val="0015679F"/>
    <w:rsid w:val="001C0165"/>
    <w:rsid w:val="001C5A4C"/>
    <w:rsid w:val="00296B4D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12879"/>
    <w:rsid w:val="00D63C6E"/>
    <w:rsid w:val="00D91931"/>
    <w:rsid w:val="00DC43DC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B9FCEF"/>
  <w15:chartTrackingRefBased/>
  <w15:docId w15:val="{E66CEDD2-E545-4EEC-A486-B83A25B5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6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2022-10-18T11:17:00Z</cp:lastPrinted>
  <dcterms:created xsi:type="dcterms:W3CDTF">2022-10-18T11:17:00Z</dcterms:created>
  <dcterms:modified xsi:type="dcterms:W3CDTF">2022-10-18T11:17:00Z</dcterms:modified>
</cp:coreProperties>
</file>