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F2141" w14:textId="56BDFDD1" w:rsidR="008D2AB8" w:rsidRPr="00E66BC8" w:rsidRDefault="008D2AB8" w:rsidP="000778F6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66BC8">
        <w:rPr>
          <w:rFonts w:ascii="Times New Roman" w:hAnsi="Times New Roman"/>
          <w:sz w:val="24"/>
          <w:szCs w:val="24"/>
        </w:rPr>
        <w:t>1</w:t>
      </w:r>
    </w:p>
    <w:p w14:paraId="51EB7821" w14:textId="77777777" w:rsidR="008D2AB8" w:rsidRPr="00E66BC8" w:rsidRDefault="008D2AB8" w:rsidP="000778F6">
      <w:pPr>
        <w:tabs>
          <w:tab w:val="left" w:pos="694"/>
          <w:tab w:val="right" w:pos="9000"/>
        </w:tabs>
        <w:jc w:val="center"/>
        <w:rPr>
          <w:b/>
        </w:rPr>
      </w:pPr>
    </w:p>
    <w:p w14:paraId="516C68B2" w14:textId="77777777" w:rsidR="008D2AB8" w:rsidRPr="00E66BC8" w:rsidRDefault="008D2AB8" w:rsidP="000778F6">
      <w:pPr>
        <w:tabs>
          <w:tab w:val="left" w:pos="694"/>
          <w:tab w:val="right" w:pos="9000"/>
        </w:tabs>
        <w:jc w:val="center"/>
        <w:rPr>
          <w:b/>
        </w:rPr>
      </w:pPr>
      <w:r w:rsidRPr="00E66BC8">
        <w:rPr>
          <w:b/>
        </w:rPr>
        <w:t>FORMULARZ OFERTY</w:t>
      </w:r>
    </w:p>
    <w:p w14:paraId="74D3BCE7" w14:textId="77777777" w:rsidR="00A805DF" w:rsidRPr="00E66BC8" w:rsidRDefault="00A805DF" w:rsidP="000778F6">
      <w:pPr>
        <w:tabs>
          <w:tab w:val="right" w:pos="9000"/>
        </w:tabs>
      </w:pPr>
      <w:r w:rsidRPr="00E66BC8">
        <w:t>NAZWA WYKONAWCY:……………………………………………………………………..</w:t>
      </w:r>
    </w:p>
    <w:p w14:paraId="7A02DDD4" w14:textId="27D2EABC" w:rsidR="00A805DF" w:rsidRPr="00E66BC8" w:rsidRDefault="00A805DF" w:rsidP="000778F6">
      <w:pPr>
        <w:tabs>
          <w:tab w:val="right" w:pos="9000"/>
        </w:tabs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 w:rsidR="00E66BC8">
        <w:t>……………….</w:t>
      </w:r>
    </w:p>
    <w:p w14:paraId="5B050E37" w14:textId="77777777" w:rsidR="00A805DF" w:rsidRPr="00E66BC8" w:rsidRDefault="00A805DF" w:rsidP="000778F6">
      <w:pPr>
        <w:tabs>
          <w:tab w:val="right" w:pos="9000"/>
        </w:tabs>
      </w:pPr>
      <w:r w:rsidRPr="00E66BC8">
        <w:t>ADRES:…………………………………………………………………………………………</w:t>
      </w:r>
    </w:p>
    <w:p w14:paraId="6BFF4C17" w14:textId="77777777" w:rsidR="00A805DF" w:rsidRPr="00E66BC8" w:rsidRDefault="00A805DF" w:rsidP="000778F6">
      <w:pPr>
        <w:tabs>
          <w:tab w:val="right" w:pos="9000"/>
        </w:tabs>
      </w:pPr>
      <w:r w:rsidRPr="00E66BC8">
        <w:t>POWIAT:…………………………………WOJEWÓDZTWO …………………………….....</w:t>
      </w:r>
    </w:p>
    <w:p w14:paraId="3C16EEB7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56D0ACBC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1E7F825D" w14:textId="77777777" w:rsidR="00A805DF" w:rsidRPr="00E66BC8" w:rsidRDefault="00A805DF" w:rsidP="000778F6">
      <w:pPr>
        <w:tabs>
          <w:tab w:val="right" w:pos="9000"/>
        </w:tabs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1CB8EA00" w14:textId="77777777" w:rsidR="00A805DF" w:rsidRPr="00E66BC8" w:rsidRDefault="00A805DF" w:rsidP="000778F6">
      <w:pPr>
        <w:tabs>
          <w:tab w:val="right" w:pos="9000"/>
        </w:tabs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46F96548" w14:textId="7CF5CF06" w:rsidR="008D2AB8" w:rsidRPr="00E66BC8" w:rsidRDefault="00A805DF" w:rsidP="000778F6">
      <w:pPr>
        <w:tabs>
          <w:tab w:val="left" w:pos="694"/>
          <w:tab w:val="right" w:pos="9000"/>
        </w:tabs>
        <w:rPr>
          <w:b/>
        </w:rPr>
      </w:pPr>
      <w:r w:rsidRPr="00E66BC8">
        <w:t>BANK/ NR KONTA ……………………………………………………………………………</w:t>
      </w:r>
    </w:p>
    <w:p w14:paraId="7EFAA29C" w14:textId="77777777" w:rsidR="008D2AB8" w:rsidRPr="00E66BC8" w:rsidRDefault="008D2AB8" w:rsidP="000778F6">
      <w:r w:rsidRPr="00E66BC8">
        <w:t>Do: Nazwa i siedziba Zamawiającego:</w:t>
      </w:r>
    </w:p>
    <w:p w14:paraId="703D3F71" w14:textId="77777777" w:rsidR="00BE1E14" w:rsidRPr="00E66BC8" w:rsidRDefault="00BE1E14" w:rsidP="000778F6">
      <w:pPr>
        <w:ind w:right="-110"/>
        <w:rPr>
          <w:b/>
        </w:rPr>
      </w:pPr>
      <w:r w:rsidRPr="00E66BC8">
        <w:rPr>
          <w:b/>
        </w:rPr>
        <w:t>Akademia Górniczo - Hutnicza</w:t>
      </w:r>
    </w:p>
    <w:p w14:paraId="78B7CD28" w14:textId="77777777" w:rsidR="00BE1E14" w:rsidRPr="00E66BC8" w:rsidRDefault="00BE1E14" w:rsidP="000778F6">
      <w:pPr>
        <w:ind w:right="-110"/>
        <w:rPr>
          <w:b/>
        </w:rPr>
      </w:pPr>
      <w:r w:rsidRPr="00E66BC8">
        <w:rPr>
          <w:b/>
        </w:rPr>
        <w:t>im. Stanisława Staszica w Krakowie</w:t>
      </w:r>
    </w:p>
    <w:p w14:paraId="3E466228" w14:textId="77777777" w:rsidR="008D2AB8" w:rsidRPr="00E66BC8" w:rsidRDefault="00BE1E14" w:rsidP="000778F6">
      <w:pPr>
        <w:ind w:right="-110"/>
        <w:rPr>
          <w:b/>
        </w:rPr>
      </w:pPr>
      <w:r w:rsidRPr="00E66BC8">
        <w:rPr>
          <w:b/>
        </w:rPr>
        <w:t>Dział Zamówień Publicznych</w:t>
      </w:r>
      <w:r w:rsidR="008D2AB8" w:rsidRPr="00E66BC8">
        <w:rPr>
          <w:b/>
        </w:rPr>
        <w:t xml:space="preserve">  </w:t>
      </w:r>
    </w:p>
    <w:p w14:paraId="2D305E4A" w14:textId="77777777" w:rsidR="008D2AB8" w:rsidRPr="00E66BC8" w:rsidRDefault="00BE1E14" w:rsidP="000778F6">
      <w:pPr>
        <w:ind w:right="-110"/>
        <w:rPr>
          <w:b/>
        </w:rPr>
      </w:pPr>
      <w:r w:rsidRPr="00E66BC8">
        <w:rPr>
          <w:b/>
        </w:rPr>
        <w:t>Al. Mickiewicza</w:t>
      </w:r>
      <w:r w:rsidR="008D2AB8" w:rsidRPr="00E66BC8">
        <w:rPr>
          <w:b/>
        </w:rPr>
        <w:t xml:space="preserve"> </w:t>
      </w:r>
      <w:r w:rsidRPr="00E66BC8">
        <w:rPr>
          <w:b/>
        </w:rPr>
        <w:t>30</w:t>
      </w:r>
      <w:r w:rsidR="008D2AB8" w:rsidRPr="00E66BC8">
        <w:rPr>
          <w:b/>
        </w:rPr>
        <w:t xml:space="preserve"> </w:t>
      </w:r>
    </w:p>
    <w:p w14:paraId="339E1AD8" w14:textId="77777777" w:rsidR="008D2AB8" w:rsidRPr="00E66BC8" w:rsidRDefault="00BE1E14" w:rsidP="000778F6">
      <w:pPr>
        <w:rPr>
          <w:b/>
        </w:rPr>
      </w:pPr>
      <w:r w:rsidRPr="00E66BC8">
        <w:rPr>
          <w:b/>
        </w:rPr>
        <w:t>30-059</w:t>
      </w:r>
      <w:r w:rsidR="008D2AB8" w:rsidRPr="00E66BC8">
        <w:rPr>
          <w:b/>
        </w:rPr>
        <w:t xml:space="preserve"> </w:t>
      </w:r>
      <w:r w:rsidRPr="00E66BC8">
        <w:rPr>
          <w:b/>
        </w:rPr>
        <w:t>Kraków</w:t>
      </w:r>
      <w:r w:rsidR="008D2AB8" w:rsidRPr="00E66BC8">
        <w:rPr>
          <w:b/>
        </w:rPr>
        <w:t xml:space="preserve">,  </w:t>
      </w:r>
    </w:p>
    <w:p w14:paraId="5378A1C4" w14:textId="77777777" w:rsidR="008D2AB8" w:rsidRPr="00E66BC8" w:rsidRDefault="008D2AB8" w:rsidP="000778F6">
      <w:pPr>
        <w:ind w:firstLine="3969"/>
        <w:rPr>
          <w:b/>
        </w:rPr>
      </w:pPr>
    </w:p>
    <w:p w14:paraId="55E2B91D" w14:textId="629D2145" w:rsidR="008D2AB8" w:rsidRPr="00E66BC8" w:rsidRDefault="008D2AB8" w:rsidP="000778F6">
      <w:pPr>
        <w:widowControl w:val="0"/>
        <w:ind w:right="1"/>
        <w:jc w:val="both"/>
      </w:pPr>
      <w:r w:rsidRPr="00E66BC8">
        <w:t>Przystępując do postępowania o udzielenie zamówienia publicznego, którego przedmiotem jest</w:t>
      </w:r>
      <w:r w:rsidR="000778F6">
        <w:t>:</w:t>
      </w:r>
      <w:r w:rsidRPr="00E66BC8">
        <w:t xml:space="preserve"> </w:t>
      </w:r>
      <w:r w:rsidR="000778F6" w:rsidRPr="000778F6">
        <w:rPr>
          <w:b/>
        </w:rPr>
        <w:t>Dostawa dwóch notebooków dla Centrum Karier AGH - KC-zp.272-619/22</w:t>
      </w:r>
      <w:r w:rsidRPr="00E66BC8">
        <w:rPr>
          <w:b/>
        </w:rPr>
        <w:t xml:space="preserve">, </w:t>
      </w:r>
      <w:r w:rsidRPr="00E66BC8">
        <w:t>oferuję realizację przedmiotu zamówienia , zgodnie z zasadami określonymi w specyfikacji warunków zamówienia.</w:t>
      </w:r>
    </w:p>
    <w:tbl>
      <w:tblPr>
        <w:tblW w:w="921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1984"/>
        <w:gridCol w:w="908"/>
        <w:gridCol w:w="1275"/>
        <w:gridCol w:w="993"/>
        <w:gridCol w:w="691"/>
        <w:gridCol w:w="1236"/>
      </w:tblGrid>
      <w:tr w:rsidR="000778F6" w:rsidRPr="00497B86" w14:paraId="76708DE3" w14:textId="77777777" w:rsidTr="000778F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B34750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C3BAB4" w14:textId="77777777" w:rsidR="000778F6" w:rsidRPr="00497B86" w:rsidRDefault="000778F6" w:rsidP="000778F6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Nazwa elementu</w:t>
            </w:r>
          </w:p>
          <w:p w14:paraId="2FDE61C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5A200F" w14:textId="550C6AB6" w:rsidR="000778F6" w:rsidRPr="00497B86" w:rsidRDefault="000778F6" w:rsidP="000778F6">
            <w:pPr>
              <w:jc w:val="center"/>
              <w:rPr>
                <w:b/>
                <w:sz w:val="20"/>
                <w:szCs w:val="20"/>
              </w:rPr>
            </w:pPr>
            <w:r w:rsidRPr="00497B86">
              <w:rPr>
                <w:b/>
                <w:sz w:val="20"/>
                <w:szCs w:val="20"/>
              </w:rPr>
              <w:t>Producent</w:t>
            </w:r>
            <w:r>
              <w:rPr>
                <w:b/>
                <w:sz w:val="20"/>
                <w:szCs w:val="20"/>
              </w:rPr>
              <w:t>/typ/model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8C903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Liczba szt./</w:t>
            </w:r>
          </w:p>
          <w:p w14:paraId="2085E4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909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0BA703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Wartość netto</w:t>
            </w:r>
          </w:p>
          <w:p w14:paraId="5F130710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02DD01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VAT</w:t>
            </w:r>
          </w:p>
          <w:p w14:paraId="20E57AA8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[%]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9F4C49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03E4A69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[PLN]</w:t>
            </w:r>
          </w:p>
          <w:p w14:paraId="50B97955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 xml:space="preserve"> (z doliczonym </w:t>
            </w:r>
            <w:r w:rsidRPr="00497B86">
              <w:rPr>
                <w:b/>
                <w:bCs/>
                <w:sz w:val="20"/>
                <w:szCs w:val="20"/>
              </w:rPr>
              <w:t>VAT)</w:t>
            </w:r>
          </w:p>
        </w:tc>
        <w:bookmarkStart w:id="0" w:name="_GoBack"/>
        <w:bookmarkEnd w:id="0"/>
      </w:tr>
      <w:tr w:rsidR="000778F6" w:rsidRPr="00497B86" w14:paraId="73E5A43A" w14:textId="77777777" w:rsidTr="000778F6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003FC4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9B173F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7ABF2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C3782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1A52D7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8C910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76452C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48AB6E" w14:textId="77777777" w:rsidR="000778F6" w:rsidRPr="00497B86" w:rsidRDefault="000778F6" w:rsidP="000778F6">
            <w:pPr>
              <w:jc w:val="center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778F6" w:rsidRPr="00497B86" w14:paraId="1EAAC49B" w14:textId="77777777" w:rsidTr="000778F6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3C48" w14:textId="77777777" w:rsidR="000778F6" w:rsidRPr="00497B86" w:rsidRDefault="000778F6" w:rsidP="000778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6FB3" w14:textId="2A77B62D" w:rsidR="000778F6" w:rsidRPr="00EB23BF" w:rsidRDefault="000778F6" w:rsidP="000778F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Notebook #</w:t>
            </w:r>
            <w:r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DBD3" w14:textId="77777777" w:rsidR="000778F6" w:rsidRPr="00497B86" w:rsidRDefault="000778F6" w:rsidP="000778F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1787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62C6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F968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6DC74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F42788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  <w:p w14:paraId="3B9D5AA2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  <w:tr w:rsidR="000778F6" w:rsidRPr="00497B86" w14:paraId="4131FB18" w14:textId="77777777" w:rsidTr="000778F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3A4A" w14:textId="77777777" w:rsidR="000778F6" w:rsidRPr="00497B86" w:rsidRDefault="000778F6" w:rsidP="000778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7B86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E367" w14:textId="5516CAC6" w:rsidR="000778F6" w:rsidRPr="00EB23BF" w:rsidRDefault="000778F6" w:rsidP="000778F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Notebook #2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BAEF" w14:textId="77777777" w:rsidR="000778F6" w:rsidRPr="00497B86" w:rsidRDefault="000778F6" w:rsidP="000778F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5ED4" w14:textId="77777777" w:rsidR="000778F6" w:rsidRPr="00497B86" w:rsidRDefault="000778F6" w:rsidP="0007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DC89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2E5E" w14:textId="77777777" w:rsidR="000778F6" w:rsidRPr="00497B86" w:rsidRDefault="000778F6" w:rsidP="000778F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3B8147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DB2BF4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  <w:tr w:rsidR="000778F6" w:rsidRPr="00497B86" w14:paraId="043F2C5C" w14:textId="77777777" w:rsidTr="000778F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3BC87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  <w:p w14:paraId="18D46CCC" w14:textId="77777777" w:rsidR="000778F6" w:rsidRPr="00497B86" w:rsidRDefault="000778F6" w:rsidP="000778F6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497B86">
              <w:rPr>
                <w:b/>
                <w:bCs/>
                <w:sz w:val="20"/>
                <w:szCs w:val="20"/>
              </w:rPr>
              <w:t>RAZEM:</w:t>
            </w:r>
          </w:p>
          <w:p w14:paraId="285E9B36" w14:textId="77777777" w:rsidR="000778F6" w:rsidRPr="00497B86" w:rsidRDefault="000778F6" w:rsidP="000778F6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CEF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AF8041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D818E1" w14:textId="77777777" w:rsidR="000778F6" w:rsidRPr="00497B86" w:rsidRDefault="000778F6" w:rsidP="000778F6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E4705D" w14:textId="77777777" w:rsidR="008D2AB8" w:rsidRPr="00E66BC8" w:rsidRDefault="008D2AB8" w:rsidP="000778F6">
      <w:pPr>
        <w:tabs>
          <w:tab w:val="right" w:pos="9000"/>
        </w:tabs>
      </w:pPr>
    </w:p>
    <w:p w14:paraId="57B79007" w14:textId="4F9E6A71" w:rsidR="008D2AB8" w:rsidRPr="00E66BC8" w:rsidRDefault="008D2AB8" w:rsidP="000778F6">
      <w:pPr>
        <w:widowControl w:val="0"/>
        <w:ind w:right="1"/>
        <w:rPr>
          <w:b/>
        </w:rPr>
      </w:pPr>
      <w:r w:rsidRPr="00E66BC8">
        <w:rPr>
          <w:b/>
        </w:rPr>
        <w:t>Cena netto:  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381D3A47" w14:textId="77777777" w:rsidR="008D2AB8" w:rsidRPr="00E66BC8" w:rsidRDefault="008D2AB8" w:rsidP="000778F6">
      <w:pPr>
        <w:widowControl w:val="0"/>
        <w:ind w:right="1"/>
        <w:rPr>
          <w:b/>
        </w:rPr>
      </w:pPr>
    </w:p>
    <w:p w14:paraId="5451988C" w14:textId="469856D0" w:rsidR="008D2AB8" w:rsidRPr="00E66BC8" w:rsidRDefault="008D2AB8" w:rsidP="000778F6">
      <w:pPr>
        <w:widowControl w:val="0"/>
        <w:ind w:right="1"/>
        <w:rPr>
          <w:b/>
        </w:rPr>
      </w:pPr>
      <w:r w:rsidRPr="00E66BC8">
        <w:rPr>
          <w:b/>
        </w:rPr>
        <w:t>Cena brutto</w:t>
      </w:r>
      <w:r w:rsidR="000778F6">
        <w:rPr>
          <w:b/>
        </w:rPr>
        <w:t xml:space="preserve"> za całość przedmiotu zamówienia</w:t>
      </w:r>
      <w:r w:rsidRPr="00E66BC8">
        <w:rPr>
          <w:b/>
        </w:rPr>
        <w:t>: 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59561C22" w14:textId="77777777" w:rsidR="008D2AB8" w:rsidRPr="00E66BC8" w:rsidRDefault="008D2AB8" w:rsidP="000778F6">
      <w:pPr>
        <w:widowControl w:val="0"/>
        <w:ind w:right="1"/>
        <w:jc w:val="both"/>
        <w:rPr>
          <w:b/>
        </w:rPr>
      </w:pPr>
    </w:p>
    <w:p w14:paraId="5782260F" w14:textId="695A4025" w:rsidR="008D2AB8" w:rsidRPr="00E66BC8" w:rsidRDefault="008D2AB8" w:rsidP="000778F6">
      <w:pPr>
        <w:widowControl w:val="0"/>
        <w:ind w:right="1"/>
        <w:jc w:val="both"/>
      </w:pPr>
      <w:r w:rsidRPr="00E66BC8">
        <w:t>Słownie brutto:</w:t>
      </w:r>
      <w:r w:rsidR="00E66BC8" w:rsidRPr="00E66BC8">
        <w:t xml:space="preserve"> </w:t>
      </w:r>
      <w:r w:rsidRPr="00E66BC8">
        <w:t>.......................................................................................................................</w:t>
      </w:r>
    </w:p>
    <w:p w14:paraId="36FAE1E5" w14:textId="77777777" w:rsidR="008D2AB8" w:rsidRPr="00E66BC8" w:rsidRDefault="008D2AB8" w:rsidP="000778F6">
      <w:pPr>
        <w:widowControl w:val="0"/>
        <w:ind w:right="1"/>
        <w:jc w:val="both"/>
        <w:rPr>
          <w:b/>
        </w:rPr>
      </w:pPr>
    </w:p>
    <w:p w14:paraId="51B8DCDE" w14:textId="701CE9EF" w:rsidR="008D2AB8" w:rsidRPr="00E66BC8" w:rsidRDefault="008D2AB8" w:rsidP="000778F6">
      <w:pPr>
        <w:pStyle w:val="Tekstpodstawowy"/>
        <w:spacing w:line="240" w:lineRule="auto"/>
      </w:pPr>
      <w:r w:rsidRPr="00E66BC8">
        <w:t>Powyższa cena zawiera podatek VAT w wysokości .......... % tj.…………………….PLN</w:t>
      </w:r>
    </w:p>
    <w:p w14:paraId="1A4D0173" w14:textId="1FC97DD8" w:rsidR="008D2AB8" w:rsidRPr="00E66BC8" w:rsidRDefault="008D2AB8" w:rsidP="000778F6">
      <w:pPr>
        <w:widowControl w:val="0"/>
        <w:ind w:right="1"/>
        <w:jc w:val="both"/>
        <w:rPr>
          <w:b/>
        </w:rPr>
      </w:pPr>
      <w:r w:rsidRPr="00E66BC8">
        <w:rPr>
          <w:b/>
        </w:rPr>
        <w:t xml:space="preserve">Termin realizacji umowy: </w:t>
      </w:r>
      <w:r w:rsidRPr="00E66BC8">
        <w:rPr>
          <w:b/>
          <w:bCs/>
        </w:rPr>
        <w:t>……</w:t>
      </w:r>
      <w:r w:rsidR="00C237C6" w:rsidRPr="00E66BC8">
        <w:rPr>
          <w:b/>
          <w:bCs/>
        </w:rPr>
        <w:t xml:space="preserve"> dni od daty podpisania umowy</w:t>
      </w:r>
      <w:r w:rsidR="00C237C6" w:rsidRPr="00E66BC8">
        <w:t xml:space="preserve"> </w:t>
      </w:r>
      <w:r w:rsidR="000778F6" w:rsidRPr="000778F6">
        <w:rPr>
          <w:b/>
          <w:color w:val="FF0000"/>
        </w:rPr>
        <w:t>/</w:t>
      </w:r>
      <w:r w:rsidRPr="000778F6">
        <w:rPr>
          <w:b/>
          <w:color w:val="FF0000"/>
        </w:rPr>
        <w:t>kryterium oceny ofert</w:t>
      </w:r>
      <w:r w:rsidR="000778F6" w:rsidRPr="000778F6">
        <w:rPr>
          <w:b/>
          <w:color w:val="FF0000"/>
        </w:rPr>
        <w:t>/</w:t>
      </w:r>
    </w:p>
    <w:p w14:paraId="173D558C" w14:textId="25EE37F0" w:rsidR="008D2AB8" w:rsidRPr="00E66BC8" w:rsidRDefault="008D2AB8" w:rsidP="000778F6">
      <w:pPr>
        <w:widowControl w:val="0"/>
        <w:ind w:right="1"/>
        <w:jc w:val="both"/>
        <w:rPr>
          <w:b/>
        </w:rPr>
      </w:pPr>
      <w:r w:rsidRPr="00E66BC8">
        <w:rPr>
          <w:b/>
        </w:rPr>
        <w:t>Okres udzielonej gwarancji wynosi:</w:t>
      </w:r>
      <w:r w:rsidRPr="00E66BC8">
        <w:t xml:space="preserve"> </w:t>
      </w:r>
      <w:r w:rsidRPr="00E66BC8">
        <w:rPr>
          <w:b/>
          <w:bCs/>
        </w:rPr>
        <w:t>……………</w:t>
      </w:r>
      <w:r w:rsidR="00C237C6" w:rsidRPr="00E66BC8">
        <w:rPr>
          <w:b/>
          <w:bCs/>
        </w:rPr>
        <w:t xml:space="preserve"> miesięcy</w:t>
      </w:r>
      <w:r w:rsidR="008D2A72">
        <w:rPr>
          <w:b/>
          <w:bCs/>
        </w:rPr>
        <w:t xml:space="preserve"> </w:t>
      </w:r>
      <w:r w:rsidR="000778F6" w:rsidRPr="000778F6">
        <w:rPr>
          <w:b/>
          <w:color w:val="FF0000"/>
        </w:rPr>
        <w:t>/kryterium oceny ofert/</w:t>
      </w:r>
    </w:p>
    <w:p w14:paraId="27079B40" w14:textId="77777777" w:rsidR="008D2AB8" w:rsidRPr="00E66BC8" w:rsidRDefault="008D2AB8" w:rsidP="000778F6">
      <w:pPr>
        <w:tabs>
          <w:tab w:val="left" w:pos="426"/>
        </w:tabs>
        <w:spacing w:after="120"/>
        <w:jc w:val="both"/>
        <w:rPr>
          <w:b/>
        </w:rPr>
      </w:pPr>
      <w:r w:rsidRPr="00E66BC8">
        <w:t xml:space="preserve">Oświadczamy, że zgodnie z ustawą z dnia </w:t>
      </w:r>
      <w:r w:rsidR="00A0022B" w:rsidRPr="00E66BC8">
        <w:t>6 marca 2018 r</w:t>
      </w:r>
      <w:r w:rsidRPr="00E66BC8">
        <w:t>.</w:t>
      </w:r>
      <w:r w:rsidR="00A0022B" w:rsidRPr="00E66BC8">
        <w:t xml:space="preserve"> Prawo przedsiębiorców, </w:t>
      </w:r>
      <w:r w:rsidRPr="00E66BC8">
        <w:t>należymy do małych lub średnich przedsiębiorców:</w:t>
      </w:r>
      <w:r w:rsidRPr="00E66BC8">
        <w:rPr>
          <w:b/>
        </w:rPr>
        <w:t xml:space="preserve"> TAK/NIE</w:t>
      </w:r>
    </w:p>
    <w:p w14:paraId="4B8DB383" w14:textId="77777777" w:rsidR="009B46F2" w:rsidRPr="000778F6" w:rsidRDefault="008D2AB8" w:rsidP="000778F6">
      <w:pPr>
        <w:widowControl w:val="0"/>
        <w:ind w:right="-47"/>
        <w:jc w:val="both"/>
        <w:rPr>
          <w:b/>
          <w:sz w:val="22"/>
          <w:szCs w:val="22"/>
        </w:rPr>
      </w:pPr>
      <w:r w:rsidRPr="000778F6">
        <w:rPr>
          <w:b/>
          <w:sz w:val="22"/>
          <w:szCs w:val="22"/>
        </w:rPr>
        <w:lastRenderedPageBreak/>
        <w:t xml:space="preserve">Termin płatności: </w:t>
      </w:r>
      <w:r w:rsidR="009B46F2" w:rsidRPr="000778F6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7C5A04" w14:textId="77777777" w:rsidR="008D2AB8" w:rsidRPr="000778F6" w:rsidRDefault="008D2AB8" w:rsidP="000778F6">
      <w:pPr>
        <w:jc w:val="both"/>
        <w:rPr>
          <w:sz w:val="22"/>
          <w:szCs w:val="22"/>
        </w:rPr>
      </w:pPr>
    </w:p>
    <w:p w14:paraId="3B55335E" w14:textId="43312CD0" w:rsidR="00FE545C" w:rsidRPr="000778F6" w:rsidRDefault="00FE545C" w:rsidP="000778F6">
      <w:pPr>
        <w:rPr>
          <w:b/>
          <w:sz w:val="22"/>
          <w:szCs w:val="22"/>
          <w:u w:val="single"/>
        </w:rPr>
      </w:pPr>
      <w:r w:rsidRPr="000778F6">
        <w:rPr>
          <w:b/>
          <w:sz w:val="22"/>
          <w:szCs w:val="22"/>
          <w:u w:val="single"/>
        </w:rPr>
        <w:t>Jednocześnie oświadczamy, że:</w:t>
      </w:r>
    </w:p>
    <w:p w14:paraId="655D04AF" w14:textId="77777777" w:rsidR="00E66BC8" w:rsidRPr="000778F6" w:rsidRDefault="00E66BC8" w:rsidP="000778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778F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C899952" w14:textId="282E2DC3" w:rsidR="00E66BC8" w:rsidRPr="000778F6" w:rsidRDefault="00E66BC8" w:rsidP="000778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778F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778F6">
        <w:rPr>
          <w:color w:val="000000"/>
          <w:sz w:val="22"/>
          <w:szCs w:val="22"/>
        </w:rPr>
        <w:t xml:space="preserve"> i nie wnosimy do nich żadnych zastrzeżeń.</w:t>
      </w:r>
    </w:p>
    <w:p w14:paraId="05CBC046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9BFCF7" w14:textId="77777777" w:rsidR="00E66BC8" w:rsidRPr="000778F6" w:rsidRDefault="00E66BC8" w:rsidP="000778F6">
      <w:pPr>
        <w:ind w:left="360"/>
        <w:jc w:val="both"/>
        <w:rPr>
          <w:i/>
          <w:sz w:val="22"/>
          <w:szCs w:val="22"/>
        </w:rPr>
      </w:pPr>
      <w:r w:rsidRPr="000778F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449122" w14:textId="77777777" w:rsidR="00E66BC8" w:rsidRPr="000778F6" w:rsidRDefault="00E66BC8" w:rsidP="000778F6">
      <w:pPr>
        <w:ind w:left="360"/>
        <w:jc w:val="both"/>
        <w:rPr>
          <w:i/>
          <w:sz w:val="22"/>
          <w:szCs w:val="22"/>
        </w:rPr>
      </w:pPr>
      <w:r w:rsidRPr="000778F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809381" w14:textId="77777777" w:rsidR="00E66BC8" w:rsidRPr="000778F6" w:rsidRDefault="00E66BC8" w:rsidP="000778F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778F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6BC8" w:rsidRPr="000778F6" w14:paraId="119DD5BA" w14:textId="77777777" w:rsidTr="00FA65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780A5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3066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 xml:space="preserve">Opis części zamówienia, którą wykonawca </w:t>
            </w:r>
          </w:p>
          <w:p w14:paraId="07F0C001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29F16" w14:textId="77777777" w:rsidR="00E66BC8" w:rsidRPr="000778F6" w:rsidRDefault="00E66BC8" w:rsidP="000778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78F6">
              <w:rPr>
                <w:sz w:val="22"/>
                <w:szCs w:val="22"/>
              </w:rPr>
              <w:t>Nazwa podwykonawcy</w:t>
            </w:r>
            <w:r w:rsidRPr="000778F6">
              <w:rPr>
                <w:sz w:val="22"/>
                <w:szCs w:val="22"/>
              </w:rPr>
              <w:br/>
              <w:t>(o ile jest znana)</w:t>
            </w:r>
          </w:p>
        </w:tc>
      </w:tr>
      <w:tr w:rsidR="00E66BC8" w:rsidRPr="000778F6" w14:paraId="6DDC503D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D0607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22FE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44C35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66BC8" w:rsidRPr="000778F6" w14:paraId="3664F3A4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1CD6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0E24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55118" w14:textId="77777777" w:rsidR="00E66BC8" w:rsidRPr="000778F6" w:rsidRDefault="00E66BC8" w:rsidP="000778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9E39FF6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Upoważnionymi do reprezentowania naszej firmy są następujące osoby:</w:t>
      </w:r>
    </w:p>
    <w:p w14:paraId="0C7C81DA" w14:textId="77777777" w:rsidR="00E66BC8" w:rsidRPr="000778F6" w:rsidRDefault="00E66BC8" w:rsidP="000778F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0778F6">
        <w:rPr>
          <w:b/>
          <w:bCs/>
          <w:kern w:val="32"/>
          <w:sz w:val="22"/>
          <w:szCs w:val="22"/>
        </w:rPr>
        <w:tab/>
        <w:t>Imię i Nazwisko</w:t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  <w:r w:rsidRPr="000778F6">
        <w:rPr>
          <w:b/>
          <w:bCs/>
          <w:kern w:val="32"/>
          <w:sz w:val="22"/>
          <w:szCs w:val="22"/>
        </w:rPr>
        <w:tab/>
      </w:r>
    </w:p>
    <w:p w14:paraId="1F8E47BD" w14:textId="77777777" w:rsidR="00E66BC8" w:rsidRPr="000778F6" w:rsidRDefault="00E66BC8" w:rsidP="000778F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062D256" w14:textId="77777777" w:rsidR="00E66BC8" w:rsidRPr="000778F6" w:rsidRDefault="00E66BC8" w:rsidP="000778F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5A2BFB51" w14:textId="77777777" w:rsidR="00E66BC8" w:rsidRPr="000778F6" w:rsidRDefault="00E66BC8" w:rsidP="000778F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778F6">
        <w:rPr>
          <w:sz w:val="22"/>
          <w:szCs w:val="22"/>
        </w:rPr>
        <w:t xml:space="preserve"> </w:t>
      </w:r>
    </w:p>
    <w:p w14:paraId="6455369A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upoważnienie dla powyżej wskazanych osób wynika z następującego (</w:t>
      </w:r>
      <w:proofErr w:type="spellStart"/>
      <w:r w:rsidRPr="000778F6">
        <w:rPr>
          <w:sz w:val="22"/>
          <w:szCs w:val="22"/>
        </w:rPr>
        <w:t>ych</w:t>
      </w:r>
      <w:proofErr w:type="spellEnd"/>
      <w:r w:rsidRPr="000778F6">
        <w:rPr>
          <w:sz w:val="22"/>
          <w:szCs w:val="22"/>
        </w:rPr>
        <w:t>) dokumentu(ów)</w:t>
      </w:r>
    </w:p>
    <w:p w14:paraId="341CAC87" w14:textId="77777777" w:rsidR="00E66BC8" w:rsidRPr="000778F6" w:rsidRDefault="00E66BC8" w:rsidP="000778F6">
      <w:p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13972D" w14:textId="77777777" w:rsidR="00E66BC8" w:rsidRPr="000778F6" w:rsidRDefault="00E66BC8" w:rsidP="000778F6">
      <w:pPr>
        <w:numPr>
          <w:ilvl w:val="0"/>
          <w:numId w:val="1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załącznikami do niniejszej oferty są:</w:t>
      </w:r>
    </w:p>
    <w:p w14:paraId="499B74E9" w14:textId="41A1371C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…………………………………………………………………………………</w:t>
      </w:r>
    </w:p>
    <w:p w14:paraId="6BE0E722" w14:textId="376F3DC3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……………………………………………..……………………………………</w:t>
      </w:r>
    </w:p>
    <w:p w14:paraId="62A4F993" w14:textId="2E5F749C" w:rsidR="00E66BC8" w:rsidRPr="000778F6" w:rsidRDefault="00E66BC8" w:rsidP="000778F6">
      <w:pPr>
        <w:numPr>
          <w:ilvl w:val="1"/>
          <w:numId w:val="2"/>
        </w:numPr>
        <w:jc w:val="both"/>
        <w:rPr>
          <w:sz w:val="22"/>
          <w:szCs w:val="22"/>
        </w:rPr>
      </w:pPr>
      <w:r w:rsidRPr="000778F6">
        <w:rPr>
          <w:sz w:val="22"/>
          <w:szCs w:val="22"/>
        </w:rPr>
        <w:t>...............................................................................................................................</w:t>
      </w:r>
    </w:p>
    <w:p w14:paraId="55D918BD" w14:textId="1F67E732" w:rsidR="00E66BC8" w:rsidRPr="000778F6" w:rsidRDefault="00E66BC8" w:rsidP="000778F6">
      <w:pPr>
        <w:tabs>
          <w:tab w:val="left" w:pos="5040"/>
        </w:tabs>
        <w:ind w:left="708"/>
        <w:rPr>
          <w:sz w:val="22"/>
          <w:szCs w:val="22"/>
        </w:rPr>
      </w:pPr>
      <w:r w:rsidRPr="000778F6">
        <w:rPr>
          <w:sz w:val="22"/>
          <w:szCs w:val="22"/>
        </w:rPr>
        <w:tab/>
      </w:r>
    </w:p>
    <w:p w14:paraId="65BDF371" w14:textId="56F2D7EA" w:rsidR="00E66BC8" w:rsidRPr="000778F6" w:rsidRDefault="00E66BC8" w:rsidP="000778F6">
      <w:pPr>
        <w:jc w:val="both"/>
        <w:rPr>
          <w:sz w:val="22"/>
          <w:szCs w:val="22"/>
        </w:rPr>
      </w:pPr>
      <w:r w:rsidRPr="000778F6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E66BC8" w:rsidRPr="000778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3509D" w14:textId="77777777" w:rsidR="00D276B9" w:rsidRDefault="00D276B9">
      <w:r>
        <w:separator/>
      </w:r>
    </w:p>
  </w:endnote>
  <w:endnote w:type="continuationSeparator" w:id="0">
    <w:p w14:paraId="0CA1F753" w14:textId="77777777" w:rsidR="00D276B9" w:rsidRDefault="00D2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7D6D8" w14:textId="77777777" w:rsidR="00BE1E14" w:rsidRDefault="00BE1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B93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6DD80" w14:textId="77777777" w:rsidR="00BE1E14" w:rsidRDefault="00BE1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6A99C" w14:textId="77777777" w:rsidR="00D276B9" w:rsidRDefault="00D276B9">
      <w:r>
        <w:separator/>
      </w:r>
    </w:p>
  </w:footnote>
  <w:footnote w:type="continuationSeparator" w:id="0">
    <w:p w14:paraId="54323FC3" w14:textId="77777777" w:rsidR="00D276B9" w:rsidRDefault="00D27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74399" w14:textId="77777777" w:rsidR="00BE1E14" w:rsidRDefault="00BE1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1FA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A6EDE" w14:textId="77777777" w:rsidR="00BE1E14" w:rsidRDefault="00BE1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CFF"/>
    <w:rsid w:val="00012286"/>
    <w:rsid w:val="00071CCC"/>
    <w:rsid w:val="000778F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31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7CFF"/>
    <w:rsid w:val="00853083"/>
    <w:rsid w:val="008B2F0C"/>
    <w:rsid w:val="008B4928"/>
    <w:rsid w:val="008D2A72"/>
    <w:rsid w:val="008D2AB8"/>
    <w:rsid w:val="008F1C66"/>
    <w:rsid w:val="00970FE4"/>
    <w:rsid w:val="009B46F2"/>
    <w:rsid w:val="00A0022B"/>
    <w:rsid w:val="00A346FE"/>
    <w:rsid w:val="00A47B4D"/>
    <w:rsid w:val="00A805DF"/>
    <w:rsid w:val="00A83018"/>
    <w:rsid w:val="00B774DC"/>
    <w:rsid w:val="00BE1E14"/>
    <w:rsid w:val="00C237C6"/>
    <w:rsid w:val="00C969A6"/>
    <w:rsid w:val="00CA7D36"/>
    <w:rsid w:val="00D24208"/>
    <w:rsid w:val="00D276B9"/>
    <w:rsid w:val="00D60C38"/>
    <w:rsid w:val="00D66893"/>
    <w:rsid w:val="00D90ACB"/>
    <w:rsid w:val="00DC1500"/>
    <w:rsid w:val="00E44371"/>
    <w:rsid w:val="00E66BC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1B770"/>
  <w15:chartTrackingRefBased/>
  <w15:docId w15:val="{B030A1DF-732E-438A-BAFB-26ADF36E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DB03F-75F3-4ED2-9CCB-8C9078A44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2022-09-14T08:48:00Z</cp:lastPrinted>
  <dcterms:created xsi:type="dcterms:W3CDTF">2022-09-14T08:48:00Z</dcterms:created>
  <dcterms:modified xsi:type="dcterms:W3CDTF">2022-10-11T08:01:00Z</dcterms:modified>
</cp:coreProperties>
</file>