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Default="00E46987" w:rsidP="004E13F6">
      <w:pPr>
        <w:pStyle w:val="Nagwek4"/>
        <w:spacing w:before="0" w:after="360"/>
        <w:rPr>
          <w:rFonts w:ascii="Times New Roman" w:hAnsi="Times New Roman"/>
          <w:b w:val="0"/>
          <w:i/>
          <w:iCs/>
          <w:sz w:val="22"/>
          <w:szCs w:val="22"/>
        </w:rPr>
      </w:pPr>
    </w:p>
    <w:p w14:paraId="7555E073" w14:textId="245DEC67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7D367A21" w14:textId="77777777" w:rsidR="00217DD6" w:rsidRDefault="00217DD6" w:rsidP="00272917"/>
    <w:p w14:paraId="2A2A2D45" w14:textId="35AADA4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8154E5">
        <w:rPr>
          <w:b/>
          <w:bCs/>
        </w:rPr>
        <w:t>13</w:t>
      </w:r>
      <w:r w:rsidR="00217DD6">
        <w:rPr>
          <w:b/>
          <w:bCs/>
        </w:rPr>
        <w:t>.2022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BAC1C3E" w14:textId="4D8D6C07" w:rsidR="008154E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8154E5">
        <w:rPr>
          <w:sz w:val="22"/>
          <w:szCs w:val="22"/>
        </w:rPr>
        <w:t>:</w:t>
      </w:r>
    </w:p>
    <w:p w14:paraId="072E441F" w14:textId="6E693A91" w:rsidR="008154E5" w:rsidRDefault="008154E5" w:rsidP="008154E5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i/>
          <w:iCs/>
          <w:sz w:val="21"/>
          <w:szCs w:val="21"/>
        </w:rPr>
        <w:t>Bieżąca konserwacja i naprawa łazienek oraz pomieszczeń mieszkalnych w budynkach Domu Pomocy Społecznej w Osieku</w:t>
      </w:r>
    </w:p>
    <w:p w14:paraId="4CF42B6F" w14:textId="4D566A06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01066E9" w14:textId="77777777" w:rsidR="00217DD6" w:rsidRPr="00E46987" w:rsidRDefault="00217DD6" w:rsidP="00E46987">
      <w:pPr>
        <w:spacing w:after="120" w:line="276" w:lineRule="auto"/>
        <w:jc w:val="both"/>
        <w:rPr>
          <w:sz w:val="22"/>
        </w:rPr>
      </w:pPr>
    </w:p>
    <w:p w14:paraId="27538171" w14:textId="7549E8D9" w:rsidR="00217DD6" w:rsidRDefault="00217DD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F76B968" w14:textId="78B385E6" w:rsidR="004E13F6" w:rsidRDefault="004E13F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1A24AE76" w14:textId="0C45998C" w:rsidR="004E13F6" w:rsidRDefault="004E13F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65203792" w14:textId="2000C038" w:rsidR="004E13F6" w:rsidRDefault="004E13F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7DAF890" w14:textId="067E8C73" w:rsidR="004E13F6" w:rsidRDefault="004E13F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3FDECCFA" w14:textId="77777777" w:rsidR="004E13F6" w:rsidRPr="00217DD6" w:rsidRDefault="004E13F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6AF6A93C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8154E5" w:rsidRPr="007F3E87" w14:paraId="219007CA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63A65EBB" w14:textId="77777777" w:rsidR="004E13F6" w:rsidRDefault="004E13F6" w:rsidP="008154E5">
            <w:pPr>
              <w:pStyle w:val="Akapitzlist"/>
              <w:spacing w:line="259" w:lineRule="auto"/>
              <w:jc w:val="center"/>
              <w:rPr>
                <w:b/>
                <w:sz w:val="22"/>
                <w:szCs w:val="22"/>
              </w:rPr>
            </w:pPr>
          </w:p>
          <w:p w14:paraId="40D0B3D7" w14:textId="1922B5D5" w:rsidR="008154E5" w:rsidRPr="008154E5" w:rsidRDefault="008154E5" w:rsidP="008154E5">
            <w:pPr>
              <w:pStyle w:val="Akapitzlist"/>
              <w:spacing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</w:rPr>
              <w:t xml:space="preserve">Część I - </w:t>
            </w:r>
            <w:r w:rsidRPr="008154E5"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t xml:space="preserve">Bieżąca konserwacja i naprawa łazienek oraz pomieszczeń mieszkalnych </w:t>
            </w:r>
            <w:r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br/>
            </w:r>
            <w:r w:rsidRPr="008154E5"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t>w budynku Nowy Blok</w:t>
            </w:r>
            <w:r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="004E13F6"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br/>
            </w:r>
            <w:r w:rsidRPr="008154E5">
              <w:rPr>
                <w:rFonts w:eastAsia="Arial"/>
                <w:i/>
                <w:sz w:val="18"/>
                <w:szCs w:val="18"/>
                <w:lang w:eastAsia="en-US"/>
              </w:rPr>
              <w:t>(*niepotrzebne skreślić)</w:t>
            </w:r>
          </w:p>
        </w:tc>
      </w:tr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FF0D95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8154E5">
        <w:tc>
          <w:tcPr>
            <w:tcW w:w="9356" w:type="dxa"/>
            <w:tcBorders>
              <w:bottom w:val="single" w:sz="4" w:space="0" w:color="auto"/>
            </w:tcBorders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11DCC64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4E13F6" w:rsidRPr="004E13F6">
              <w:rPr>
                <w:b/>
                <w:bCs/>
                <w:sz w:val="22"/>
                <w:szCs w:val="22"/>
              </w:rPr>
              <w:t xml:space="preserve">8 </w:t>
            </w:r>
            <w:r w:rsidRPr="004E13F6">
              <w:rPr>
                <w:b/>
                <w:bCs/>
                <w:sz w:val="22"/>
                <w:szCs w:val="22"/>
              </w:rPr>
              <w:t>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68C9CF0A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 w:rsidR="003D66EC">
              <w:rPr>
                <w:sz w:val="22"/>
                <w:szCs w:val="22"/>
              </w:rPr>
              <w:t xml:space="preserve"> (Gwar.)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  <w:tr w:rsidR="008154E5" w:rsidRPr="007F3E87" w14:paraId="4E56AFA2" w14:textId="77777777" w:rsidTr="008154E5">
        <w:tc>
          <w:tcPr>
            <w:tcW w:w="9356" w:type="dxa"/>
            <w:shd w:val="clear" w:color="auto" w:fill="D9D9D9" w:themeFill="background1" w:themeFillShade="D9"/>
          </w:tcPr>
          <w:p w14:paraId="539869E1" w14:textId="77777777" w:rsidR="004E13F6" w:rsidRDefault="004E13F6" w:rsidP="004E13F6">
            <w:pPr>
              <w:spacing w:before="240" w:line="259" w:lineRule="auto"/>
              <w:contextualSpacing/>
              <w:jc w:val="center"/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</w:pPr>
          </w:p>
          <w:p w14:paraId="62B17EB4" w14:textId="08EBA7FE" w:rsidR="008154E5" w:rsidRPr="008154E5" w:rsidRDefault="008154E5" w:rsidP="004E13F6">
            <w:pPr>
              <w:spacing w:before="240" w:line="259" w:lineRule="auto"/>
              <w:contextualSpacing/>
              <w:jc w:val="center"/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</w:pPr>
            <w:r w:rsidRPr="008154E5"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t>Część II - Bieżąca konserwacja i naprawa łazienek oraz pomieszczeń mieszkalnych w budynku administracyjno-mieszkalnym w części mieszkalnej</w:t>
            </w:r>
            <w:r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="004E13F6"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  <w:br/>
            </w:r>
            <w:r w:rsidRPr="008154E5">
              <w:rPr>
                <w:rFonts w:eastAsia="Arial"/>
                <w:i/>
                <w:sz w:val="18"/>
                <w:szCs w:val="18"/>
                <w:lang w:eastAsia="en-US"/>
              </w:rPr>
              <w:t>(*niepotrzebne skreślić)</w:t>
            </w:r>
          </w:p>
        </w:tc>
      </w:tr>
      <w:tr w:rsidR="008154E5" w:rsidRPr="007F3E87" w14:paraId="3AD26702" w14:textId="77777777" w:rsidTr="008154E5">
        <w:tc>
          <w:tcPr>
            <w:tcW w:w="93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3913FF" w14:textId="77777777" w:rsidR="008154E5" w:rsidRDefault="008154E5" w:rsidP="008154E5">
            <w:pPr>
              <w:spacing w:after="160" w:line="259" w:lineRule="auto"/>
              <w:contextualSpacing/>
              <w:jc w:val="center"/>
              <w:rPr>
                <w:b/>
                <w:sz w:val="22"/>
                <w:szCs w:val="22"/>
              </w:rPr>
            </w:pPr>
          </w:p>
          <w:p w14:paraId="2959E043" w14:textId="77777777" w:rsidR="008154E5" w:rsidRDefault="008154E5" w:rsidP="008154E5">
            <w:pPr>
              <w:spacing w:after="160" w:line="259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, oferowany okres gwarancji i rękojmi</w:t>
            </w:r>
          </w:p>
          <w:p w14:paraId="6B83D013" w14:textId="32C0CBDE" w:rsidR="008154E5" w:rsidRPr="008154E5" w:rsidRDefault="008154E5" w:rsidP="008154E5">
            <w:pPr>
              <w:spacing w:after="160" w:line="259" w:lineRule="auto"/>
              <w:contextualSpacing/>
              <w:jc w:val="center"/>
              <w:rPr>
                <w:rFonts w:eastAsia="Arial"/>
                <w:b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8154E5" w:rsidRPr="007F3E87" w14:paraId="3E06CEB2" w14:textId="77777777" w:rsidTr="008154E5">
        <w:tc>
          <w:tcPr>
            <w:tcW w:w="9356" w:type="dxa"/>
            <w:tcBorders>
              <w:top w:val="single" w:sz="4" w:space="0" w:color="auto"/>
            </w:tcBorders>
            <w:shd w:val="clear" w:color="auto" w:fill="auto"/>
          </w:tcPr>
          <w:p w14:paraId="3D7F4A77" w14:textId="77777777" w:rsidR="004E13F6" w:rsidRDefault="004E13F6" w:rsidP="004E13F6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4DA4858" w14:textId="008D082D" w:rsidR="008154E5" w:rsidRPr="008154E5" w:rsidRDefault="008154E5" w:rsidP="008154E5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154E5">
              <w:rPr>
                <w:sz w:val="22"/>
                <w:szCs w:val="22"/>
              </w:rPr>
              <w:t xml:space="preserve">Cena (C) za wykonanie zadania wynosi kwotę netto ……......................... zł </w:t>
            </w:r>
          </w:p>
          <w:p w14:paraId="45161602" w14:textId="77777777" w:rsidR="008154E5" w:rsidRPr="007F3E87" w:rsidRDefault="008154E5" w:rsidP="008154E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7B5733D9" w14:textId="69D065C1" w:rsidR="008154E5" w:rsidRPr="007F3E87" w:rsidRDefault="008154E5" w:rsidP="008154E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4E13F6" w:rsidRPr="004E13F6">
              <w:rPr>
                <w:b/>
                <w:bCs/>
                <w:sz w:val="22"/>
                <w:szCs w:val="22"/>
              </w:rPr>
              <w:t xml:space="preserve">8 </w:t>
            </w:r>
            <w:r w:rsidRPr="004E13F6">
              <w:rPr>
                <w:b/>
                <w:bCs/>
                <w:sz w:val="22"/>
                <w:szCs w:val="22"/>
              </w:rPr>
              <w:t>%,</w:t>
            </w:r>
          </w:p>
          <w:p w14:paraId="5B6D05F7" w14:textId="77777777" w:rsidR="008154E5" w:rsidRDefault="008154E5" w:rsidP="008154E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08AB192" w14:textId="77777777" w:rsidR="008154E5" w:rsidRDefault="008154E5" w:rsidP="008154E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7590AF9" w14:textId="1E0255A8" w:rsidR="008154E5" w:rsidRPr="008154E5" w:rsidRDefault="008154E5" w:rsidP="008154E5">
            <w:pPr>
              <w:pStyle w:val="Akapitzlist"/>
              <w:numPr>
                <w:ilvl w:val="0"/>
                <w:numId w:val="11"/>
              </w:numPr>
              <w:spacing w:after="160" w:line="259" w:lineRule="auto"/>
              <w:rPr>
                <w:b/>
                <w:sz w:val="22"/>
                <w:szCs w:val="22"/>
              </w:rPr>
            </w:pPr>
            <w:r w:rsidRPr="008154E5">
              <w:rPr>
                <w:sz w:val="22"/>
                <w:szCs w:val="22"/>
              </w:rPr>
              <w:t>Oferowany okres gwarancji i rękojmi</w:t>
            </w:r>
            <w:r w:rsidR="003D66EC">
              <w:rPr>
                <w:sz w:val="22"/>
                <w:szCs w:val="22"/>
              </w:rPr>
              <w:t xml:space="preserve"> (Gwar.)</w:t>
            </w:r>
            <w:r w:rsidRPr="008154E5">
              <w:rPr>
                <w:sz w:val="22"/>
                <w:szCs w:val="22"/>
              </w:rPr>
              <w:t>: ………….. lata.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9FD286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75BF9D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4E13F6">
        <w:rPr>
          <w:i/>
          <w:iCs/>
          <w:sz w:val="22"/>
        </w:rPr>
        <w:t>6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lastRenderedPageBreak/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4B96D8C1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</w:t>
      </w:r>
      <w:r w:rsidR="00185636">
        <w:rPr>
          <w:sz w:val="22"/>
        </w:rPr>
        <w:t xml:space="preserve">wykonujące </w:t>
      </w:r>
      <w:r w:rsidR="004E13F6" w:rsidRPr="004E13F6">
        <w:rPr>
          <w:sz w:val="22"/>
          <w:szCs w:val="22"/>
        </w:rPr>
        <w:t>czynności z zakresu prac związanych z konserwacją i naprawą łazienek</w:t>
      </w:r>
      <w:r w:rsidR="00185636">
        <w:rPr>
          <w:sz w:val="22"/>
        </w:rPr>
        <w:t>,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4E13F6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5D51868" w14:textId="1FF0D4CA" w:rsidR="00217DD6" w:rsidRDefault="00217DD6" w:rsidP="00185636">
      <w:pPr>
        <w:spacing w:before="240" w:line="276" w:lineRule="auto"/>
        <w:jc w:val="both"/>
        <w:rPr>
          <w:sz w:val="22"/>
          <w:szCs w:val="22"/>
        </w:rPr>
      </w:pPr>
    </w:p>
    <w:p w14:paraId="75201163" w14:textId="77777777" w:rsidR="00185636" w:rsidRPr="00185636" w:rsidRDefault="00185636" w:rsidP="00185636">
      <w:pPr>
        <w:spacing w:before="240" w:line="276" w:lineRule="auto"/>
        <w:jc w:val="both"/>
        <w:rPr>
          <w:sz w:val="22"/>
          <w:szCs w:val="22"/>
        </w:rPr>
      </w:pPr>
    </w:p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38F6F60B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90743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6237A"/>
    <w:multiLevelType w:val="hybridMultilevel"/>
    <w:tmpl w:val="4D84250E"/>
    <w:lvl w:ilvl="0" w:tplc="D0526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6164F"/>
    <w:multiLevelType w:val="hybridMultilevel"/>
    <w:tmpl w:val="A33CCE24"/>
    <w:lvl w:ilvl="0" w:tplc="EC16A9D6">
      <w:start w:val="2"/>
      <w:numFmt w:val="upperRoman"/>
      <w:lvlText w:val="%1."/>
      <w:lvlJc w:val="right"/>
      <w:pPr>
        <w:ind w:left="405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EE68A0"/>
    <w:multiLevelType w:val="hybridMultilevel"/>
    <w:tmpl w:val="3B1C09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12E80"/>
    <w:multiLevelType w:val="hybridMultilevel"/>
    <w:tmpl w:val="3A20565A"/>
    <w:lvl w:ilvl="0" w:tplc="21B2075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3894038">
    <w:abstractNumId w:val="8"/>
  </w:num>
  <w:num w:numId="2" w16cid:durableId="307130887">
    <w:abstractNumId w:val="5"/>
  </w:num>
  <w:num w:numId="3" w16cid:durableId="2132941231">
    <w:abstractNumId w:val="6"/>
  </w:num>
  <w:num w:numId="4" w16cid:durableId="425611290">
    <w:abstractNumId w:val="10"/>
  </w:num>
  <w:num w:numId="5" w16cid:durableId="1514416029">
    <w:abstractNumId w:val="3"/>
  </w:num>
  <w:num w:numId="6" w16cid:durableId="55970737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2971">
    <w:abstractNumId w:val="0"/>
  </w:num>
  <w:num w:numId="8" w16cid:durableId="381753925">
    <w:abstractNumId w:val="9"/>
  </w:num>
  <w:num w:numId="9" w16cid:durableId="809976151">
    <w:abstractNumId w:val="4"/>
  </w:num>
  <w:num w:numId="10" w16cid:durableId="28141244">
    <w:abstractNumId w:val="7"/>
  </w:num>
  <w:num w:numId="11" w16cid:durableId="1097485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3693B"/>
    <w:rsid w:val="00154274"/>
    <w:rsid w:val="00185636"/>
    <w:rsid w:val="001C7D84"/>
    <w:rsid w:val="002134F2"/>
    <w:rsid w:val="00217DD6"/>
    <w:rsid w:val="002214DB"/>
    <w:rsid w:val="002606B2"/>
    <w:rsid w:val="00267D1F"/>
    <w:rsid w:val="00272917"/>
    <w:rsid w:val="00277DBE"/>
    <w:rsid w:val="002837ED"/>
    <w:rsid w:val="002E612D"/>
    <w:rsid w:val="0032793D"/>
    <w:rsid w:val="003412D2"/>
    <w:rsid w:val="003961C1"/>
    <w:rsid w:val="003B769C"/>
    <w:rsid w:val="003D66EC"/>
    <w:rsid w:val="00416884"/>
    <w:rsid w:val="00493A1E"/>
    <w:rsid w:val="004B0785"/>
    <w:rsid w:val="004D47E1"/>
    <w:rsid w:val="004D5A42"/>
    <w:rsid w:val="004E13F6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2D1D"/>
    <w:rsid w:val="007D475B"/>
    <w:rsid w:val="007E1D2E"/>
    <w:rsid w:val="007E331F"/>
    <w:rsid w:val="007F201A"/>
    <w:rsid w:val="007F3E87"/>
    <w:rsid w:val="00804B6D"/>
    <w:rsid w:val="008154E5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51F"/>
    <w:rsid w:val="00DC336F"/>
    <w:rsid w:val="00E1735C"/>
    <w:rsid w:val="00E46987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4E5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2021-07-21T09:38:00Z</cp:lastPrinted>
  <dcterms:created xsi:type="dcterms:W3CDTF">2022-05-13T08:36:00Z</dcterms:created>
  <dcterms:modified xsi:type="dcterms:W3CDTF">2022-10-13T11:48:00Z</dcterms:modified>
</cp:coreProperties>
</file>