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52796" w14:textId="77777777" w:rsidR="00D665F5" w:rsidRPr="00BB547B" w:rsidRDefault="00392EF1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92EF1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392EF1">
        <w:rPr>
          <w:rFonts w:ascii="Arial" w:hAnsi="Arial" w:cs="Arial"/>
          <w:sz w:val="24"/>
          <w:szCs w:val="24"/>
        </w:rPr>
        <w:t>2022-10-17</w:t>
      </w:r>
    </w:p>
    <w:p w14:paraId="52CC6C99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524145A" w14:textId="77777777" w:rsidR="00EB4748" w:rsidRDefault="00392EF1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92EF1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0F1F0A0A" w14:textId="77777777" w:rsidR="00EB4748" w:rsidRDefault="00392EF1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92EF1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076F11E3" w14:textId="742D7644" w:rsidR="00D665F5" w:rsidRPr="00BB547B" w:rsidRDefault="00392EF1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92EF1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4B0DDEF2" w14:textId="77777777" w:rsidR="00D665F5" w:rsidRPr="00BB547B" w:rsidRDefault="00392EF1" w:rsidP="00D665F5">
      <w:pPr>
        <w:rPr>
          <w:rFonts w:ascii="Arial" w:hAnsi="Arial" w:cs="Arial"/>
          <w:sz w:val="24"/>
          <w:szCs w:val="24"/>
        </w:rPr>
      </w:pPr>
      <w:r w:rsidRPr="00392EF1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392EF1">
        <w:rPr>
          <w:rFonts w:ascii="Arial" w:hAnsi="Arial" w:cs="Arial"/>
          <w:sz w:val="24"/>
          <w:szCs w:val="24"/>
        </w:rPr>
        <w:t>66</w:t>
      </w:r>
    </w:p>
    <w:p w14:paraId="6E2ECD91" w14:textId="77777777" w:rsidR="00D665F5" w:rsidRPr="00BB547B" w:rsidRDefault="00392EF1" w:rsidP="00D665F5">
      <w:pPr>
        <w:rPr>
          <w:rFonts w:ascii="Arial" w:hAnsi="Arial" w:cs="Arial"/>
          <w:sz w:val="24"/>
          <w:szCs w:val="24"/>
        </w:rPr>
      </w:pPr>
      <w:r w:rsidRPr="00392EF1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392EF1">
        <w:rPr>
          <w:rFonts w:ascii="Arial" w:hAnsi="Arial" w:cs="Arial"/>
          <w:sz w:val="24"/>
          <w:szCs w:val="24"/>
        </w:rPr>
        <w:t>Kraków</w:t>
      </w:r>
    </w:p>
    <w:p w14:paraId="149123D9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F18EC2A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1A28C0CE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879657F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43777A0" w14:textId="02B469DD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EB4748">
        <w:rPr>
          <w:rFonts w:ascii="Arial" w:hAnsi="Arial" w:cs="Arial"/>
          <w:b/>
          <w:sz w:val="24"/>
          <w:szCs w:val="24"/>
        </w:rPr>
        <w:t>S</w:t>
      </w:r>
      <w:r w:rsidR="00392EF1" w:rsidRPr="00392EF1">
        <w:rPr>
          <w:rFonts w:ascii="Arial" w:hAnsi="Arial" w:cs="Arial"/>
          <w:b/>
          <w:sz w:val="24"/>
          <w:szCs w:val="24"/>
        </w:rPr>
        <w:t>ZP</w:t>
      </w:r>
      <w:r w:rsidR="00EB4748">
        <w:rPr>
          <w:rFonts w:ascii="Arial" w:hAnsi="Arial" w:cs="Arial"/>
          <w:b/>
          <w:sz w:val="24"/>
          <w:szCs w:val="24"/>
        </w:rPr>
        <w:t>.271. …</w:t>
      </w:r>
      <w:r w:rsidR="00392EF1" w:rsidRPr="00392EF1">
        <w:rPr>
          <w:rFonts w:ascii="Arial" w:hAnsi="Arial" w:cs="Arial"/>
          <w:b/>
          <w:sz w:val="24"/>
          <w:szCs w:val="24"/>
        </w:rPr>
        <w:t>/41/2022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6EF521B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D1A8B1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E56107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6C2D11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4ADD399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3F78A49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92EF1" w:rsidRPr="00392EF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92EF1" w:rsidRPr="00392EF1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6A80D4FB" w14:textId="77777777" w:rsidR="00A80738" w:rsidRPr="00BB547B" w:rsidRDefault="00392EF1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392EF1">
        <w:rPr>
          <w:rFonts w:ascii="Arial" w:hAnsi="Arial" w:cs="Arial"/>
          <w:b/>
          <w:szCs w:val="24"/>
        </w:rPr>
        <w:t>Inwestycyjny zakup sprzętu medycznego na potrzeby Oddziału Ginekologiczno-Położniczego (13 grup)</w:t>
      </w:r>
    </w:p>
    <w:p w14:paraId="6B777F71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92EF1" w:rsidRPr="00392EF1">
        <w:rPr>
          <w:rFonts w:ascii="Arial" w:hAnsi="Arial" w:cs="Arial"/>
          <w:sz w:val="24"/>
          <w:szCs w:val="24"/>
        </w:rPr>
        <w:t>(</w:t>
      </w:r>
      <w:proofErr w:type="spellStart"/>
      <w:r w:rsidR="00392EF1" w:rsidRPr="00392EF1">
        <w:rPr>
          <w:rFonts w:ascii="Arial" w:hAnsi="Arial" w:cs="Arial"/>
          <w:sz w:val="24"/>
          <w:szCs w:val="24"/>
        </w:rPr>
        <w:t>t.j</w:t>
      </w:r>
      <w:proofErr w:type="spellEnd"/>
      <w:r w:rsidR="00392EF1" w:rsidRPr="00392EF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392EF1" w:rsidRPr="00392EF1">
        <w:rPr>
          <w:rFonts w:ascii="Arial" w:hAnsi="Arial" w:cs="Arial"/>
          <w:sz w:val="24"/>
          <w:szCs w:val="24"/>
        </w:rPr>
        <w:t>późn</w:t>
      </w:r>
      <w:proofErr w:type="spellEnd"/>
      <w:r w:rsidR="00392EF1" w:rsidRPr="00392EF1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260FF38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92EF1" w:rsidRPr="00392EF1">
        <w:rPr>
          <w:rFonts w:ascii="Arial" w:hAnsi="Arial" w:cs="Arial"/>
          <w:sz w:val="24"/>
          <w:szCs w:val="24"/>
        </w:rPr>
        <w:t>14/10/2022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92EF1" w:rsidRPr="00392EF1">
        <w:rPr>
          <w:rFonts w:ascii="Arial" w:hAnsi="Arial" w:cs="Arial"/>
          <w:sz w:val="24"/>
          <w:szCs w:val="24"/>
        </w:rPr>
        <w:t>09:15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54FA0C50" w14:textId="77777777" w:rsidTr="00EB4748">
        <w:tc>
          <w:tcPr>
            <w:tcW w:w="993" w:type="dxa"/>
            <w:shd w:val="clear" w:color="auto" w:fill="auto"/>
            <w:vAlign w:val="center"/>
          </w:tcPr>
          <w:p w14:paraId="3E2BFA36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2AAE8D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8773542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42FD3D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392EF1" w:rsidRPr="00BB547B" w14:paraId="61DEFE82" w14:textId="77777777" w:rsidTr="00EB4748">
        <w:tc>
          <w:tcPr>
            <w:tcW w:w="993" w:type="dxa"/>
            <w:shd w:val="clear" w:color="auto" w:fill="auto"/>
            <w:vAlign w:val="center"/>
          </w:tcPr>
          <w:p w14:paraId="17B73C58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92C94B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9412D77" w14:textId="77777777" w:rsidR="00392EF1" w:rsidRPr="00BB547B" w:rsidRDefault="00392EF1" w:rsidP="002035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92EF1">
              <w:rPr>
                <w:rFonts w:ascii="Arial" w:hAnsi="Arial" w:cs="Arial"/>
              </w:rPr>
              <w:t>Biameditek</w:t>
            </w:r>
            <w:proofErr w:type="spellEnd"/>
            <w:r w:rsidRPr="00392EF1">
              <w:rPr>
                <w:rFonts w:ascii="Arial" w:hAnsi="Arial" w:cs="Arial"/>
              </w:rPr>
              <w:t xml:space="preserve"> Sp. z o.o.</w:t>
            </w:r>
          </w:p>
          <w:p w14:paraId="547A2BBC" w14:textId="77777777" w:rsidR="00392EF1" w:rsidRPr="00BB547B" w:rsidRDefault="00392EF1" w:rsidP="00203507">
            <w:pPr>
              <w:rPr>
                <w:rFonts w:ascii="Arial" w:hAnsi="Arial" w:cs="Arial"/>
              </w:rPr>
            </w:pPr>
            <w:proofErr w:type="spellStart"/>
            <w:r w:rsidRPr="00392EF1">
              <w:rPr>
                <w:rFonts w:ascii="Arial" w:hAnsi="Arial" w:cs="Arial"/>
              </w:rPr>
              <w:t>Elewatorska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392EF1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ECAEB9" w14:textId="77777777" w:rsidR="00392EF1" w:rsidRPr="00BB547B" w:rsidRDefault="00392EF1" w:rsidP="00203507">
            <w:pPr>
              <w:spacing w:after="80"/>
              <w:jc w:val="both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15-620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92EF1">
              <w:rPr>
                <w:rFonts w:ascii="Arial" w:hAnsi="Arial" w:cs="Arial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F7F0D6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13 392.00 zł</w:t>
            </w:r>
          </w:p>
        </w:tc>
      </w:tr>
      <w:tr w:rsidR="00392EF1" w:rsidRPr="00BB547B" w14:paraId="1E841535" w14:textId="77777777" w:rsidTr="00EB4748">
        <w:tc>
          <w:tcPr>
            <w:tcW w:w="993" w:type="dxa"/>
            <w:shd w:val="clear" w:color="auto" w:fill="auto"/>
            <w:vAlign w:val="center"/>
          </w:tcPr>
          <w:p w14:paraId="42D6A6FB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D0B849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453A9ED6" w14:textId="77777777" w:rsidR="00392EF1" w:rsidRPr="00BB547B" w:rsidRDefault="00392EF1" w:rsidP="002035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92EF1">
              <w:rPr>
                <w:rFonts w:ascii="Arial" w:hAnsi="Arial" w:cs="Arial"/>
              </w:rPr>
              <w:t>Aesculap</w:t>
            </w:r>
            <w:proofErr w:type="spellEnd"/>
            <w:r w:rsidRPr="00392EF1">
              <w:rPr>
                <w:rFonts w:ascii="Arial" w:hAnsi="Arial" w:cs="Arial"/>
              </w:rPr>
              <w:t xml:space="preserve"> </w:t>
            </w:r>
            <w:proofErr w:type="spellStart"/>
            <w:r w:rsidRPr="00392EF1">
              <w:rPr>
                <w:rFonts w:ascii="Arial" w:hAnsi="Arial" w:cs="Arial"/>
              </w:rPr>
              <w:t>Chifa</w:t>
            </w:r>
            <w:proofErr w:type="spellEnd"/>
            <w:r w:rsidRPr="00392EF1">
              <w:rPr>
                <w:rFonts w:ascii="Arial" w:hAnsi="Arial" w:cs="Arial"/>
              </w:rPr>
              <w:t xml:space="preserve"> Spółka z ograniczoną odpowiedzialnością</w:t>
            </w:r>
          </w:p>
          <w:p w14:paraId="74EC5B2B" w14:textId="77777777" w:rsidR="00392EF1" w:rsidRPr="00BB547B" w:rsidRDefault="00392EF1" w:rsidP="00203507">
            <w:pPr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92EF1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A728240" w14:textId="77777777" w:rsidR="00392EF1" w:rsidRPr="00BB547B" w:rsidRDefault="00392EF1" w:rsidP="00203507">
            <w:pPr>
              <w:spacing w:after="80"/>
              <w:jc w:val="both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92EF1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FB8E05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28 198.80 zł</w:t>
            </w:r>
          </w:p>
        </w:tc>
      </w:tr>
      <w:tr w:rsidR="00392EF1" w:rsidRPr="00BB547B" w14:paraId="60DF7C54" w14:textId="77777777" w:rsidTr="00EB4748">
        <w:tc>
          <w:tcPr>
            <w:tcW w:w="993" w:type="dxa"/>
            <w:shd w:val="clear" w:color="auto" w:fill="auto"/>
            <w:vAlign w:val="center"/>
          </w:tcPr>
          <w:p w14:paraId="4C2E5F5B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0CFC61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4F3AD24E" w14:textId="77777777" w:rsidR="00392EF1" w:rsidRPr="00BB547B" w:rsidRDefault="00392EF1" w:rsidP="002035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92EF1">
              <w:rPr>
                <w:rFonts w:ascii="Arial" w:hAnsi="Arial" w:cs="Arial"/>
              </w:rPr>
              <w:t>Stiegelmeyer</w:t>
            </w:r>
            <w:proofErr w:type="spellEnd"/>
            <w:r w:rsidRPr="00392EF1">
              <w:rPr>
                <w:rFonts w:ascii="Arial" w:hAnsi="Arial" w:cs="Arial"/>
              </w:rPr>
              <w:t xml:space="preserve"> Sp. z o.o.</w:t>
            </w:r>
          </w:p>
          <w:p w14:paraId="1EA2D59A" w14:textId="77777777" w:rsidR="00392EF1" w:rsidRPr="00BB547B" w:rsidRDefault="00392EF1" w:rsidP="00203507">
            <w:pPr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Grubno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92EF1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7E9318F" w14:textId="77777777" w:rsidR="00392EF1" w:rsidRPr="00BB547B" w:rsidRDefault="00392EF1" w:rsidP="00203507">
            <w:pPr>
              <w:spacing w:after="80"/>
              <w:jc w:val="both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86-212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92EF1">
              <w:rPr>
                <w:rFonts w:ascii="Arial" w:hAnsi="Arial" w:cs="Arial"/>
              </w:rPr>
              <w:t>Stolno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1F3920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53 049.60 zł</w:t>
            </w:r>
          </w:p>
        </w:tc>
      </w:tr>
      <w:tr w:rsidR="00392EF1" w:rsidRPr="00BB547B" w14:paraId="13B3F240" w14:textId="77777777" w:rsidTr="00EB4748">
        <w:tc>
          <w:tcPr>
            <w:tcW w:w="993" w:type="dxa"/>
            <w:shd w:val="clear" w:color="auto" w:fill="auto"/>
            <w:vAlign w:val="center"/>
          </w:tcPr>
          <w:p w14:paraId="78B19E85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1B45C2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1E4FFD9E" w14:textId="77777777" w:rsidR="00392EF1" w:rsidRPr="00BB547B" w:rsidRDefault="00392EF1" w:rsidP="00203507">
            <w:pPr>
              <w:spacing w:before="80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Zakład Techniki Medycznej "TECH-MED" Sp. z o.o.</w:t>
            </w:r>
          </w:p>
          <w:p w14:paraId="7DC15D94" w14:textId="77777777" w:rsidR="00392EF1" w:rsidRPr="00BB547B" w:rsidRDefault="00392EF1" w:rsidP="00203507">
            <w:pPr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Ernsta Petersona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92EF1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E2FE608" w14:textId="77777777" w:rsidR="00392EF1" w:rsidRPr="00BB547B" w:rsidRDefault="00392EF1" w:rsidP="00203507">
            <w:pPr>
              <w:spacing w:after="80"/>
              <w:jc w:val="both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85-862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92EF1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98B712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19 365.48 zł</w:t>
            </w:r>
          </w:p>
        </w:tc>
      </w:tr>
      <w:tr w:rsidR="00392EF1" w:rsidRPr="00BB547B" w14:paraId="16D8126B" w14:textId="77777777" w:rsidTr="00EB4748">
        <w:tc>
          <w:tcPr>
            <w:tcW w:w="993" w:type="dxa"/>
            <w:shd w:val="clear" w:color="auto" w:fill="auto"/>
            <w:vAlign w:val="center"/>
          </w:tcPr>
          <w:p w14:paraId="79614A60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6F4FDE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5D57CF63" w14:textId="77777777" w:rsidR="00392EF1" w:rsidRPr="00BB547B" w:rsidRDefault="00392EF1" w:rsidP="00203507">
            <w:pPr>
              <w:spacing w:before="80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 xml:space="preserve">Karl </w:t>
            </w:r>
            <w:proofErr w:type="spellStart"/>
            <w:r w:rsidRPr="00392EF1">
              <w:rPr>
                <w:rFonts w:ascii="Arial" w:hAnsi="Arial" w:cs="Arial"/>
              </w:rPr>
              <w:t>Storz</w:t>
            </w:r>
            <w:proofErr w:type="spellEnd"/>
            <w:r w:rsidRPr="00392EF1">
              <w:rPr>
                <w:rFonts w:ascii="Arial" w:hAnsi="Arial" w:cs="Arial"/>
              </w:rPr>
              <w:t xml:space="preserve"> Polska Sp. z o.o.</w:t>
            </w:r>
          </w:p>
          <w:p w14:paraId="0CBBFDB5" w14:textId="77777777" w:rsidR="00392EF1" w:rsidRPr="00BB547B" w:rsidRDefault="00392EF1" w:rsidP="00203507">
            <w:pPr>
              <w:rPr>
                <w:rFonts w:ascii="Arial" w:hAnsi="Arial" w:cs="Arial"/>
              </w:rPr>
            </w:pPr>
            <w:proofErr w:type="spellStart"/>
            <w:r w:rsidRPr="00392EF1">
              <w:rPr>
                <w:rFonts w:ascii="Arial" w:hAnsi="Arial" w:cs="Arial"/>
              </w:rPr>
              <w:lastRenderedPageBreak/>
              <w:t>Hołubcowa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392EF1">
              <w:rPr>
                <w:rFonts w:ascii="Arial" w:hAnsi="Arial" w:cs="Arial"/>
              </w:rPr>
              <w:t>123/-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300BC15" w14:textId="77777777" w:rsidR="00392EF1" w:rsidRPr="00BB547B" w:rsidRDefault="00392EF1" w:rsidP="00203507">
            <w:pPr>
              <w:spacing w:after="80"/>
              <w:jc w:val="both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02-854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92EF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3C355D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lastRenderedPageBreak/>
              <w:t>225 874.74 zł</w:t>
            </w:r>
          </w:p>
        </w:tc>
      </w:tr>
      <w:tr w:rsidR="00392EF1" w:rsidRPr="00BB547B" w14:paraId="5BA51B6D" w14:textId="77777777" w:rsidTr="00EB4748">
        <w:tc>
          <w:tcPr>
            <w:tcW w:w="993" w:type="dxa"/>
            <w:shd w:val="clear" w:color="auto" w:fill="auto"/>
            <w:vAlign w:val="center"/>
          </w:tcPr>
          <w:p w14:paraId="7A47606B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4AE900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17D96FDB" w14:textId="77777777" w:rsidR="00392EF1" w:rsidRPr="00BB547B" w:rsidRDefault="00392EF1" w:rsidP="002035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92EF1">
              <w:rPr>
                <w:rFonts w:ascii="Arial" w:hAnsi="Arial" w:cs="Arial"/>
              </w:rPr>
              <w:t>Walmed</w:t>
            </w:r>
            <w:proofErr w:type="spellEnd"/>
          </w:p>
          <w:p w14:paraId="0BA4E9A5" w14:textId="77777777" w:rsidR="00392EF1" w:rsidRPr="00BB547B" w:rsidRDefault="00392EF1" w:rsidP="00203507">
            <w:pPr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Ptaków Leśnych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92EF1">
              <w:rPr>
                <w:rFonts w:ascii="Arial" w:hAnsi="Arial" w:cs="Arial"/>
              </w:rPr>
              <w:t>73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0A4248D" w14:textId="77777777" w:rsidR="00392EF1" w:rsidRPr="00BB547B" w:rsidRDefault="00392EF1" w:rsidP="00203507">
            <w:pPr>
              <w:spacing w:after="80"/>
              <w:jc w:val="both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05500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92EF1">
              <w:rPr>
                <w:rFonts w:ascii="Arial" w:hAnsi="Arial" w:cs="Arial"/>
              </w:rPr>
              <w:t>Jastrzębie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1B053F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7 797.60 zł</w:t>
            </w:r>
          </w:p>
        </w:tc>
      </w:tr>
      <w:tr w:rsidR="00392EF1" w:rsidRPr="00BB547B" w14:paraId="4CCB25F9" w14:textId="77777777" w:rsidTr="00EB4748">
        <w:tc>
          <w:tcPr>
            <w:tcW w:w="993" w:type="dxa"/>
            <w:shd w:val="clear" w:color="auto" w:fill="auto"/>
            <w:vAlign w:val="center"/>
          </w:tcPr>
          <w:p w14:paraId="681A00C2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9BFC5A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232CD56D" w14:textId="77777777" w:rsidR="00392EF1" w:rsidRPr="00BB547B" w:rsidRDefault="00392EF1" w:rsidP="00203507">
            <w:pPr>
              <w:spacing w:before="80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STRING POLSKA Spółka z ograniczoną odpowiedzialnością</w:t>
            </w:r>
          </w:p>
          <w:p w14:paraId="0A046A14" w14:textId="77777777" w:rsidR="00392EF1" w:rsidRPr="00BB547B" w:rsidRDefault="00392EF1" w:rsidP="00203507">
            <w:pPr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Wł. Żeleńskiego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92EF1">
              <w:rPr>
                <w:rFonts w:ascii="Arial" w:hAnsi="Arial" w:cs="Arial"/>
              </w:rPr>
              <w:t>101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6662C92" w14:textId="77777777" w:rsidR="00392EF1" w:rsidRPr="00BB547B" w:rsidRDefault="00392EF1" w:rsidP="00203507">
            <w:pPr>
              <w:spacing w:after="80"/>
              <w:jc w:val="both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31-353</w:t>
            </w:r>
            <w:r w:rsidRPr="00BB547B">
              <w:rPr>
                <w:rFonts w:ascii="Arial" w:hAnsi="Arial" w:cs="Arial"/>
              </w:rPr>
              <w:t xml:space="preserve"> </w:t>
            </w:r>
            <w:proofErr w:type="spellStart"/>
            <w:r w:rsidRPr="00392EF1">
              <w:rPr>
                <w:rFonts w:ascii="Arial" w:hAnsi="Arial" w:cs="Arial"/>
              </w:rPr>
              <w:t>kraków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78C8DCCA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30 500.00 zł</w:t>
            </w:r>
          </w:p>
        </w:tc>
      </w:tr>
      <w:tr w:rsidR="00392EF1" w:rsidRPr="00BB547B" w14:paraId="396AD5A1" w14:textId="77777777" w:rsidTr="00EB4748">
        <w:tc>
          <w:tcPr>
            <w:tcW w:w="993" w:type="dxa"/>
            <w:shd w:val="clear" w:color="auto" w:fill="auto"/>
            <w:vAlign w:val="center"/>
          </w:tcPr>
          <w:p w14:paraId="287C8D36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421C98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C4FD419" w14:textId="77777777" w:rsidR="00392EF1" w:rsidRPr="00BB547B" w:rsidRDefault="00392EF1" w:rsidP="002035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92EF1">
              <w:rPr>
                <w:rFonts w:ascii="Arial" w:hAnsi="Arial" w:cs="Arial"/>
              </w:rPr>
              <w:t>Stryker</w:t>
            </w:r>
            <w:proofErr w:type="spellEnd"/>
            <w:r w:rsidRPr="00392EF1">
              <w:rPr>
                <w:rFonts w:ascii="Arial" w:hAnsi="Arial" w:cs="Arial"/>
              </w:rPr>
              <w:t xml:space="preserve"> Polska Sp. z o.o.</w:t>
            </w:r>
          </w:p>
          <w:p w14:paraId="1D88BDF8" w14:textId="77777777" w:rsidR="00392EF1" w:rsidRPr="00BB547B" w:rsidRDefault="00392EF1" w:rsidP="00203507">
            <w:pPr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92EF1">
              <w:rPr>
                <w:rFonts w:ascii="Arial" w:hAnsi="Arial" w:cs="Arial"/>
              </w:rPr>
              <w:t>35/-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1EC8260" w14:textId="77777777" w:rsidR="00392EF1" w:rsidRPr="00BB547B" w:rsidRDefault="00392EF1" w:rsidP="00203507">
            <w:pPr>
              <w:spacing w:after="80"/>
              <w:jc w:val="both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92EF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5267F5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11 988.00 zł</w:t>
            </w:r>
          </w:p>
        </w:tc>
      </w:tr>
      <w:tr w:rsidR="00392EF1" w:rsidRPr="00BB547B" w14:paraId="0E33FF58" w14:textId="77777777" w:rsidTr="00EB4748">
        <w:tc>
          <w:tcPr>
            <w:tcW w:w="993" w:type="dxa"/>
            <w:shd w:val="clear" w:color="auto" w:fill="auto"/>
            <w:vAlign w:val="center"/>
          </w:tcPr>
          <w:p w14:paraId="52926119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A3CD3A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2B051F69" w14:textId="77777777" w:rsidR="00392EF1" w:rsidRPr="00BB547B" w:rsidRDefault="00392EF1" w:rsidP="002035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92EF1">
              <w:rPr>
                <w:rFonts w:ascii="Arial" w:hAnsi="Arial" w:cs="Arial"/>
              </w:rPr>
              <w:t>Stryker</w:t>
            </w:r>
            <w:proofErr w:type="spellEnd"/>
            <w:r w:rsidRPr="00392EF1">
              <w:rPr>
                <w:rFonts w:ascii="Arial" w:hAnsi="Arial" w:cs="Arial"/>
              </w:rPr>
              <w:t xml:space="preserve"> Polska Sp. z o.o.</w:t>
            </w:r>
          </w:p>
          <w:p w14:paraId="7E92C3DA" w14:textId="77777777" w:rsidR="00392EF1" w:rsidRPr="00BB547B" w:rsidRDefault="00392EF1" w:rsidP="00203507">
            <w:pPr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92EF1">
              <w:rPr>
                <w:rFonts w:ascii="Arial" w:hAnsi="Arial" w:cs="Arial"/>
              </w:rPr>
              <w:t>35/-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F7071B0" w14:textId="77777777" w:rsidR="00392EF1" w:rsidRPr="00BB547B" w:rsidRDefault="00392EF1" w:rsidP="00203507">
            <w:pPr>
              <w:spacing w:after="80"/>
              <w:jc w:val="both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92EF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C65190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37 371.97 zł</w:t>
            </w:r>
          </w:p>
        </w:tc>
      </w:tr>
      <w:tr w:rsidR="00392EF1" w:rsidRPr="00BB547B" w14:paraId="7950A182" w14:textId="77777777" w:rsidTr="00EB4748">
        <w:tc>
          <w:tcPr>
            <w:tcW w:w="993" w:type="dxa"/>
            <w:shd w:val="clear" w:color="auto" w:fill="auto"/>
            <w:vAlign w:val="center"/>
          </w:tcPr>
          <w:p w14:paraId="7BD79A86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4FF26E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B14213B" w14:textId="77777777" w:rsidR="00392EF1" w:rsidRPr="00BB547B" w:rsidRDefault="00392EF1" w:rsidP="002035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92EF1">
              <w:rPr>
                <w:rFonts w:ascii="Arial" w:hAnsi="Arial" w:cs="Arial"/>
              </w:rPr>
              <w:t>Wolfmed</w:t>
            </w:r>
            <w:proofErr w:type="spellEnd"/>
            <w:r w:rsidRPr="00392EF1">
              <w:rPr>
                <w:rFonts w:ascii="Arial" w:hAnsi="Arial" w:cs="Arial"/>
              </w:rPr>
              <w:t xml:space="preserve"> Sp. z o.o. </w:t>
            </w:r>
            <w:proofErr w:type="spellStart"/>
            <w:r w:rsidRPr="00392EF1">
              <w:rPr>
                <w:rFonts w:ascii="Arial" w:hAnsi="Arial" w:cs="Arial"/>
              </w:rPr>
              <w:t>Sp.K</w:t>
            </w:r>
            <w:proofErr w:type="spellEnd"/>
            <w:r w:rsidRPr="00392EF1">
              <w:rPr>
                <w:rFonts w:ascii="Arial" w:hAnsi="Arial" w:cs="Arial"/>
              </w:rPr>
              <w:t>.</w:t>
            </w:r>
          </w:p>
          <w:p w14:paraId="3E4BA1E9" w14:textId="77777777" w:rsidR="00392EF1" w:rsidRPr="00BB547B" w:rsidRDefault="00392EF1" w:rsidP="00203507">
            <w:pPr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Władysława Żeleńskiego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92EF1">
              <w:rPr>
                <w:rFonts w:ascii="Arial" w:hAnsi="Arial" w:cs="Arial"/>
              </w:rPr>
              <w:t>99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68F3A70" w14:textId="77777777" w:rsidR="00392EF1" w:rsidRPr="00BB547B" w:rsidRDefault="00392EF1" w:rsidP="00203507">
            <w:pPr>
              <w:spacing w:after="80"/>
              <w:jc w:val="both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31-353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92EF1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C1CFDF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369 003.60 zł</w:t>
            </w:r>
          </w:p>
        </w:tc>
      </w:tr>
      <w:tr w:rsidR="00392EF1" w:rsidRPr="00BB547B" w14:paraId="430CDC98" w14:textId="77777777" w:rsidTr="00EB4748">
        <w:tc>
          <w:tcPr>
            <w:tcW w:w="993" w:type="dxa"/>
            <w:shd w:val="clear" w:color="auto" w:fill="auto"/>
            <w:vAlign w:val="center"/>
          </w:tcPr>
          <w:p w14:paraId="2550F00A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157432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2B175D5C" w14:textId="77777777" w:rsidR="00392EF1" w:rsidRPr="00BB547B" w:rsidRDefault="00392EF1" w:rsidP="002035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92EF1">
              <w:rPr>
                <w:rFonts w:ascii="Arial" w:hAnsi="Arial" w:cs="Arial"/>
              </w:rPr>
              <w:t>MedMech</w:t>
            </w:r>
            <w:proofErr w:type="spellEnd"/>
            <w:r w:rsidRPr="00392EF1">
              <w:rPr>
                <w:rFonts w:ascii="Arial" w:hAnsi="Arial" w:cs="Arial"/>
              </w:rPr>
              <w:t xml:space="preserve"> Michał Polański</w:t>
            </w:r>
          </w:p>
          <w:p w14:paraId="3A6558EE" w14:textId="77777777" w:rsidR="00392EF1" w:rsidRPr="00BB547B" w:rsidRDefault="00392EF1" w:rsidP="00203507">
            <w:pPr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Józefa Marka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92EF1">
              <w:rPr>
                <w:rFonts w:ascii="Arial" w:hAnsi="Arial" w:cs="Arial"/>
              </w:rPr>
              <w:t>19a/38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117960" w14:textId="77777777" w:rsidR="00392EF1" w:rsidRPr="00BB547B" w:rsidRDefault="00392EF1" w:rsidP="00203507">
            <w:pPr>
              <w:spacing w:after="80"/>
              <w:jc w:val="both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34-600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92EF1">
              <w:rPr>
                <w:rFonts w:ascii="Arial" w:hAnsi="Arial" w:cs="Arial"/>
              </w:rPr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6A4CB1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20 525.40 zł</w:t>
            </w:r>
          </w:p>
        </w:tc>
      </w:tr>
      <w:tr w:rsidR="00392EF1" w:rsidRPr="00BB547B" w14:paraId="13AAD403" w14:textId="77777777" w:rsidTr="00EB4748">
        <w:tc>
          <w:tcPr>
            <w:tcW w:w="993" w:type="dxa"/>
            <w:shd w:val="clear" w:color="auto" w:fill="auto"/>
            <w:vAlign w:val="center"/>
          </w:tcPr>
          <w:p w14:paraId="5F779932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3D0C2D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6308DB3C" w14:textId="77777777" w:rsidR="00392EF1" w:rsidRPr="00BB547B" w:rsidRDefault="00392EF1" w:rsidP="002035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92EF1">
              <w:rPr>
                <w:rFonts w:ascii="Arial" w:hAnsi="Arial" w:cs="Arial"/>
              </w:rPr>
              <w:t>MedMech</w:t>
            </w:r>
            <w:proofErr w:type="spellEnd"/>
            <w:r w:rsidRPr="00392EF1">
              <w:rPr>
                <w:rFonts w:ascii="Arial" w:hAnsi="Arial" w:cs="Arial"/>
              </w:rPr>
              <w:t xml:space="preserve"> Michał Polański</w:t>
            </w:r>
          </w:p>
          <w:p w14:paraId="65CF722C" w14:textId="77777777" w:rsidR="00392EF1" w:rsidRPr="00BB547B" w:rsidRDefault="00392EF1" w:rsidP="00203507">
            <w:pPr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Józefa Marka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92EF1">
              <w:rPr>
                <w:rFonts w:ascii="Arial" w:hAnsi="Arial" w:cs="Arial"/>
              </w:rPr>
              <w:t>19a/38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25BF8F8" w14:textId="77777777" w:rsidR="00392EF1" w:rsidRPr="00BB547B" w:rsidRDefault="00392EF1" w:rsidP="00203507">
            <w:pPr>
              <w:spacing w:after="80"/>
              <w:jc w:val="both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34-600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92EF1">
              <w:rPr>
                <w:rFonts w:ascii="Arial" w:hAnsi="Arial" w:cs="Arial"/>
              </w:rPr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6B2D03" w14:textId="77777777" w:rsidR="00392EF1" w:rsidRPr="00BB547B" w:rsidRDefault="00392EF1" w:rsidP="002035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92EF1">
              <w:rPr>
                <w:rFonts w:ascii="Arial" w:hAnsi="Arial" w:cs="Arial"/>
              </w:rPr>
              <w:t>18 937.80 zł</w:t>
            </w:r>
          </w:p>
        </w:tc>
      </w:tr>
    </w:tbl>
    <w:p w14:paraId="1B943DC0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A365438" w14:textId="77777777" w:rsidR="00EB4748" w:rsidRDefault="00392EF1" w:rsidP="00173B20">
      <w:pPr>
        <w:jc w:val="right"/>
        <w:rPr>
          <w:rFonts w:ascii="Arial" w:hAnsi="Arial" w:cs="Arial"/>
          <w:sz w:val="24"/>
          <w:szCs w:val="24"/>
        </w:rPr>
      </w:pPr>
      <w:r w:rsidRPr="00392EF1">
        <w:rPr>
          <w:rFonts w:ascii="Arial" w:hAnsi="Arial" w:cs="Arial"/>
          <w:sz w:val="24"/>
          <w:szCs w:val="24"/>
        </w:rPr>
        <w:t xml:space="preserve">  </w:t>
      </w:r>
      <w:r w:rsidR="00EB4748">
        <w:rPr>
          <w:rFonts w:ascii="Arial" w:hAnsi="Arial" w:cs="Arial"/>
          <w:sz w:val="24"/>
          <w:szCs w:val="24"/>
        </w:rPr>
        <w:t xml:space="preserve">Z-ca Dyrektora ds. Finansowych </w:t>
      </w:r>
    </w:p>
    <w:p w14:paraId="2111AD3E" w14:textId="2224D619" w:rsidR="00C236D3" w:rsidRPr="00BB547B" w:rsidRDefault="00EB4748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mgr </w:t>
      </w:r>
      <w:r w:rsidR="00392EF1" w:rsidRPr="00392EF1">
        <w:rPr>
          <w:rFonts w:ascii="Arial" w:hAnsi="Arial" w:cs="Arial"/>
          <w:sz w:val="24"/>
          <w:szCs w:val="24"/>
        </w:rPr>
        <w:t>Dorota</w:t>
      </w:r>
      <w:r w:rsidR="00A80738" w:rsidRPr="00BB547B">
        <w:rPr>
          <w:rFonts w:ascii="Arial" w:hAnsi="Arial" w:cs="Arial"/>
          <w:sz w:val="24"/>
          <w:szCs w:val="24"/>
        </w:rPr>
        <w:t xml:space="preserve"> </w:t>
      </w:r>
      <w:bookmarkEnd w:id="0"/>
      <w:r w:rsidR="00392EF1" w:rsidRPr="00392EF1">
        <w:rPr>
          <w:rFonts w:ascii="Arial" w:hAnsi="Arial" w:cs="Arial"/>
          <w:sz w:val="24"/>
          <w:szCs w:val="24"/>
        </w:rPr>
        <w:t>Gołąb-</w:t>
      </w:r>
      <w:proofErr w:type="spellStart"/>
      <w:r w:rsidR="00392EF1" w:rsidRPr="00392EF1">
        <w:rPr>
          <w:rFonts w:ascii="Arial" w:hAnsi="Arial" w:cs="Arial"/>
          <w:sz w:val="24"/>
          <w:szCs w:val="24"/>
        </w:rPr>
        <w:t>Bełtowicz</w:t>
      </w:r>
      <w:proofErr w:type="spellEnd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AE842" w14:textId="77777777" w:rsidR="00626E53" w:rsidRDefault="00626E53">
      <w:r>
        <w:separator/>
      </w:r>
    </w:p>
  </w:endnote>
  <w:endnote w:type="continuationSeparator" w:id="0">
    <w:p w14:paraId="484D9436" w14:textId="77777777" w:rsidR="00626E53" w:rsidRDefault="00626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EA5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7472B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461D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0FEFB6">
        <v:line id="_x0000_s1025" style="position:absolute;left:0;text-align:left;z-index:251657728" from="-3.85pt,8.7pt" to="455.15pt,8.7pt"/>
      </w:pict>
    </w:r>
  </w:p>
  <w:p w14:paraId="659B0DC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0E11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186DC0" w14:textId="77777777" w:rsidR="009F189D" w:rsidRDefault="009F189D">
    <w:pPr>
      <w:pStyle w:val="Stopka"/>
      <w:tabs>
        <w:tab w:val="clear" w:pos="4536"/>
      </w:tabs>
      <w:jc w:val="center"/>
    </w:pPr>
  </w:p>
  <w:p w14:paraId="6337274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5DB2E" w14:textId="77777777" w:rsidR="00626E53" w:rsidRDefault="00626E53">
      <w:r>
        <w:separator/>
      </w:r>
    </w:p>
  </w:footnote>
  <w:footnote w:type="continuationSeparator" w:id="0">
    <w:p w14:paraId="4844D84B" w14:textId="77777777" w:rsidR="00626E53" w:rsidRDefault="00626E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1914B" w14:textId="77777777" w:rsidR="00392EF1" w:rsidRDefault="00392E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09C37" w14:textId="77777777" w:rsidR="00392EF1" w:rsidRDefault="00392E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2BA66" w14:textId="77777777" w:rsidR="00392EF1" w:rsidRDefault="00392E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6E53"/>
    <w:rsid w:val="00007727"/>
    <w:rsid w:val="00017720"/>
    <w:rsid w:val="00035488"/>
    <w:rsid w:val="000D7F25"/>
    <w:rsid w:val="000E00E5"/>
    <w:rsid w:val="00173B20"/>
    <w:rsid w:val="001C69FF"/>
    <w:rsid w:val="0023318D"/>
    <w:rsid w:val="00392EF1"/>
    <w:rsid w:val="003D72FD"/>
    <w:rsid w:val="00423179"/>
    <w:rsid w:val="00490DC0"/>
    <w:rsid w:val="00493F8C"/>
    <w:rsid w:val="004C7E9B"/>
    <w:rsid w:val="005614F2"/>
    <w:rsid w:val="00577BC6"/>
    <w:rsid w:val="00626E53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B4748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65DD69"/>
  <w15:chartTrackingRefBased/>
  <w15:docId w15:val="{615AA76E-72F6-4E57-A3E0-775453BFE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300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dcterms:created xsi:type="dcterms:W3CDTF">2022-10-17T07:55:00Z</dcterms:created>
  <dcterms:modified xsi:type="dcterms:W3CDTF">2022-10-17T07:55:00Z</dcterms:modified>
</cp:coreProperties>
</file>