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15533" w14:textId="76CD1A3F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221BC9">
        <w:rPr>
          <w:b/>
          <w:sz w:val="24"/>
        </w:rPr>
        <w:t>560</w:t>
      </w:r>
      <w:r>
        <w:rPr>
          <w:b/>
          <w:sz w:val="24"/>
        </w:rPr>
        <w:t>/2</w:t>
      </w:r>
      <w:r w:rsidR="00EA2132">
        <w:rPr>
          <w:b/>
          <w:sz w:val="24"/>
        </w:rPr>
        <w:t>2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0B7A41CF" w14:textId="77777777" w:rsidR="00221BC9" w:rsidRDefault="00221BC9" w:rsidP="00AB2873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 w:rsidRPr="00221BC9">
        <w:rPr>
          <w:rFonts w:ascii="Verdana" w:eastAsia="Times New Roman" w:hAnsi="Verdana"/>
          <w:b/>
          <w:sz w:val="20"/>
          <w:szCs w:val="20"/>
          <w:lang w:eastAsia="pl-PL"/>
        </w:rPr>
        <w:t xml:space="preserve">na dostawę i uruchomienie fabrycznie nowego </w:t>
      </w:r>
      <w:proofErr w:type="spellStart"/>
      <w:r w:rsidRPr="00221BC9">
        <w:rPr>
          <w:rFonts w:ascii="Verdana" w:eastAsia="Times New Roman" w:hAnsi="Verdana"/>
          <w:b/>
          <w:sz w:val="20"/>
          <w:szCs w:val="20"/>
          <w:lang w:eastAsia="pl-PL"/>
        </w:rPr>
        <w:t>tribometru</w:t>
      </w:r>
      <w:proofErr w:type="spellEnd"/>
      <w:r w:rsidRPr="00221BC9">
        <w:rPr>
          <w:rFonts w:ascii="Verdana" w:eastAsia="Times New Roman" w:hAnsi="Verdana"/>
          <w:b/>
          <w:sz w:val="20"/>
          <w:szCs w:val="20"/>
          <w:lang w:eastAsia="pl-PL"/>
        </w:rPr>
        <w:t xml:space="preserve"> pracującego przy małych obciążeniach do wykonywania testów tribologicznych metodą Pin/Ball-ON-Disk dla WIMiR-KC-zp.272-560/22</w:t>
      </w:r>
    </w:p>
    <w:p w14:paraId="51F6766E" w14:textId="5D792481" w:rsidR="001B2C00" w:rsidRPr="00AB2873" w:rsidRDefault="001B2C00" w:rsidP="00AB2873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675DFACB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B6B2945" w14:textId="791B08A4" w:rsidR="00EA5041" w:rsidRDefault="00EA5041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D276DD9" w14:textId="0CADD176" w:rsidR="00EA5041" w:rsidRDefault="00EA5041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349551E" w14:textId="2F530AAF" w:rsidR="00EA5041" w:rsidRDefault="00EA5041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FCDAA8E" w14:textId="3014BEF0" w:rsidR="00EA5041" w:rsidRDefault="00EA5041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6EDBD41" w14:textId="098225B5" w:rsidR="00EA5041" w:rsidRDefault="00EA5041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0ED41FB" w14:textId="77777777" w:rsidR="00EA5041" w:rsidRDefault="00EA5041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bookmarkStart w:id="1" w:name="_GoBack"/>
      <w:bookmarkEnd w:id="1"/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0A5C9" w14:textId="56FBA062" w:rsidR="00D725D2" w:rsidRDefault="00992261">
    <w:pPr>
      <w:pStyle w:val="Nagwek"/>
    </w:pPr>
    <w:r>
      <w:t xml:space="preserve">                                                                                                                                                               Załącznik </w:t>
    </w:r>
    <w:r w:rsidR="00AB2873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21BC9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92261"/>
    <w:rsid w:val="009A21D7"/>
    <w:rsid w:val="009A4A2C"/>
    <w:rsid w:val="00A24942"/>
    <w:rsid w:val="00A311C9"/>
    <w:rsid w:val="00A40EF0"/>
    <w:rsid w:val="00A46EFE"/>
    <w:rsid w:val="00A807A7"/>
    <w:rsid w:val="00AB2873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A2132"/>
    <w:rsid w:val="00EA5041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C591EB-3DD6-4FD4-B838-AF57BCB82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347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Katarzyna Breguła</cp:lastModifiedBy>
  <cp:revision>2</cp:revision>
  <cp:lastPrinted>2022-10-05T09:18:00Z</cp:lastPrinted>
  <dcterms:created xsi:type="dcterms:W3CDTF">2022-10-05T09:18:00Z</dcterms:created>
  <dcterms:modified xsi:type="dcterms:W3CDTF">2022-10-05T09:18:00Z</dcterms:modified>
</cp:coreProperties>
</file>