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DB2EF4" w14:textId="1FBA24DD" w:rsidR="00793BCD" w:rsidRPr="00793BCD" w:rsidRDefault="00793BCD" w:rsidP="00793BCD">
      <w:pPr>
        <w:keepNext/>
        <w:spacing w:before="240" w:after="60"/>
        <w:jc w:val="right"/>
        <w:outlineLvl w:val="2"/>
        <w:rPr>
          <w:b/>
          <w:bCs/>
          <w:sz w:val="26"/>
          <w:szCs w:val="26"/>
        </w:rPr>
      </w:pPr>
      <w:r w:rsidRPr="00793BCD">
        <w:rPr>
          <w:rFonts w:ascii="Calibri Light" w:hAnsi="Calibri Light"/>
          <w:bCs/>
          <w:sz w:val="22"/>
          <w:szCs w:val="22"/>
        </w:rPr>
        <w:tab/>
      </w:r>
      <w:r w:rsidRPr="00793BCD">
        <w:rPr>
          <w:b/>
          <w:bCs/>
          <w:sz w:val="26"/>
          <w:szCs w:val="26"/>
        </w:rPr>
        <w:t>Załącznik nr 1</w:t>
      </w:r>
    </w:p>
    <w:p w14:paraId="50A4E91B" w14:textId="77777777" w:rsidR="00793BCD" w:rsidRPr="00793BCD" w:rsidRDefault="00793BCD" w:rsidP="00793BCD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18F9FEE" w14:textId="77777777" w:rsidR="00793BCD" w:rsidRPr="00793BCD" w:rsidRDefault="00793BCD" w:rsidP="00793BCD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793BCD">
        <w:rPr>
          <w:b/>
          <w:sz w:val="28"/>
          <w:szCs w:val="30"/>
        </w:rPr>
        <w:t>FORMULARZ OFERTY</w:t>
      </w:r>
    </w:p>
    <w:p w14:paraId="5DF74640" w14:textId="77777777" w:rsidR="00793BCD" w:rsidRPr="00793BCD" w:rsidRDefault="00793BCD" w:rsidP="00793BCD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24EE874" w14:textId="77777777" w:rsidR="00793BCD" w:rsidRPr="00793BCD" w:rsidRDefault="00793BCD" w:rsidP="00793BC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3BCD">
        <w:rPr>
          <w:sz w:val="22"/>
          <w:szCs w:val="22"/>
        </w:rPr>
        <w:t>NAZWA WYKONAWCY:……………………………………………………………………..</w:t>
      </w:r>
    </w:p>
    <w:p w14:paraId="583896DC" w14:textId="77777777" w:rsidR="00793BCD" w:rsidRPr="00793BCD" w:rsidRDefault="00793BCD" w:rsidP="00793BCD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793BCD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0E006558" w14:textId="77777777" w:rsidR="00793BCD" w:rsidRPr="00793BCD" w:rsidRDefault="00793BCD" w:rsidP="00793BC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3BCD">
        <w:rPr>
          <w:sz w:val="22"/>
          <w:szCs w:val="22"/>
        </w:rPr>
        <w:t>ADRES:…………………………………………………………………………………………</w:t>
      </w:r>
    </w:p>
    <w:p w14:paraId="403C9844" w14:textId="77777777" w:rsidR="00793BCD" w:rsidRPr="00793BCD" w:rsidRDefault="00793BCD" w:rsidP="00793BC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3BCD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6FAA447D" w14:textId="77777777" w:rsidR="00793BCD" w:rsidRPr="00793BCD" w:rsidRDefault="00793BCD" w:rsidP="00793BCD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93BCD">
        <w:rPr>
          <w:sz w:val="22"/>
          <w:szCs w:val="22"/>
          <w:lang w:val="de-DE"/>
        </w:rPr>
        <w:t>TEL.</w:t>
      </w:r>
      <w:r w:rsidRPr="00793BCD">
        <w:rPr>
          <w:sz w:val="22"/>
          <w:szCs w:val="22"/>
        </w:rPr>
        <w:t>……………………………………………………………………………………………..</w:t>
      </w:r>
    </w:p>
    <w:p w14:paraId="72125CCD" w14:textId="77777777" w:rsidR="00793BCD" w:rsidRPr="00793BCD" w:rsidRDefault="00793BCD" w:rsidP="00793BCD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93BCD">
        <w:rPr>
          <w:sz w:val="22"/>
          <w:szCs w:val="22"/>
          <w:lang w:val="de-DE"/>
        </w:rPr>
        <w:t xml:space="preserve">FAX </w:t>
      </w:r>
      <w:r w:rsidRPr="00793BCD">
        <w:rPr>
          <w:sz w:val="22"/>
          <w:szCs w:val="22"/>
        </w:rPr>
        <w:t>…………………………………………………………………………………………….</w:t>
      </w:r>
    </w:p>
    <w:p w14:paraId="457F2C2B" w14:textId="77777777" w:rsidR="00793BCD" w:rsidRPr="00793BCD" w:rsidRDefault="00793BCD" w:rsidP="00793BCD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93BCD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3ACE45AA" w14:textId="77777777" w:rsidR="00793BCD" w:rsidRPr="00793BCD" w:rsidRDefault="00793BCD" w:rsidP="00793BC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3BCD">
        <w:rPr>
          <w:sz w:val="22"/>
          <w:szCs w:val="22"/>
          <w:lang w:val="de-DE"/>
        </w:rPr>
        <w:t xml:space="preserve">NIP…………………………………. </w:t>
      </w:r>
      <w:r w:rsidRPr="00793BCD">
        <w:rPr>
          <w:sz w:val="22"/>
          <w:szCs w:val="22"/>
        </w:rPr>
        <w:t>REGON:………………………………………………...</w:t>
      </w:r>
    </w:p>
    <w:p w14:paraId="16534EA5" w14:textId="77777777" w:rsidR="00793BCD" w:rsidRPr="00793BCD" w:rsidRDefault="00793BCD" w:rsidP="00793BC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3BCD">
        <w:rPr>
          <w:sz w:val="22"/>
          <w:szCs w:val="22"/>
        </w:rPr>
        <w:t>BANK/ NR KONTA ……………………………………………………………………………</w:t>
      </w:r>
    </w:p>
    <w:p w14:paraId="14FCD926" w14:textId="77777777" w:rsidR="00793BCD" w:rsidRPr="00793BCD" w:rsidRDefault="00793BCD" w:rsidP="00793BCD">
      <w:pPr>
        <w:spacing w:line="360" w:lineRule="auto"/>
        <w:rPr>
          <w:sz w:val="22"/>
          <w:szCs w:val="22"/>
        </w:rPr>
      </w:pPr>
      <w:r w:rsidRPr="00793BCD">
        <w:rPr>
          <w:sz w:val="22"/>
          <w:szCs w:val="22"/>
        </w:rPr>
        <w:t>Do: Nazwa i siedziba Zamawiającego:</w:t>
      </w:r>
    </w:p>
    <w:p w14:paraId="43234C0A" w14:textId="77777777" w:rsidR="00793BCD" w:rsidRPr="00793BCD" w:rsidRDefault="00793BCD" w:rsidP="00793BCD">
      <w:pPr>
        <w:ind w:right="-110"/>
        <w:rPr>
          <w:b/>
        </w:rPr>
      </w:pPr>
      <w:r w:rsidRPr="00793BCD">
        <w:rPr>
          <w:b/>
        </w:rPr>
        <w:t>Akademia Górniczo - Hutnicza</w:t>
      </w:r>
    </w:p>
    <w:p w14:paraId="3C28EF2E" w14:textId="77777777" w:rsidR="00793BCD" w:rsidRPr="00793BCD" w:rsidRDefault="00793BCD" w:rsidP="00793BCD">
      <w:pPr>
        <w:ind w:right="-110"/>
        <w:rPr>
          <w:b/>
        </w:rPr>
      </w:pPr>
      <w:r w:rsidRPr="00793BCD">
        <w:rPr>
          <w:b/>
        </w:rPr>
        <w:t>im. Stanisława Staszica w Krakowie</w:t>
      </w:r>
    </w:p>
    <w:p w14:paraId="096C7F7F" w14:textId="77777777" w:rsidR="00793BCD" w:rsidRPr="00793BCD" w:rsidRDefault="00793BCD" w:rsidP="00793BCD">
      <w:pPr>
        <w:ind w:right="-110"/>
        <w:rPr>
          <w:b/>
        </w:rPr>
      </w:pPr>
      <w:r w:rsidRPr="00793BCD">
        <w:rPr>
          <w:b/>
        </w:rPr>
        <w:t xml:space="preserve">Dział Zamówień Publicznych  </w:t>
      </w:r>
    </w:p>
    <w:p w14:paraId="2263DF10" w14:textId="77777777" w:rsidR="00793BCD" w:rsidRPr="00793BCD" w:rsidRDefault="00793BCD" w:rsidP="00793BCD">
      <w:pPr>
        <w:ind w:right="-110"/>
        <w:rPr>
          <w:b/>
        </w:rPr>
      </w:pPr>
      <w:r w:rsidRPr="00793BCD">
        <w:rPr>
          <w:b/>
        </w:rPr>
        <w:t xml:space="preserve">Al. Mickiewicza 30 </w:t>
      </w:r>
    </w:p>
    <w:p w14:paraId="6C713DEE" w14:textId="77777777" w:rsidR="00793BCD" w:rsidRPr="00793BCD" w:rsidRDefault="00793BCD" w:rsidP="00793BCD">
      <w:pPr>
        <w:rPr>
          <w:b/>
        </w:rPr>
      </w:pPr>
      <w:r w:rsidRPr="00793BCD">
        <w:rPr>
          <w:b/>
        </w:rPr>
        <w:t xml:space="preserve">30-059 Kraków,  </w:t>
      </w:r>
    </w:p>
    <w:p w14:paraId="4F61BA7D" w14:textId="77777777" w:rsidR="00793BCD" w:rsidRPr="00793BCD" w:rsidRDefault="00793BCD" w:rsidP="00793BCD">
      <w:pPr>
        <w:ind w:firstLine="3969"/>
        <w:rPr>
          <w:b/>
        </w:rPr>
      </w:pPr>
    </w:p>
    <w:p w14:paraId="733C1DF5" w14:textId="29DB31E1" w:rsidR="00793BCD" w:rsidRPr="00483373" w:rsidRDefault="00793BCD" w:rsidP="004C7584">
      <w:pPr>
        <w:widowControl w:val="0"/>
        <w:ind w:right="1"/>
        <w:jc w:val="both"/>
        <w:rPr>
          <w:sz w:val="22"/>
          <w:szCs w:val="22"/>
        </w:rPr>
      </w:pPr>
      <w:r w:rsidRPr="00483373">
        <w:rPr>
          <w:sz w:val="22"/>
          <w:szCs w:val="22"/>
        </w:rPr>
        <w:t xml:space="preserve">Przystępując do postępowania o udzielenie zamówienia publicznego, którego przedmiotem jest </w:t>
      </w:r>
      <w:r w:rsidR="004C7584" w:rsidRPr="004C7584">
        <w:rPr>
          <w:b/>
          <w:sz w:val="22"/>
          <w:szCs w:val="22"/>
        </w:rPr>
        <w:t xml:space="preserve">dostawa i uruchomienie spektrometru FTIR dla </w:t>
      </w:r>
      <w:proofErr w:type="spellStart"/>
      <w:r w:rsidR="004C7584" w:rsidRPr="004C7584">
        <w:rPr>
          <w:b/>
          <w:sz w:val="22"/>
          <w:szCs w:val="22"/>
        </w:rPr>
        <w:t>WIMiIP</w:t>
      </w:r>
      <w:proofErr w:type="spellEnd"/>
      <w:r w:rsidR="004C7584" w:rsidRPr="004C7584">
        <w:rPr>
          <w:b/>
          <w:sz w:val="22"/>
          <w:szCs w:val="22"/>
        </w:rPr>
        <w:t xml:space="preserve"> AGH – KC-zp.272-589/22</w:t>
      </w:r>
      <w:r w:rsidR="00483373" w:rsidRPr="00483373">
        <w:rPr>
          <w:b/>
          <w:sz w:val="22"/>
          <w:szCs w:val="22"/>
        </w:rPr>
        <w:t xml:space="preserve">, </w:t>
      </w:r>
      <w:r w:rsidRPr="00483373">
        <w:rPr>
          <w:sz w:val="22"/>
          <w:szCs w:val="22"/>
        </w:rPr>
        <w:t>oferuję realizację przedmiotu zamówienia, zgodnie z zasadami określonymi w specyfikacji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644"/>
        <w:gridCol w:w="908"/>
        <w:gridCol w:w="1275"/>
        <w:gridCol w:w="993"/>
        <w:gridCol w:w="691"/>
        <w:gridCol w:w="2001"/>
      </w:tblGrid>
      <w:tr w:rsidR="00F140EE" w14:paraId="2C4C5D03" w14:textId="77777777" w:rsidTr="00F140EE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4968A72" w14:textId="77777777" w:rsidR="00F140EE" w:rsidRDefault="00F140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E49FA8D" w14:textId="76C74344" w:rsidR="00F140EE" w:rsidRDefault="00F140E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Nazwa </w:t>
            </w:r>
          </w:p>
          <w:p w14:paraId="171DC379" w14:textId="6B115151" w:rsidR="00F140EE" w:rsidRDefault="00F140EE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BE0C109" w14:textId="52C6A8DF" w:rsidR="00F140EE" w:rsidRDefault="00F140E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Producent, model </w:t>
            </w: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85A6C6F" w14:textId="5344B876" w:rsidR="002C71DC" w:rsidRDefault="002C71DC" w:rsidP="002C71D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Ilość</w:t>
            </w:r>
            <w:r w:rsidR="00F140EE">
              <w:rPr>
                <w:b/>
                <w:bCs/>
                <w:sz w:val="20"/>
                <w:szCs w:val="20"/>
              </w:rPr>
              <w:t xml:space="preserve"> szt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  <w:p w14:paraId="2FFEA309" w14:textId="2A496474" w:rsidR="00F140EE" w:rsidRDefault="00F140EE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6C15966" w14:textId="77777777" w:rsidR="00F140EE" w:rsidRDefault="00F140E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jednostkowa netto </w:t>
            </w:r>
            <w:r>
              <w:rPr>
                <w:sz w:val="20"/>
                <w:szCs w:val="20"/>
              </w:rPr>
              <w:t>[PLN]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28F82AF" w14:textId="77777777" w:rsidR="00F140EE" w:rsidRDefault="00F140E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netto</w:t>
            </w:r>
          </w:p>
          <w:p w14:paraId="66954B3D" w14:textId="77777777" w:rsidR="00F140EE" w:rsidRDefault="00F140E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87450EF" w14:textId="77777777" w:rsidR="00F140EE" w:rsidRDefault="00F140E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VAT</w:t>
            </w:r>
          </w:p>
          <w:p w14:paraId="71519845" w14:textId="77777777" w:rsidR="00F140EE" w:rsidRDefault="00F140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24B78CA" w14:textId="77777777" w:rsidR="00F140EE" w:rsidRDefault="00F140E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0465C29D" w14:textId="77777777" w:rsidR="00F140EE" w:rsidRDefault="00F140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  <w:p w14:paraId="4EE7C3B9" w14:textId="77777777" w:rsidR="00F140EE" w:rsidRDefault="00F140E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(z doliczonym </w:t>
            </w:r>
            <w:r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F140EE" w14:paraId="29EF27C6" w14:textId="77777777" w:rsidTr="00F140EE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898F68A" w14:textId="77777777" w:rsidR="00F140EE" w:rsidRDefault="00F140E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F36B351" w14:textId="77777777" w:rsidR="00F140EE" w:rsidRDefault="00F140E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08A2A8E" w14:textId="77777777" w:rsidR="00F140EE" w:rsidRDefault="00F140E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F8F5470" w14:textId="77777777" w:rsidR="00F140EE" w:rsidRDefault="00F140E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8A73822" w14:textId="77777777" w:rsidR="00F140EE" w:rsidRDefault="00F140E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2215C78" w14:textId="77777777" w:rsidR="00F140EE" w:rsidRDefault="00F140E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4E56BEC" w14:textId="77777777" w:rsidR="00F140EE" w:rsidRDefault="00F140E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069E7D1" w14:textId="77777777" w:rsidR="00F140EE" w:rsidRDefault="00F140E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F140EE" w14:paraId="2CEF3293" w14:textId="77777777" w:rsidTr="00F140EE">
        <w:trPr>
          <w:trHeight w:val="22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5B1AB" w14:textId="77777777" w:rsidR="00F140EE" w:rsidRDefault="00F140E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DC5AF" w14:textId="70495014" w:rsidR="00F140EE" w:rsidRDefault="002C71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Spektrometr  FTIR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5BF3D" w14:textId="77777777" w:rsidR="00F140EE" w:rsidRDefault="00F140EE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659E2" w14:textId="03AB663A" w:rsidR="00F140EE" w:rsidRDefault="002C71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F140EE"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2FAF5" w14:textId="77777777" w:rsidR="00F140EE" w:rsidRDefault="00F140EE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26A43" w14:textId="77777777" w:rsidR="00F140EE" w:rsidRDefault="00F140EE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DA35D56" w14:textId="77777777" w:rsidR="00F140EE" w:rsidRDefault="00F140EE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F4093A4" w14:textId="77777777" w:rsidR="00F140EE" w:rsidRDefault="00F140EE">
            <w:pPr>
              <w:ind w:right="425"/>
              <w:rPr>
                <w:sz w:val="20"/>
                <w:szCs w:val="20"/>
              </w:rPr>
            </w:pPr>
          </w:p>
          <w:p w14:paraId="4B6CEDE4" w14:textId="77777777" w:rsidR="00F140EE" w:rsidRDefault="00F140EE">
            <w:pPr>
              <w:ind w:right="425"/>
              <w:rPr>
                <w:sz w:val="20"/>
                <w:szCs w:val="20"/>
              </w:rPr>
            </w:pPr>
          </w:p>
        </w:tc>
      </w:tr>
      <w:tr w:rsidR="00F140EE" w14:paraId="5B6DDAA7" w14:textId="77777777" w:rsidTr="00F140EE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4EA0DA" w14:textId="2B14D08D" w:rsidR="00F140EE" w:rsidRDefault="00F140EE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Cena netto za całość zamówienia /słownie: …………………………………………………………</w:t>
            </w:r>
          </w:p>
          <w:p w14:paraId="0C7DA21E" w14:textId="589182BE" w:rsidR="00F140EE" w:rsidRDefault="00F140EE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Cena brutto za całość zamówienia/słownie: ……………………………………………………………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100FC" w14:textId="77777777" w:rsidR="00F140EE" w:rsidRDefault="00F140EE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94FA434" w14:textId="77777777" w:rsidR="00F140EE" w:rsidRDefault="00F140EE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F5B44DF" w14:textId="77777777" w:rsidR="00F140EE" w:rsidRDefault="00F140EE">
            <w:pPr>
              <w:ind w:right="425"/>
              <w:rPr>
                <w:sz w:val="20"/>
                <w:szCs w:val="20"/>
              </w:rPr>
            </w:pPr>
          </w:p>
        </w:tc>
      </w:tr>
    </w:tbl>
    <w:p w14:paraId="645623F5" w14:textId="77777777" w:rsidR="00793BCD" w:rsidRPr="00483373" w:rsidRDefault="00793BCD" w:rsidP="00793BCD">
      <w:pPr>
        <w:tabs>
          <w:tab w:val="right" w:pos="9000"/>
        </w:tabs>
        <w:rPr>
          <w:sz w:val="22"/>
          <w:szCs w:val="22"/>
        </w:rPr>
      </w:pPr>
    </w:p>
    <w:p w14:paraId="7B6EB2CA" w14:textId="2FBAA12B" w:rsidR="00793BCD" w:rsidRPr="00483373" w:rsidRDefault="00793BCD" w:rsidP="00793BCD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483373">
        <w:rPr>
          <w:b/>
          <w:sz w:val="22"/>
          <w:szCs w:val="22"/>
        </w:rPr>
        <w:t xml:space="preserve">Termin realizacji umowy: </w:t>
      </w:r>
      <w:r w:rsidRPr="00483373">
        <w:rPr>
          <w:sz w:val="22"/>
          <w:szCs w:val="22"/>
        </w:rPr>
        <w:t>………..</w:t>
      </w:r>
      <w:r w:rsidRPr="00483373">
        <w:rPr>
          <w:b/>
          <w:bCs/>
          <w:sz w:val="22"/>
          <w:szCs w:val="22"/>
        </w:rPr>
        <w:t xml:space="preserve"> dni od daty podpisania umowy</w:t>
      </w:r>
      <w:r w:rsidRPr="00483373">
        <w:rPr>
          <w:sz w:val="22"/>
          <w:szCs w:val="22"/>
        </w:rPr>
        <w:t xml:space="preserve"> </w:t>
      </w:r>
      <w:r w:rsidR="004C7584" w:rsidRPr="00483373">
        <w:rPr>
          <w:sz w:val="22"/>
          <w:szCs w:val="22"/>
          <w:highlight w:val="yellow"/>
        </w:rPr>
        <w:t>(</w:t>
      </w:r>
      <w:r w:rsidR="004C7584" w:rsidRPr="00483373">
        <w:rPr>
          <w:i/>
          <w:sz w:val="22"/>
          <w:szCs w:val="22"/>
          <w:highlight w:val="yellow"/>
        </w:rPr>
        <w:t>kryterium oceny ofert)</w:t>
      </w:r>
    </w:p>
    <w:p w14:paraId="442816C1" w14:textId="79AF661B" w:rsidR="00483373" w:rsidRPr="004C7584" w:rsidRDefault="00793BCD" w:rsidP="00483373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  <w:r w:rsidRPr="00483373">
        <w:rPr>
          <w:b/>
          <w:sz w:val="22"/>
          <w:szCs w:val="22"/>
        </w:rPr>
        <w:t xml:space="preserve">Okres udzielonej </w:t>
      </w:r>
      <w:r w:rsidRPr="002C71DC">
        <w:rPr>
          <w:b/>
          <w:sz w:val="22"/>
          <w:szCs w:val="22"/>
        </w:rPr>
        <w:t xml:space="preserve">gwarancji </w:t>
      </w:r>
      <w:r w:rsidR="002C71DC" w:rsidRPr="002C71DC">
        <w:rPr>
          <w:b/>
          <w:sz w:val="22"/>
          <w:szCs w:val="22"/>
        </w:rPr>
        <w:t>– zgodnie z SWZ</w:t>
      </w:r>
      <w:r w:rsidRPr="002C71DC">
        <w:rPr>
          <w:b/>
          <w:bCs/>
          <w:sz w:val="22"/>
          <w:szCs w:val="22"/>
        </w:rPr>
        <w:t xml:space="preserve"> </w:t>
      </w:r>
    </w:p>
    <w:p w14:paraId="4BD14792" w14:textId="7A926A32" w:rsidR="00793BCD" w:rsidRDefault="00793BCD" w:rsidP="004C7584">
      <w:pPr>
        <w:tabs>
          <w:tab w:val="left" w:pos="426"/>
        </w:tabs>
        <w:jc w:val="both"/>
        <w:rPr>
          <w:sz w:val="22"/>
          <w:szCs w:val="22"/>
        </w:rPr>
      </w:pPr>
      <w:r w:rsidRPr="00793BCD">
        <w:rPr>
          <w:b/>
          <w:sz w:val="22"/>
        </w:rPr>
        <w:t xml:space="preserve">Termin płatności: </w:t>
      </w:r>
      <w:r w:rsidRPr="00793BCD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E00F3ED" w14:textId="659ABD5D" w:rsidR="002C71DC" w:rsidRDefault="002C71DC" w:rsidP="004C7584">
      <w:pPr>
        <w:tabs>
          <w:tab w:val="left" w:pos="426"/>
        </w:tabs>
        <w:jc w:val="both"/>
        <w:rPr>
          <w:sz w:val="16"/>
          <w:szCs w:val="18"/>
        </w:rPr>
      </w:pPr>
    </w:p>
    <w:p w14:paraId="7C5F72B2" w14:textId="74C015AA" w:rsidR="002C71DC" w:rsidRDefault="002C71DC" w:rsidP="004C7584">
      <w:pPr>
        <w:tabs>
          <w:tab w:val="left" w:pos="426"/>
        </w:tabs>
        <w:jc w:val="both"/>
        <w:rPr>
          <w:sz w:val="16"/>
          <w:szCs w:val="18"/>
        </w:rPr>
      </w:pPr>
    </w:p>
    <w:p w14:paraId="080C1678" w14:textId="77777777" w:rsidR="002C71DC" w:rsidRPr="00793BCD" w:rsidRDefault="002C71DC" w:rsidP="004C7584">
      <w:pPr>
        <w:tabs>
          <w:tab w:val="left" w:pos="426"/>
        </w:tabs>
        <w:jc w:val="both"/>
        <w:rPr>
          <w:sz w:val="16"/>
          <w:szCs w:val="18"/>
        </w:rPr>
      </w:pPr>
    </w:p>
    <w:p w14:paraId="36B396D0" w14:textId="77777777" w:rsidR="00793BCD" w:rsidRPr="00793BCD" w:rsidRDefault="00793BCD" w:rsidP="004C7584">
      <w:pPr>
        <w:rPr>
          <w:sz w:val="18"/>
          <w:szCs w:val="18"/>
        </w:rPr>
      </w:pPr>
    </w:p>
    <w:p w14:paraId="22AD7D2F" w14:textId="77777777" w:rsidR="00793BCD" w:rsidRPr="00793BCD" w:rsidRDefault="00793BCD" w:rsidP="00793BCD">
      <w:pPr>
        <w:rPr>
          <w:b/>
          <w:sz w:val="22"/>
          <w:szCs w:val="22"/>
          <w:u w:val="single"/>
        </w:rPr>
      </w:pPr>
      <w:r w:rsidRPr="00793BCD">
        <w:rPr>
          <w:b/>
          <w:sz w:val="22"/>
          <w:szCs w:val="22"/>
          <w:u w:val="single"/>
        </w:rPr>
        <w:lastRenderedPageBreak/>
        <w:t>Jednocześnie oświadczamy, że:</w:t>
      </w:r>
    </w:p>
    <w:p w14:paraId="74A842D2" w14:textId="77777777" w:rsidR="00793BCD" w:rsidRPr="00793BCD" w:rsidRDefault="00793BCD" w:rsidP="00793BCD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793BCD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76186ED1" w14:textId="49B022D4" w:rsidR="00793BCD" w:rsidRDefault="00793BCD" w:rsidP="00793BC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793BCD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793BCD">
        <w:rPr>
          <w:color w:val="000000"/>
          <w:sz w:val="22"/>
          <w:szCs w:val="22"/>
        </w:rPr>
        <w:t xml:space="preserve"> i nie wnosimy do nich żadnych zastrzeżeń.</w:t>
      </w:r>
    </w:p>
    <w:p w14:paraId="06D5FB87" w14:textId="0BD68C3E" w:rsidR="008F4546" w:rsidRPr="008F4546" w:rsidRDefault="008F4546" w:rsidP="008F454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</w:rPr>
      </w:pPr>
      <w:r>
        <w:rPr>
          <w:b/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6E22116F" w14:textId="77777777" w:rsidR="002C71DC" w:rsidRDefault="002C71DC" w:rsidP="002C71DC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2C03CB55" w14:textId="77777777" w:rsidR="002C71DC" w:rsidRPr="001973F4" w:rsidRDefault="002C71DC" w:rsidP="002C71DC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89C4709" w14:textId="77777777" w:rsidR="002C71DC" w:rsidRPr="001973F4" w:rsidRDefault="002C71DC" w:rsidP="002C71DC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571C918" w14:textId="7FD9BD60" w:rsidR="002C71DC" w:rsidRPr="001D671E" w:rsidRDefault="002C71DC" w:rsidP="002C71D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>
        <w:rPr>
          <w:sz w:val="22"/>
          <w:szCs w:val="22"/>
        </w:rPr>
        <w:t>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>
        <w:rPr>
          <w:sz w:val="22"/>
          <w:szCs w:val="22"/>
        </w:rPr>
        <w:t>**</w:t>
      </w:r>
      <w:bookmarkStart w:id="0" w:name="_GoBack"/>
      <w:bookmarkEnd w:id="0"/>
      <w:r w:rsidRPr="001D671E">
        <w:rPr>
          <w:sz w:val="22"/>
          <w:szCs w:val="22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93BCD" w:rsidRPr="00793BCD" w14:paraId="52B0212A" w14:textId="77777777" w:rsidTr="0018048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B1AC2E" w14:textId="77777777" w:rsidR="00793BCD" w:rsidRPr="00793BCD" w:rsidRDefault="00793BCD" w:rsidP="00793BC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93BCD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272C29" w14:textId="77777777" w:rsidR="00793BCD" w:rsidRPr="00793BCD" w:rsidRDefault="00793BCD" w:rsidP="00793BC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93BCD">
              <w:rPr>
                <w:sz w:val="22"/>
                <w:szCs w:val="22"/>
              </w:rPr>
              <w:t xml:space="preserve">Opis części zamówienia, którą wykonawca </w:t>
            </w:r>
          </w:p>
          <w:p w14:paraId="62D61DB9" w14:textId="77777777" w:rsidR="00793BCD" w:rsidRPr="00793BCD" w:rsidRDefault="00793BCD" w:rsidP="00793BC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93BCD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3F33B9" w14:textId="77777777" w:rsidR="00793BCD" w:rsidRPr="00793BCD" w:rsidRDefault="00793BCD" w:rsidP="00793BC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93BCD">
              <w:rPr>
                <w:sz w:val="22"/>
                <w:szCs w:val="22"/>
              </w:rPr>
              <w:t>Nazwa podwykonawcy</w:t>
            </w:r>
            <w:r w:rsidRPr="00793BCD">
              <w:rPr>
                <w:sz w:val="22"/>
                <w:szCs w:val="22"/>
              </w:rPr>
              <w:br/>
              <w:t>(o ile jest znana)</w:t>
            </w:r>
          </w:p>
        </w:tc>
      </w:tr>
      <w:tr w:rsidR="00793BCD" w:rsidRPr="00793BCD" w14:paraId="59C4528C" w14:textId="77777777" w:rsidTr="0018048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F523BF" w14:textId="77777777" w:rsidR="00793BCD" w:rsidRPr="00793BCD" w:rsidRDefault="00793BCD" w:rsidP="00793BC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6927E8" w14:textId="77777777" w:rsidR="00793BCD" w:rsidRPr="00793BCD" w:rsidRDefault="00793BCD" w:rsidP="00793BC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2CE119" w14:textId="77777777" w:rsidR="00793BCD" w:rsidRPr="00793BCD" w:rsidRDefault="00793BCD" w:rsidP="00793BC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793BCD" w:rsidRPr="00793BCD" w14:paraId="116A8CC5" w14:textId="77777777" w:rsidTr="0018048A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9FB639" w14:textId="77777777" w:rsidR="00793BCD" w:rsidRPr="00793BCD" w:rsidRDefault="00793BCD" w:rsidP="00793BC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1EA218" w14:textId="77777777" w:rsidR="00793BCD" w:rsidRPr="00793BCD" w:rsidRDefault="00793BCD" w:rsidP="00793BC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3D3016" w14:textId="77777777" w:rsidR="00793BCD" w:rsidRPr="00793BCD" w:rsidRDefault="00793BCD" w:rsidP="00793BC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FA70DB3" w14:textId="77777777" w:rsidR="00793BCD" w:rsidRPr="00793BCD" w:rsidRDefault="00793BCD" w:rsidP="00793BCD">
      <w:pPr>
        <w:numPr>
          <w:ilvl w:val="0"/>
          <w:numId w:val="1"/>
        </w:numPr>
        <w:jc w:val="both"/>
        <w:rPr>
          <w:sz w:val="22"/>
          <w:szCs w:val="22"/>
        </w:rPr>
      </w:pPr>
      <w:r w:rsidRPr="00793BCD">
        <w:rPr>
          <w:sz w:val="22"/>
          <w:szCs w:val="22"/>
        </w:rPr>
        <w:t>Umocowanymi do reprezentowania naszej firmy są następujące osoby:</w:t>
      </w:r>
    </w:p>
    <w:p w14:paraId="06C56558" w14:textId="77777777" w:rsidR="00793BCD" w:rsidRPr="00793BCD" w:rsidRDefault="00793BCD" w:rsidP="00793BCD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 w:rsidRPr="00793BCD">
        <w:rPr>
          <w:b/>
          <w:bCs/>
          <w:kern w:val="32"/>
          <w:sz w:val="22"/>
          <w:szCs w:val="22"/>
        </w:rPr>
        <w:tab/>
        <w:t>Imię i Nazwisko</w:t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</w:p>
    <w:p w14:paraId="5DCDA839" w14:textId="77777777" w:rsidR="00793BCD" w:rsidRPr="00793BCD" w:rsidRDefault="00793BCD" w:rsidP="00793BC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793BCD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793BCD">
        <w:rPr>
          <w:sz w:val="22"/>
          <w:szCs w:val="22"/>
        </w:rPr>
        <w:tab/>
      </w:r>
      <w:r w:rsidRPr="00793BCD">
        <w:rPr>
          <w:sz w:val="22"/>
          <w:szCs w:val="22"/>
        </w:rPr>
        <w:tab/>
        <w:t xml:space="preserve"> </w:t>
      </w:r>
    </w:p>
    <w:p w14:paraId="35BB88F2" w14:textId="77777777" w:rsidR="00793BCD" w:rsidRPr="00793BCD" w:rsidRDefault="00793BCD" w:rsidP="00793BC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793BCD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793BCD">
        <w:rPr>
          <w:sz w:val="22"/>
          <w:szCs w:val="22"/>
        </w:rPr>
        <w:tab/>
      </w:r>
      <w:r w:rsidRPr="00793BCD">
        <w:rPr>
          <w:sz w:val="22"/>
          <w:szCs w:val="22"/>
        </w:rPr>
        <w:tab/>
        <w:t xml:space="preserve"> .</w:t>
      </w:r>
    </w:p>
    <w:p w14:paraId="76817784" w14:textId="77777777" w:rsidR="00793BCD" w:rsidRPr="00793BCD" w:rsidRDefault="00793BCD" w:rsidP="00793BCD">
      <w:pPr>
        <w:numPr>
          <w:ilvl w:val="0"/>
          <w:numId w:val="1"/>
        </w:numPr>
        <w:jc w:val="both"/>
        <w:rPr>
          <w:sz w:val="22"/>
          <w:szCs w:val="22"/>
        </w:rPr>
      </w:pPr>
      <w:r w:rsidRPr="00793BCD">
        <w:rPr>
          <w:sz w:val="22"/>
          <w:szCs w:val="22"/>
        </w:rPr>
        <w:t>Umocowanie dla powyżej wskazanych osób wynika z następującego (</w:t>
      </w:r>
      <w:proofErr w:type="spellStart"/>
      <w:r w:rsidRPr="00793BCD">
        <w:rPr>
          <w:sz w:val="22"/>
          <w:szCs w:val="22"/>
        </w:rPr>
        <w:t>ych</w:t>
      </w:r>
      <w:proofErr w:type="spellEnd"/>
      <w:r w:rsidRPr="00793BCD">
        <w:rPr>
          <w:sz w:val="22"/>
          <w:szCs w:val="22"/>
        </w:rPr>
        <w:t>) dokumentu(ów)</w:t>
      </w:r>
    </w:p>
    <w:p w14:paraId="5FD2E75B" w14:textId="77777777" w:rsidR="00793BCD" w:rsidRPr="00793BCD" w:rsidRDefault="00793BCD" w:rsidP="00793BCD">
      <w:pPr>
        <w:jc w:val="both"/>
        <w:rPr>
          <w:sz w:val="22"/>
          <w:szCs w:val="22"/>
        </w:rPr>
      </w:pPr>
      <w:r w:rsidRPr="00793BCD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902772F" w14:textId="77777777" w:rsidR="00793BCD" w:rsidRPr="00793BCD" w:rsidRDefault="00793BCD" w:rsidP="00793BCD">
      <w:pPr>
        <w:numPr>
          <w:ilvl w:val="0"/>
          <w:numId w:val="1"/>
        </w:numPr>
        <w:jc w:val="both"/>
        <w:rPr>
          <w:sz w:val="22"/>
          <w:szCs w:val="22"/>
        </w:rPr>
      </w:pPr>
      <w:r w:rsidRPr="00793BCD">
        <w:rPr>
          <w:sz w:val="22"/>
          <w:szCs w:val="22"/>
        </w:rPr>
        <w:t>załącznikami do niniejszej oferty są:</w:t>
      </w:r>
    </w:p>
    <w:p w14:paraId="2EA319D8" w14:textId="77777777" w:rsidR="00793BCD" w:rsidRPr="00793BCD" w:rsidRDefault="00793BCD" w:rsidP="00793BC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793BCD">
        <w:rPr>
          <w:sz w:val="22"/>
          <w:szCs w:val="22"/>
        </w:rPr>
        <w:t>………………………………………………………………………………………….</w:t>
      </w:r>
    </w:p>
    <w:p w14:paraId="42235028" w14:textId="77777777" w:rsidR="00793BCD" w:rsidRPr="00793BCD" w:rsidRDefault="00793BCD" w:rsidP="00793BC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793BCD">
        <w:rPr>
          <w:sz w:val="22"/>
          <w:szCs w:val="22"/>
        </w:rPr>
        <w:t>……………………………………………..……………………………………………</w:t>
      </w:r>
    </w:p>
    <w:p w14:paraId="5FC6DC74" w14:textId="77777777" w:rsidR="00793BCD" w:rsidRPr="00793BCD" w:rsidRDefault="00793BCD" w:rsidP="00793BCD">
      <w:pPr>
        <w:jc w:val="both"/>
        <w:rPr>
          <w:b/>
          <w:color w:val="FF0000"/>
          <w:sz w:val="22"/>
          <w:szCs w:val="22"/>
        </w:rPr>
      </w:pPr>
    </w:p>
    <w:p w14:paraId="6B044ABE" w14:textId="5C4CB4BE" w:rsidR="00793BCD" w:rsidRDefault="00793BCD" w:rsidP="00793BCD">
      <w:pPr>
        <w:jc w:val="both"/>
        <w:rPr>
          <w:b/>
          <w:color w:val="FF0000"/>
          <w:sz w:val="22"/>
          <w:szCs w:val="22"/>
        </w:rPr>
      </w:pPr>
      <w:r w:rsidRPr="00793BCD"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p w14:paraId="05BEB97D" w14:textId="00DEA96F" w:rsidR="002C71DC" w:rsidRDefault="002C71DC" w:rsidP="00793BCD">
      <w:pPr>
        <w:jc w:val="both"/>
        <w:rPr>
          <w:b/>
          <w:color w:val="FF0000"/>
          <w:sz w:val="22"/>
          <w:szCs w:val="22"/>
        </w:rPr>
      </w:pPr>
    </w:p>
    <w:p w14:paraId="7916C390" w14:textId="79596D03" w:rsidR="002C71DC" w:rsidRDefault="002C71DC" w:rsidP="00793BCD">
      <w:pPr>
        <w:jc w:val="both"/>
        <w:rPr>
          <w:b/>
          <w:color w:val="FF0000"/>
          <w:sz w:val="22"/>
          <w:szCs w:val="22"/>
        </w:rPr>
      </w:pPr>
    </w:p>
    <w:p w14:paraId="76B801A6" w14:textId="0C243D5C" w:rsidR="002C71DC" w:rsidRDefault="002C71DC" w:rsidP="00793BCD">
      <w:pPr>
        <w:jc w:val="both"/>
        <w:rPr>
          <w:b/>
          <w:color w:val="FF0000"/>
          <w:sz w:val="22"/>
          <w:szCs w:val="22"/>
        </w:rPr>
      </w:pPr>
    </w:p>
    <w:p w14:paraId="6552B63B" w14:textId="3125DE09" w:rsidR="002C71DC" w:rsidRDefault="002C71DC" w:rsidP="00793BCD">
      <w:pPr>
        <w:jc w:val="both"/>
        <w:rPr>
          <w:b/>
          <w:color w:val="FF0000"/>
          <w:sz w:val="22"/>
          <w:szCs w:val="22"/>
        </w:rPr>
      </w:pPr>
    </w:p>
    <w:p w14:paraId="14C3C8A1" w14:textId="77777777" w:rsidR="002C71DC" w:rsidRPr="00793BCD" w:rsidRDefault="002C71DC" w:rsidP="00793BCD">
      <w:pPr>
        <w:jc w:val="both"/>
        <w:rPr>
          <w:b/>
          <w:color w:val="FF0000"/>
          <w:sz w:val="22"/>
          <w:szCs w:val="22"/>
        </w:rPr>
      </w:pPr>
    </w:p>
    <w:p w14:paraId="0BFA7DB0" w14:textId="35F4754C" w:rsidR="002C71DC" w:rsidRPr="006966E3" w:rsidRDefault="002C71DC" w:rsidP="002C71DC">
      <w:pPr>
        <w:rPr>
          <w:sz w:val="20"/>
          <w:szCs w:val="20"/>
        </w:rPr>
      </w:pPr>
      <w:r w:rsidRPr="006966E3">
        <w:rPr>
          <w:sz w:val="20"/>
          <w:szCs w:val="20"/>
        </w:rPr>
        <w:t>*nie</w:t>
      </w:r>
      <w:r>
        <w:rPr>
          <w:sz w:val="20"/>
          <w:szCs w:val="20"/>
        </w:rPr>
        <w:t>właściw</w:t>
      </w:r>
      <w:r w:rsidRPr="006966E3">
        <w:rPr>
          <w:sz w:val="20"/>
          <w:szCs w:val="20"/>
        </w:rPr>
        <w:t>e skreślić</w:t>
      </w:r>
    </w:p>
    <w:p w14:paraId="23B47080" w14:textId="7E44AFE9" w:rsidR="002C71DC" w:rsidRPr="006966E3" w:rsidRDefault="002C71DC" w:rsidP="002C71DC">
      <w:pPr>
        <w:rPr>
          <w:sz w:val="20"/>
          <w:szCs w:val="20"/>
        </w:rPr>
      </w:pPr>
      <w:r w:rsidRPr="006966E3">
        <w:rPr>
          <w:sz w:val="20"/>
          <w:szCs w:val="20"/>
        </w:rPr>
        <w:t>**jeżeli dotyczy</w:t>
      </w:r>
    </w:p>
    <w:p w14:paraId="459B21F8" w14:textId="77777777" w:rsidR="008D2AB8" w:rsidRDefault="008D2AB8" w:rsidP="00640515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sectPr w:rsidR="008D2AB8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DCFA70" w14:textId="77777777" w:rsidR="002F7223" w:rsidRDefault="002F7223">
      <w:r>
        <w:separator/>
      </w:r>
    </w:p>
  </w:endnote>
  <w:endnote w:type="continuationSeparator" w:id="0">
    <w:p w14:paraId="4E6C8705" w14:textId="77777777" w:rsidR="002F7223" w:rsidRDefault="002F72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F166B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D2ED46" w14:textId="77777777" w:rsidR="002F7223" w:rsidRDefault="002F7223">
      <w:r>
        <w:separator/>
      </w:r>
    </w:p>
  </w:footnote>
  <w:footnote w:type="continuationSeparator" w:id="0">
    <w:p w14:paraId="5BEFB65F" w14:textId="77777777" w:rsidR="002F7223" w:rsidRDefault="002F72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474C4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3D0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62328"/>
    <w:rsid w:val="002723B0"/>
    <w:rsid w:val="002C71DC"/>
    <w:rsid w:val="002F7223"/>
    <w:rsid w:val="00315A4A"/>
    <w:rsid w:val="00483373"/>
    <w:rsid w:val="004B24E8"/>
    <w:rsid w:val="004B7300"/>
    <w:rsid w:val="004C6753"/>
    <w:rsid w:val="004C7584"/>
    <w:rsid w:val="00595C87"/>
    <w:rsid w:val="005D2C65"/>
    <w:rsid w:val="005E6D94"/>
    <w:rsid w:val="0062730B"/>
    <w:rsid w:val="0063384F"/>
    <w:rsid w:val="00640515"/>
    <w:rsid w:val="00643C6F"/>
    <w:rsid w:val="00646202"/>
    <w:rsid w:val="0065290F"/>
    <w:rsid w:val="006815F6"/>
    <w:rsid w:val="006868C8"/>
    <w:rsid w:val="007353D0"/>
    <w:rsid w:val="007748F0"/>
    <w:rsid w:val="00793BCD"/>
    <w:rsid w:val="007A4321"/>
    <w:rsid w:val="00815C06"/>
    <w:rsid w:val="00833933"/>
    <w:rsid w:val="008410FB"/>
    <w:rsid w:val="00853083"/>
    <w:rsid w:val="008B2F0C"/>
    <w:rsid w:val="008B4928"/>
    <w:rsid w:val="008D2AB8"/>
    <w:rsid w:val="008F1C66"/>
    <w:rsid w:val="008F4546"/>
    <w:rsid w:val="00970FE4"/>
    <w:rsid w:val="00A0022B"/>
    <w:rsid w:val="00A346FE"/>
    <w:rsid w:val="00A47B4D"/>
    <w:rsid w:val="00A83018"/>
    <w:rsid w:val="00B5710F"/>
    <w:rsid w:val="00B774DC"/>
    <w:rsid w:val="00C01390"/>
    <w:rsid w:val="00C969A6"/>
    <w:rsid w:val="00CA7D36"/>
    <w:rsid w:val="00D24208"/>
    <w:rsid w:val="00D247B6"/>
    <w:rsid w:val="00D60C38"/>
    <w:rsid w:val="00D66893"/>
    <w:rsid w:val="00D90ACB"/>
    <w:rsid w:val="00DC1500"/>
    <w:rsid w:val="00E44371"/>
    <w:rsid w:val="00E949B0"/>
    <w:rsid w:val="00EE23DA"/>
    <w:rsid w:val="00F00591"/>
    <w:rsid w:val="00F140EE"/>
    <w:rsid w:val="00F51688"/>
    <w:rsid w:val="00F53146"/>
    <w:rsid w:val="00F91018"/>
    <w:rsid w:val="00F94821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B23F64"/>
  <w15:chartTrackingRefBased/>
  <w15:docId w15:val="{D67F3D6D-D645-4457-9EA0-7BD7A6398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975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4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FD4BA3-114E-472B-BDEC-59B3DBAA8C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31</TotalTime>
  <Pages>3</Pages>
  <Words>661</Words>
  <Characters>3969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Anna Trybus</cp:lastModifiedBy>
  <cp:revision>4</cp:revision>
  <cp:lastPrinted>2022-09-28T11:18:00Z</cp:lastPrinted>
  <dcterms:created xsi:type="dcterms:W3CDTF">2022-09-27T10:39:00Z</dcterms:created>
  <dcterms:modified xsi:type="dcterms:W3CDTF">2022-09-28T11:18:00Z</dcterms:modified>
</cp:coreProperties>
</file>