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3FCFC739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6C8F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568A4F93" w:rsidR="00987E4B" w:rsidRPr="001D0F1F" w:rsidRDefault="00987E4B" w:rsidP="006C3F19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8264DD" w:rsidRPr="008264DD">
        <w:rPr>
          <w:b/>
        </w:rPr>
        <w:t>kompleksowe szkolenie z zakresu uczenia maszynowego, realizowanego z wykorzystaniem języka Pyton dla 10 osób w ramach POWR.03.05.00-00-Z309/18 - KC-zp.272-596/22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6095"/>
        <w:gridCol w:w="2343"/>
      </w:tblGrid>
      <w:tr w:rsidR="00987E4B" w:rsidRPr="001D740A" w14:paraId="516C0708" w14:textId="77777777" w:rsidTr="00356C1A">
        <w:trPr>
          <w:trHeight w:val="210"/>
        </w:trPr>
        <w:tc>
          <w:tcPr>
            <w:tcW w:w="1413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6095" w:type="dxa"/>
            <w:tcBorders>
              <w:bottom w:val="nil"/>
            </w:tcBorders>
            <w:vAlign w:val="center"/>
          </w:tcPr>
          <w:p w14:paraId="0AB6D083" w14:textId="0BEEAC52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356C1A">
              <w:rPr>
                <w:b/>
                <w:color w:val="000000"/>
                <w:sz w:val="22"/>
                <w:szCs w:val="22"/>
              </w:rPr>
              <w:t>8.1</w:t>
            </w:r>
            <w:r w:rsidR="00717B91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356C1A">
              <w:rPr>
                <w:b/>
                <w:color w:val="000000"/>
                <w:sz w:val="22"/>
                <w:szCs w:val="22"/>
              </w:rPr>
              <w:t>specyfikacji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8264DD" w:rsidRPr="008264DD" w14:paraId="05175DAA" w14:textId="77777777" w:rsidTr="00356C1A">
        <w:trPr>
          <w:trHeight w:val="6180"/>
        </w:trPr>
        <w:tc>
          <w:tcPr>
            <w:tcW w:w="1413" w:type="dxa"/>
            <w:shd w:val="clear" w:color="auto" w:fill="auto"/>
          </w:tcPr>
          <w:p w14:paraId="36A70D78" w14:textId="77777777" w:rsidR="00987E4B" w:rsidRPr="008264DD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3A0CF426" w14:textId="787ED670" w:rsidR="002F6C4A" w:rsidRPr="008264DD" w:rsidRDefault="002F6C4A" w:rsidP="002F6C4A">
            <w:pPr>
              <w:rPr>
                <w:color w:val="FF0000"/>
              </w:rPr>
            </w:pPr>
            <w:r w:rsidRPr="008264DD">
              <w:rPr>
                <w:color w:val="FF0000"/>
              </w:rPr>
              <w:t>………………</w:t>
            </w:r>
          </w:p>
          <w:p w14:paraId="60DF499B" w14:textId="77777777" w:rsidR="002F6C4A" w:rsidRPr="008264DD" w:rsidRDefault="002F6C4A" w:rsidP="002F6C4A">
            <w:pPr>
              <w:rPr>
                <w:color w:val="FF0000"/>
              </w:rPr>
            </w:pPr>
          </w:p>
          <w:p w14:paraId="320A7097" w14:textId="77777777" w:rsidR="002F6C4A" w:rsidRPr="008264DD" w:rsidRDefault="002F6C4A" w:rsidP="002F6C4A">
            <w:pPr>
              <w:rPr>
                <w:color w:val="FF0000"/>
              </w:rPr>
            </w:pPr>
          </w:p>
          <w:p w14:paraId="38569AAB" w14:textId="4698B4CA" w:rsidR="002F6C4A" w:rsidRPr="008264DD" w:rsidRDefault="002F6C4A" w:rsidP="002F6C4A">
            <w:pPr>
              <w:rPr>
                <w:color w:val="FF0000"/>
                <w:highlight w:val="yellow"/>
              </w:rPr>
            </w:pPr>
            <w:r w:rsidRPr="008264DD">
              <w:rPr>
                <w:color w:val="FF0000"/>
              </w:rPr>
              <w:t>……………</w:t>
            </w:r>
            <w:r w:rsidR="00C15B07" w:rsidRPr="008264DD">
              <w:rPr>
                <w:color w:val="FF0000"/>
              </w:rPr>
              <w:t>...</w:t>
            </w:r>
          </w:p>
        </w:tc>
        <w:tc>
          <w:tcPr>
            <w:tcW w:w="6095" w:type="dxa"/>
          </w:tcPr>
          <w:p w14:paraId="0D440F95" w14:textId="2FB8B0BD" w:rsidR="00C86964" w:rsidRPr="00AC6C8F" w:rsidRDefault="00FD76E3" w:rsidP="00C86964">
            <w:pPr>
              <w:keepNext/>
              <w:jc w:val="center"/>
              <w:outlineLvl w:val="0"/>
              <w:rPr>
                <w:b/>
                <w:u w:val="single"/>
              </w:rPr>
            </w:pPr>
            <w:r w:rsidRPr="00AC6C8F">
              <w:rPr>
                <w:b/>
                <w:u w:val="single"/>
              </w:rPr>
              <w:t>Osoba</w:t>
            </w:r>
            <w:r w:rsidR="00C86964" w:rsidRPr="00AC6C8F">
              <w:rPr>
                <w:b/>
                <w:u w:val="single"/>
              </w:rPr>
              <w:t xml:space="preserve"> wyznaczon</w:t>
            </w:r>
            <w:r w:rsidRPr="00AC6C8F">
              <w:rPr>
                <w:b/>
                <w:u w:val="single"/>
              </w:rPr>
              <w:t>a</w:t>
            </w:r>
            <w:r w:rsidR="00C86964" w:rsidRPr="00AC6C8F">
              <w:rPr>
                <w:b/>
                <w:u w:val="single"/>
              </w:rPr>
              <w:t xml:space="preserve"> do realizacji zamówienia:</w:t>
            </w:r>
          </w:p>
          <w:p w14:paraId="69A7403A" w14:textId="77777777" w:rsidR="00DC4E6F" w:rsidRPr="00AC6C8F" w:rsidRDefault="00DC4E6F" w:rsidP="00C86964">
            <w:pPr>
              <w:keepNext/>
              <w:jc w:val="center"/>
              <w:outlineLvl w:val="0"/>
              <w:rPr>
                <w:b/>
                <w:bCs/>
                <w:iCs/>
                <w:u w:val="single"/>
              </w:rPr>
            </w:pPr>
          </w:p>
          <w:p w14:paraId="136DE50C" w14:textId="3F023586" w:rsidR="00DC4E6F" w:rsidRPr="00AC6C8F" w:rsidRDefault="00FD76E3" w:rsidP="00E727BB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rPr>
                <w:sz w:val="22"/>
                <w:szCs w:val="22"/>
                <w:shd w:val="clear" w:color="auto" w:fill="FFFFFF"/>
              </w:rPr>
              <w:t>posiada ……………</w:t>
            </w:r>
            <w:r w:rsidR="00356C1A">
              <w:rPr>
                <w:sz w:val="22"/>
                <w:szCs w:val="22"/>
                <w:shd w:val="clear" w:color="auto" w:fill="FFFFFF"/>
              </w:rPr>
              <w:t xml:space="preserve">praktyczne </w:t>
            </w:r>
            <w:r w:rsidRPr="00AC6C8F">
              <w:rPr>
                <w:sz w:val="22"/>
                <w:szCs w:val="22"/>
                <w:shd w:val="clear" w:color="auto" w:fill="FFFFFF"/>
              </w:rPr>
              <w:t xml:space="preserve">doświadczenie w realizowaniu </w:t>
            </w:r>
            <w:r w:rsidR="00356C1A">
              <w:rPr>
                <w:color w:val="000000"/>
                <w:sz w:val="22"/>
                <w:szCs w:val="22"/>
                <w:shd w:val="clear" w:color="auto" w:fill="FFFFFF"/>
              </w:rPr>
              <w:t>projektów (wykluczone doświadczenie tylko akademickie) wymagających trenowania modeli głębokiego uczenia maszynowego (przedstawione w formie wykazu historii zatrudnienia lub realizowanych projektów informatycznych, zakresu merytorycznego udziału oraz stosowanych technologii)</w:t>
            </w:r>
            <w:r w:rsidRPr="00AC6C8F">
              <w:rPr>
                <w:sz w:val="22"/>
                <w:szCs w:val="22"/>
                <w:shd w:val="clear" w:color="auto" w:fill="FFFFFF"/>
              </w:rPr>
              <w:t>, tj.: ………………………………</w:t>
            </w:r>
          </w:p>
          <w:p w14:paraId="1534AA77" w14:textId="49CDE3B2" w:rsidR="00FD76E3" w:rsidRPr="00AC6C8F" w:rsidRDefault="00FD76E3" w:rsidP="00E727BB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t>przeprowadziła ………….. godzin szkolenia z zakresu …………………..</w:t>
            </w:r>
          </w:p>
          <w:p w14:paraId="7AA4F110" w14:textId="06FEA8BE" w:rsidR="00FD76E3" w:rsidRPr="00AC6C8F" w:rsidRDefault="00FD76E3" w:rsidP="00E727BB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t xml:space="preserve">posiada/nie posiada* dyplom ukończenia studiów magisterskich z zakresu </w:t>
            </w:r>
            <w:r w:rsidR="00AC6C8F">
              <w:t>informatyki</w:t>
            </w:r>
            <w:r w:rsidRPr="00AC6C8F">
              <w:t xml:space="preserve"> ze specj</w:t>
            </w:r>
            <w:r w:rsidR="00AC6C8F">
              <w:t>a</w:t>
            </w:r>
            <w:r w:rsidRPr="00AC6C8F">
              <w:t>lizacją Data Science</w:t>
            </w:r>
          </w:p>
          <w:p w14:paraId="306DE2AB" w14:textId="308C323F" w:rsidR="00FD76E3" w:rsidRPr="00AC6C8F" w:rsidRDefault="00FD76E3" w:rsidP="00E727BB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t>jest autorem/ nie jest autorem</w:t>
            </w:r>
            <w:r w:rsidR="00E727BB" w:rsidRPr="00AC6C8F">
              <w:t>*</w:t>
            </w:r>
            <w:r w:rsidRPr="00AC6C8F">
              <w:t xml:space="preserve"> publikacji naukowej cytowanej ………. razy, </w:t>
            </w:r>
            <w:proofErr w:type="spellStart"/>
            <w:r w:rsidR="00E727BB" w:rsidRPr="00AC6C8F">
              <w:t>tj</w:t>
            </w:r>
            <w:proofErr w:type="spellEnd"/>
            <w:r w:rsidR="00E727BB" w:rsidRPr="00AC6C8F">
              <w:t>:</w:t>
            </w:r>
          </w:p>
          <w:p w14:paraId="42FC495C" w14:textId="4EC03C22" w:rsidR="00E727BB" w:rsidRPr="00AC6C8F" w:rsidRDefault="00E727BB" w:rsidP="00E727BB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1.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63A6D80A" w14:textId="699C9A26" w:rsidR="00E727BB" w:rsidRPr="00AC6C8F" w:rsidRDefault="00E727BB" w:rsidP="00E727BB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2.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7DCAF1BE" w14:textId="25DC7E8F" w:rsidR="00E727BB" w:rsidRPr="00AC6C8F" w:rsidRDefault="00E727BB" w:rsidP="00E727BB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3.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13E6182F" w14:textId="0D0C8C95" w:rsidR="00E727BB" w:rsidRPr="00AC6C8F" w:rsidRDefault="00E727BB" w:rsidP="00E727BB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4.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46FB7BB1" w14:textId="219EB1A7" w:rsidR="00E727BB" w:rsidRPr="00AC6C8F" w:rsidRDefault="00E727BB" w:rsidP="00E727BB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5.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55376CD1" w14:textId="77777777" w:rsidR="00DC4E6F" w:rsidRPr="008264DD" w:rsidRDefault="00DC4E6F" w:rsidP="00C86964">
            <w:pPr>
              <w:keepNext/>
              <w:jc w:val="both"/>
              <w:outlineLvl w:val="0"/>
              <w:rPr>
                <w:color w:val="FF0000"/>
              </w:rPr>
            </w:pPr>
          </w:p>
          <w:p w14:paraId="37F4DA06" w14:textId="6FDC539B" w:rsidR="00DC4E6F" w:rsidRPr="008264DD" w:rsidRDefault="00E727BB" w:rsidP="00C86964">
            <w:pPr>
              <w:keepNext/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*odpowiednie zakreślić</w:t>
            </w:r>
          </w:p>
        </w:tc>
        <w:tc>
          <w:tcPr>
            <w:tcW w:w="2343" w:type="dxa"/>
          </w:tcPr>
          <w:p w14:paraId="475CE62E" w14:textId="77777777" w:rsidR="00987E4B" w:rsidRPr="008264DD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51F74FEC" w14:textId="77777777" w:rsidR="00987E4B" w:rsidRPr="00AC6C8F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  <w:r w:rsidRPr="008264DD">
              <w:rPr>
                <w:color w:val="FF0000"/>
              </w:rPr>
              <w:t xml:space="preserve">  </w:t>
            </w:r>
            <w:r w:rsidRPr="00AC6C8F">
              <w:t>……………………………</w:t>
            </w:r>
          </w:p>
          <w:p w14:paraId="17C1E914" w14:textId="77777777" w:rsidR="00987E4B" w:rsidRPr="008264DD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FF0000"/>
                <w:highlight w:val="yellow"/>
              </w:rPr>
            </w:pPr>
            <w:r w:rsidRPr="00AC6C8F">
              <w:rPr>
                <w:i/>
              </w:rPr>
              <w:t>(podać podstawę dysponowania)</w:t>
            </w:r>
          </w:p>
        </w:tc>
      </w:tr>
      <w:tr w:rsidR="00356C1A" w:rsidRPr="008264DD" w14:paraId="45AA3D95" w14:textId="77777777" w:rsidTr="005C757C">
        <w:trPr>
          <w:trHeight w:val="6180"/>
        </w:trPr>
        <w:tc>
          <w:tcPr>
            <w:tcW w:w="1413" w:type="dxa"/>
            <w:shd w:val="clear" w:color="auto" w:fill="auto"/>
          </w:tcPr>
          <w:p w14:paraId="530536EB" w14:textId="77777777" w:rsidR="00356C1A" w:rsidRPr="008264DD" w:rsidRDefault="00356C1A" w:rsidP="005C757C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0A18A9F8" w14:textId="77777777" w:rsidR="00356C1A" w:rsidRPr="008264DD" w:rsidRDefault="00356C1A" w:rsidP="005C757C">
            <w:pPr>
              <w:rPr>
                <w:color w:val="FF0000"/>
              </w:rPr>
            </w:pPr>
            <w:r w:rsidRPr="008264DD">
              <w:rPr>
                <w:color w:val="FF0000"/>
              </w:rPr>
              <w:t>………………</w:t>
            </w:r>
          </w:p>
          <w:p w14:paraId="6F3D4557" w14:textId="77777777" w:rsidR="00356C1A" w:rsidRPr="008264DD" w:rsidRDefault="00356C1A" w:rsidP="005C757C">
            <w:pPr>
              <w:rPr>
                <w:color w:val="FF0000"/>
              </w:rPr>
            </w:pPr>
          </w:p>
          <w:p w14:paraId="1C9A07EE" w14:textId="77777777" w:rsidR="00356C1A" w:rsidRPr="008264DD" w:rsidRDefault="00356C1A" w:rsidP="005C757C">
            <w:pPr>
              <w:rPr>
                <w:color w:val="FF0000"/>
              </w:rPr>
            </w:pPr>
          </w:p>
          <w:p w14:paraId="5C2EE989" w14:textId="77777777" w:rsidR="00356C1A" w:rsidRPr="008264DD" w:rsidRDefault="00356C1A" w:rsidP="005C757C">
            <w:pPr>
              <w:rPr>
                <w:color w:val="FF0000"/>
                <w:highlight w:val="yellow"/>
              </w:rPr>
            </w:pPr>
            <w:r w:rsidRPr="008264DD">
              <w:rPr>
                <w:color w:val="FF0000"/>
              </w:rPr>
              <w:t>……………...</w:t>
            </w:r>
          </w:p>
        </w:tc>
        <w:tc>
          <w:tcPr>
            <w:tcW w:w="6095" w:type="dxa"/>
          </w:tcPr>
          <w:p w14:paraId="0EC20FD4" w14:textId="77777777" w:rsidR="00356C1A" w:rsidRPr="00AC6C8F" w:rsidRDefault="00356C1A" w:rsidP="005C757C">
            <w:pPr>
              <w:keepNext/>
              <w:jc w:val="center"/>
              <w:outlineLvl w:val="0"/>
              <w:rPr>
                <w:b/>
                <w:u w:val="single"/>
              </w:rPr>
            </w:pPr>
            <w:r w:rsidRPr="00AC6C8F">
              <w:rPr>
                <w:b/>
                <w:u w:val="single"/>
              </w:rPr>
              <w:t>Osoba wyznaczona do realizacji zamówienia:</w:t>
            </w:r>
          </w:p>
          <w:p w14:paraId="45E5F070" w14:textId="77777777" w:rsidR="00356C1A" w:rsidRPr="00AC6C8F" w:rsidRDefault="00356C1A" w:rsidP="005C757C">
            <w:pPr>
              <w:keepNext/>
              <w:jc w:val="center"/>
              <w:outlineLvl w:val="0"/>
              <w:rPr>
                <w:b/>
                <w:bCs/>
                <w:iCs/>
                <w:u w:val="single"/>
              </w:rPr>
            </w:pPr>
          </w:p>
          <w:p w14:paraId="2145C9E9" w14:textId="77777777" w:rsidR="00356C1A" w:rsidRPr="00AC6C8F" w:rsidRDefault="00356C1A" w:rsidP="005C757C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rPr>
                <w:sz w:val="22"/>
                <w:szCs w:val="22"/>
                <w:shd w:val="clear" w:color="auto" w:fill="FFFFFF"/>
              </w:rPr>
              <w:t>posiada ……………</w:t>
            </w:r>
            <w:r>
              <w:rPr>
                <w:sz w:val="22"/>
                <w:szCs w:val="22"/>
                <w:shd w:val="clear" w:color="auto" w:fill="FFFFFF"/>
              </w:rPr>
              <w:t xml:space="preserve">praktyczne </w:t>
            </w:r>
            <w:r w:rsidRPr="00AC6C8F">
              <w:rPr>
                <w:sz w:val="22"/>
                <w:szCs w:val="22"/>
                <w:shd w:val="clear" w:color="auto" w:fill="FFFFFF"/>
              </w:rPr>
              <w:t xml:space="preserve">doświadczenie w realizowaniu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projektów (wykluczone doświadczenie tylko akademickie) wymagających trenowania modeli głębokiego uczenia maszynowego (przedstawione w formie wykazu historii zatrudnienia lub realizowanych projektów informatycznych, zakresu merytorycznego udziału oraz stosowanych technologii)</w:t>
            </w:r>
            <w:r w:rsidRPr="00AC6C8F">
              <w:rPr>
                <w:sz w:val="22"/>
                <w:szCs w:val="22"/>
                <w:shd w:val="clear" w:color="auto" w:fill="FFFFFF"/>
              </w:rPr>
              <w:t>, tj.: ………………………………</w:t>
            </w:r>
          </w:p>
          <w:p w14:paraId="0D5FC597" w14:textId="77777777" w:rsidR="00356C1A" w:rsidRPr="00AC6C8F" w:rsidRDefault="00356C1A" w:rsidP="005C757C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t>przeprowadziła ………….. godzin szkolenia z zakresu …………………..</w:t>
            </w:r>
          </w:p>
          <w:p w14:paraId="2E2BF272" w14:textId="77777777" w:rsidR="00356C1A" w:rsidRPr="00AC6C8F" w:rsidRDefault="00356C1A" w:rsidP="005C757C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t xml:space="preserve">posiada/nie posiada* dyplom ukończenia studiów magisterskich z zakresu </w:t>
            </w:r>
            <w:r>
              <w:t>informatyki</w:t>
            </w:r>
            <w:r w:rsidRPr="00AC6C8F">
              <w:t xml:space="preserve"> ze specj</w:t>
            </w:r>
            <w:r>
              <w:t>a</w:t>
            </w:r>
            <w:r w:rsidRPr="00AC6C8F">
              <w:t>lizacją Data Science</w:t>
            </w:r>
          </w:p>
          <w:p w14:paraId="6700C8EB" w14:textId="77777777" w:rsidR="00356C1A" w:rsidRPr="00AC6C8F" w:rsidRDefault="00356C1A" w:rsidP="005C757C">
            <w:pPr>
              <w:pStyle w:val="Akapitzlist"/>
              <w:keepNext/>
              <w:numPr>
                <w:ilvl w:val="0"/>
                <w:numId w:val="1"/>
              </w:numPr>
              <w:ind w:left="358"/>
              <w:jc w:val="both"/>
              <w:outlineLvl w:val="0"/>
            </w:pPr>
            <w:r w:rsidRPr="00AC6C8F">
              <w:t xml:space="preserve">jest autorem/ nie jest autorem* publikacji naukowej cytowanej ………. razy, </w:t>
            </w:r>
            <w:proofErr w:type="spellStart"/>
            <w:r w:rsidRPr="00AC6C8F">
              <w:t>tj</w:t>
            </w:r>
            <w:proofErr w:type="spellEnd"/>
            <w:r w:rsidRPr="00AC6C8F">
              <w:t>:</w:t>
            </w:r>
          </w:p>
          <w:p w14:paraId="2428C07B" w14:textId="77777777" w:rsidR="00356C1A" w:rsidRPr="00AC6C8F" w:rsidRDefault="00356C1A" w:rsidP="005C757C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1.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4A6CF1BE" w14:textId="77777777" w:rsidR="00356C1A" w:rsidRPr="00AC6C8F" w:rsidRDefault="00356C1A" w:rsidP="005C757C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2.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5082F5AA" w14:textId="77777777" w:rsidR="00356C1A" w:rsidRPr="00AC6C8F" w:rsidRDefault="00356C1A" w:rsidP="005C757C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3.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4B176D53" w14:textId="77777777" w:rsidR="00356C1A" w:rsidRPr="00AC6C8F" w:rsidRDefault="00356C1A" w:rsidP="005C757C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4.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5CC9D893" w14:textId="77777777" w:rsidR="00356C1A" w:rsidRPr="00AC6C8F" w:rsidRDefault="00356C1A" w:rsidP="005C757C">
            <w:pPr>
              <w:pStyle w:val="Akapitzlist"/>
              <w:keepNext/>
              <w:ind w:left="358"/>
              <w:jc w:val="both"/>
              <w:outlineLvl w:val="0"/>
            </w:pPr>
            <w:r w:rsidRPr="00AC6C8F">
              <w:t xml:space="preserve">5. ………. </w:t>
            </w:r>
            <w:r w:rsidRPr="00AC6C8F">
              <w:rPr>
                <w:i/>
                <w:iCs/>
              </w:rPr>
              <w:t>(należy wskazać tytuł publikacji)</w:t>
            </w:r>
          </w:p>
          <w:p w14:paraId="46866DEC" w14:textId="77777777" w:rsidR="00356C1A" w:rsidRPr="008264DD" w:rsidRDefault="00356C1A" w:rsidP="005C757C">
            <w:pPr>
              <w:keepNext/>
              <w:jc w:val="both"/>
              <w:outlineLvl w:val="0"/>
              <w:rPr>
                <w:color w:val="FF0000"/>
              </w:rPr>
            </w:pPr>
          </w:p>
          <w:p w14:paraId="2E33CD81" w14:textId="77777777" w:rsidR="00356C1A" w:rsidRPr="008264DD" w:rsidRDefault="00356C1A" w:rsidP="005C757C">
            <w:pPr>
              <w:keepNext/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*odpowiednie zakreślić</w:t>
            </w:r>
          </w:p>
        </w:tc>
        <w:tc>
          <w:tcPr>
            <w:tcW w:w="2343" w:type="dxa"/>
          </w:tcPr>
          <w:p w14:paraId="145F8E61" w14:textId="77777777" w:rsidR="00356C1A" w:rsidRPr="008264DD" w:rsidRDefault="00356C1A" w:rsidP="005C757C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30E5E1C7" w14:textId="77777777" w:rsidR="00356C1A" w:rsidRPr="00AC6C8F" w:rsidRDefault="00356C1A" w:rsidP="005C757C">
            <w:pPr>
              <w:tabs>
                <w:tab w:val="left" w:pos="0"/>
              </w:tabs>
              <w:spacing w:line="360" w:lineRule="auto"/>
              <w:jc w:val="both"/>
            </w:pPr>
            <w:r w:rsidRPr="008264DD">
              <w:rPr>
                <w:color w:val="FF0000"/>
              </w:rPr>
              <w:t xml:space="preserve">  </w:t>
            </w:r>
            <w:r w:rsidRPr="00AC6C8F">
              <w:t>……………………………</w:t>
            </w:r>
          </w:p>
          <w:p w14:paraId="7E134E28" w14:textId="77777777" w:rsidR="00356C1A" w:rsidRPr="008264DD" w:rsidRDefault="00356C1A" w:rsidP="005C757C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FF0000"/>
                <w:highlight w:val="yellow"/>
              </w:rPr>
            </w:pPr>
            <w:r w:rsidRPr="00AC6C8F">
              <w:rPr>
                <w:i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38BD6BA3" w14:textId="77777777" w:rsidR="00C37D52" w:rsidRDefault="00C37D52" w:rsidP="00987E4B">
      <w:pPr>
        <w:jc w:val="both"/>
        <w:rPr>
          <w:b/>
          <w:color w:val="FF0000"/>
        </w:rPr>
      </w:pPr>
    </w:p>
    <w:p w14:paraId="76A9CC66" w14:textId="5464C3EE" w:rsidR="00987E4B" w:rsidRPr="00AC6C8F" w:rsidRDefault="00987E4B" w:rsidP="00987E4B">
      <w:pPr>
        <w:jc w:val="both"/>
        <w:rPr>
          <w:b/>
        </w:rPr>
      </w:pPr>
      <w:r w:rsidRPr="00AC6C8F">
        <w:rPr>
          <w:b/>
        </w:rPr>
        <w:t>Dokument należy sporządzić w postaci elektronicznej i podpisać kwalifikowanym podpisem elektronicznym.</w:t>
      </w: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A18D6" w14:textId="77777777" w:rsidR="00363ECE" w:rsidRDefault="00363ECE">
      <w:r>
        <w:separator/>
      </w:r>
    </w:p>
  </w:endnote>
  <w:endnote w:type="continuationSeparator" w:id="0">
    <w:p w14:paraId="0E5E76D7" w14:textId="77777777" w:rsidR="00363ECE" w:rsidRDefault="00363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977D4" w14:textId="77777777" w:rsidR="00363ECE" w:rsidRDefault="00363ECE">
      <w:r>
        <w:separator/>
      </w:r>
    </w:p>
  </w:footnote>
  <w:footnote w:type="continuationSeparator" w:id="0">
    <w:p w14:paraId="3E4A88BA" w14:textId="77777777" w:rsidR="00363ECE" w:rsidRDefault="00363EC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B5D04"/>
    <w:multiLevelType w:val="hybridMultilevel"/>
    <w:tmpl w:val="428C8684"/>
    <w:lvl w:ilvl="0" w:tplc="95BCB44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598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534B3"/>
    <w:rsid w:val="000D11EE"/>
    <w:rsid w:val="001D0F1F"/>
    <w:rsid w:val="00204CC6"/>
    <w:rsid w:val="002328A0"/>
    <w:rsid w:val="00263CEB"/>
    <w:rsid w:val="0028660D"/>
    <w:rsid w:val="002A7F51"/>
    <w:rsid w:val="002D597A"/>
    <w:rsid w:val="002F6C4A"/>
    <w:rsid w:val="00356C1A"/>
    <w:rsid w:val="00363ECE"/>
    <w:rsid w:val="003E3B27"/>
    <w:rsid w:val="0051527F"/>
    <w:rsid w:val="00517D50"/>
    <w:rsid w:val="00527F15"/>
    <w:rsid w:val="0056690C"/>
    <w:rsid w:val="005D357A"/>
    <w:rsid w:val="005F6749"/>
    <w:rsid w:val="006828A2"/>
    <w:rsid w:val="006C3F19"/>
    <w:rsid w:val="00717B91"/>
    <w:rsid w:val="00786C56"/>
    <w:rsid w:val="007C21F3"/>
    <w:rsid w:val="007C5BDF"/>
    <w:rsid w:val="007F6736"/>
    <w:rsid w:val="008264DD"/>
    <w:rsid w:val="008539D0"/>
    <w:rsid w:val="00895B8F"/>
    <w:rsid w:val="008E4A55"/>
    <w:rsid w:val="008E66F9"/>
    <w:rsid w:val="009559C0"/>
    <w:rsid w:val="009616AA"/>
    <w:rsid w:val="00977FD2"/>
    <w:rsid w:val="00987E4B"/>
    <w:rsid w:val="009E4F5D"/>
    <w:rsid w:val="009F61B4"/>
    <w:rsid w:val="00A844AF"/>
    <w:rsid w:val="00AC6C8F"/>
    <w:rsid w:val="00B33027"/>
    <w:rsid w:val="00B4176B"/>
    <w:rsid w:val="00B72E23"/>
    <w:rsid w:val="00B96610"/>
    <w:rsid w:val="00BB4F33"/>
    <w:rsid w:val="00BB5F64"/>
    <w:rsid w:val="00BC58AD"/>
    <w:rsid w:val="00C013C1"/>
    <w:rsid w:val="00C15B07"/>
    <w:rsid w:val="00C303B2"/>
    <w:rsid w:val="00C37D52"/>
    <w:rsid w:val="00C50D77"/>
    <w:rsid w:val="00C86964"/>
    <w:rsid w:val="00CF6409"/>
    <w:rsid w:val="00D67C47"/>
    <w:rsid w:val="00D93916"/>
    <w:rsid w:val="00DC4E6F"/>
    <w:rsid w:val="00E35DB9"/>
    <w:rsid w:val="00E40E3F"/>
    <w:rsid w:val="00E67872"/>
    <w:rsid w:val="00E727BB"/>
    <w:rsid w:val="00E920D0"/>
    <w:rsid w:val="00E97FEE"/>
    <w:rsid w:val="00F04CB8"/>
    <w:rsid w:val="00F21267"/>
    <w:rsid w:val="00F55B12"/>
    <w:rsid w:val="00FA31F0"/>
    <w:rsid w:val="00FD76E3"/>
    <w:rsid w:val="00FE2540"/>
    <w:rsid w:val="00FF4DE9"/>
    <w:rsid w:val="00FF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rsid w:val="00E6787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6787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381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Sylwia Lempart</cp:lastModifiedBy>
  <cp:revision>3</cp:revision>
  <cp:lastPrinted>2022-10-04T08:13:00Z</cp:lastPrinted>
  <dcterms:created xsi:type="dcterms:W3CDTF">2022-10-04T08:13:00Z</dcterms:created>
  <dcterms:modified xsi:type="dcterms:W3CDTF">2022-10-10T06:47:00Z</dcterms:modified>
</cp:coreProperties>
</file>