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03984" w14:textId="0DB1BC4D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3649116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41EE8A3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0CF816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3A4B54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0CBECC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A46F1F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EBD9DF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B0012">
        <w:rPr>
          <w:sz w:val="22"/>
          <w:lang w:val="en-US"/>
        </w:rPr>
        <w:t>……………………………………………………………………………………………..</w:t>
      </w:r>
    </w:p>
    <w:p w14:paraId="6B621BF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B0012">
        <w:rPr>
          <w:sz w:val="22"/>
          <w:lang w:val="en-US"/>
        </w:rPr>
        <w:t>…………………………………………………………………………………………….</w:t>
      </w:r>
    </w:p>
    <w:p w14:paraId="2DD8C48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FF74B9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D1D0CE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E848A07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58EE5A8" w14:textId="7553B89A" w:rsidR="00701594" w:rsidRPr="000D7E9E" w:rsidRDefault="00701594" w:rsidP="008D2AB8">
      <w:pPr>
        <w:ind w:right="-110"/>
        <w:rPr>
          <w:b/>
          <w:sz w:val="22"/>
          <w:szCs w:val="22"/>
        </w:rPr>
      </w:pPr>
      <w:r w:rsidRPr="000D7E9E">
        <w:rPr>
          <w:b/>
          <w:sz w:val="22"/>
          <w:szCs w:val="22"/>
        </w:rPr>
        <w:t xml:space="preserve">Akademia Górniczo </w:t>
      </w:r>
      <w:r w:rsidR="000D7E9E" w:rsidRPr="000D7E9E">
        <w:rPr>
          <w:b/>
          <w:sz w:val="22"/>
          <w:szCs w:val="22"/>
        </w:rPr>
        <w:t>–</w:t>
      </w:r>
      <w:r w:rsidRPr="000D7E9E">
        <w:rPr>
          <w:b/>
          <w:sz w:val="22"/>
          <w:szCs w:val="22"/>
        </w:rPr>
        <w:t xml:space="preserve"> Hutnicza</w:t>
      </w:r>
      <w:r w:rsidR="000D7E9E" w:rsidRPr="000D7E9E">
        <w:rPr>
          <w:b/>
          <w:sz w:val="22"/>
          <w:szCs w:val="22"/>
        </w:rPr>
        <w:t xml:space="preserve"> </w:t>
      </w:r>
      <w:r w:rsidRPr="000D7E9E">
        <w:rPr>
          <w:b/>
          <w:sz w:val="22"/>
          <w:szCs w:val="22"/>
        </w:rPr>
        <w:t>im. Stanisława Staszica w Krakowie</w:t>
      </w:r>
    </w:p>
    <w:p w14:paraId="560D10C2" w14:textId="77777777" w:rsidR="008D2AB8" w:rsidRPr="000D7E9E" w:rsidRDefault="00701594" w:rsidP="008D2AB8">
      <w:pPr>
        <w:ind w:right="-110"/>
        <w:rPr>
          <w:b/>
          <w:sz w:val="22"/>
          <w:szCs w:val="22"/>
        </w:rPr>
      </w:pPr>
      <w:r w:rsidRPr="000D7E9E">
        <w:rPr>
          <w:b/>
          <w:sz w:val="22"/>
          <w:szCs w:val="22"/>
        </w:rPr>
        <w:t>Dział Zamówień Publicznych</w:t>
      </w:r>
      <w:r w:rsidR="008D2AB8" w:rsidRPr="000D7E9E">
        <w:rPr>
          <w:b/>
          <w:sz w:val="22"/>
          <w:szCs w:val="22"/>
        </w:rPr>
        <w:t xml:space="preserve">  </w:t>
      </w:r>
    </w:p>
    <w:p w14:paraId="57422309" w14:textId="7FDABC3F" w:rsidR="008D2AB8" w:rsidRPr="000D7E9E" w:rsidRDefault="00701594" w:rsidP="002B0012">
      <w:pPr>
        <w:ind w:right="-110"/>
        <w:rPr>
          <w:b/>
          <w:sz w:val="22"/>
          <w:szCs w:val="22"/>
        </w:rPr>
      </w:pPr>
      <w:r w:rsidRPr="000D7E9E">
        <w:rPr>
          <w:b/>
          <w:sz w:val="22"/>
          <w:szCs w:val="22"/>
        </w:rPr>
        <w:t>Al. Mickiewicza</w:t>
      </w:r>
      <w:r w:rsidR="008D2AB8" w:rsidRPr="000D7E9E">
        <w:rPr>
          <w:b/>
          <w:sz w:val="22"/>
          <w:szCs w:val="22"/>
        </w:rPr>
        <w:t xml:space="preserve"> </w:t>
      </w:r>
      <w:r w:rsidRPr="000D7E9E">
        <w:rPr>
          <w:b/>
          <w:sz w:val="22"/>
          <w:szCs w:val="22"/>
        </w:rPr>
        <w:t>30</w:t>
      </w:r>
      <w:r w:rsidR="002B0012" w:rsidRPr="000D7E9E">
        <w:rPr>
          <w:b/>
          <w:sz w:val="22"/>
          <w:szCs w:val="22"/>
        </w:rPr>
        <w:t xml:space="preserve">, </w:t>
      </w:r>
      <w:r w:rsidRPr="000D7E9E">
        <w:rPr>
          <w:b/>
          <w:sz w:val="22"/>
          <w:szCs w:val="22"/>
        </w:rPr>
        <w:t>30-059</w:t>
      </w:r>
      <w:r w:rsidR="008D2AB8" w:rsidRPr="000D7E9E">
        <w:rPr>
          <w:b/>
          <w:sz w:val="22"/>
          <w:szCs w:val="22"/>
        </w:rPr>
        <w:t xml:space="preserve"> </w:t>
      </w:r>
      <w:r w:rsidRPr="000D7E9E">
        <w:rPr>
          <w:b/>
          <w:sz w:val="22"/>
          <w:szCs w:val="22"/>
        </w:rPr>
        <w:t>Kraków</w:t>
      </w:r>
      <w:r w:rsidR="008D2AB8" w:rsidRPr="000D7E9E">
        <w:rPr>
          <w:b/>
          <w:sz w:val="22"/>
          <w:szCs w:val="22"/>
        </w:rPr>
        <w:t xml:space="preserve">,  </w:t>
      </w:r>
    </w:p>
    <w:p w14:paraId="1F47011D" w14:textId="77777777" w:rsidR="008D2AB8" w:rsidRPr="000D7E9E" w:rsidRDefault="008D2AB8" w:rsidP="008D2AB8">
      <w:pPr>
        <w:ind w:firstLine="3969"/>
        <w:rPr>
          <w:b/>
          <w:sz w:val="22"/>
          <w:szCs w:val="22"/>
        </w:rPr>
      </w:pPr>
    </w:p>
    <w:p w14:paraId="02027E25" w14:textId="77777777" w:rsidR="008D2AB8" w:rsidRPr="000D7E9E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0D7E9E">
        <w:rPr>
          <w:sz w:val="22"/>
          <w:szCs w:val="22"/>
        </w:rPr>
        <w:t xml:space="preserve">Przystępując do postępowania o udzielenie zamówienia publicznego, którego przedmiotem jest </w:t>
      </w:r>
      <w:r w:rsidR="00701594" w:rsidRPr="000D7E9E">
        <w:rPr>
          <w:b/>
          <w:sz w:val="22"/>
          <w:szCs w:val="22"/>
        </w:rPr>
        <w:t>kompleksowe szkolenie z zakresu uczenia maszynowego, realizowanego z wykorzystaniem języka Pyton dla 10 osób w ramach POWR.03.05.00-00-Z309/18 - KC-zp.272-596/22</w:t>
      </w:r>
      <w:r w:rsidRPr="000D7E9E">
        <w:rPr>
          <w:b/>
          <w:sz w:val="22"/>
          <w:szCs w:val="22"/>
        </w:rPr>
        <w:t xml:space="preserve">, </w:t>
      </w:r>
      <w:r w:rsidRPr="000D7E9E"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34AE054B" w14:textId="77777777" w:rsidR="008D2AB8" w:rsidRPr="00681A6A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631EF972" w14:textId="77777777" w:rsidR="002B0012" w:rsidRPr="00681A6A" w:rsidRDefault="002B0012" w:rsidP="002B001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681A6A">
        <w:rPr>
          <w:b/>
          <w:sz w:val="22"/>
          <w:szCs w:val="22"/>
        </w:rPr>
        <w:t>Cena brutto*  za  szkolenie dla max. 10 osób (z uwzględnieniem zwolnienia z podatku VAT):   .................................................................. PLN</w:t>
      </w:r>
    </w:p>
    <w:p w14:paraId="36547B1B" w14:textId="77777777" w:rsidR="002B0012" w:rsidRPr="00681A6A" w:rsidRDefault="002B0012" w:rsidP="002B0012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681A6A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62039BD7" w14:textId="77777777" w:rsidR="002B0012" w:rsidRPr="00681A6A" w:rsidRDefault="002B0012" w:rsidP="002B0012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681A6A">
        <w:rPr>
          <w:b/>
          <w:sz w:val="22"/>
          <w:szCs w:val="22"/>
        </w:rPr>
        <w:t>w tym:</w:t>
      </w:r>
    </w:p>
    <w:p w14:paraId="3F7E6990" w14:textId="77777777" w:rsidR="002B0012" w:rsidRPr="00681A6A" w:rsidRDefault="002B0012" w:rsidP="002B0012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681A6A">
        <w:rPr>
          <w:b/>
          <w:sz w:val="22"/>
          <w:szCs w:val="22"/>
        </w:rPr>
        <w:t xml:space="preserve">Cena </w:t>
      </w:r>
      <w:bookmarkStart w:id="0" w:name="_Hlk76980641"/>
      <w:r w:rsidRPr="00681A6A">
        <w:rPr>
          <w:b/>
          <w:sz w:val="22"/>
          <w:szCs w:val="22"/>
        </w:rPr>
        <w:t>brutto za szkolenie dla 1 osoby: ……………………………………………..…… PLN</w:t>
      </w:r>
      <w:bookmarkEnd w:id="0"/>
    </w:p>
    <w:p w14:paraId="6FA486B6" w14:textId="3C0D8669" w:rsidR="002B0012" w:rsidRPr="00681A6A" w:rsidRDefault="002B0012" w:rsidP="002B0012">
      <w:pPr>
        <w:widowControl w:val="0"/>
        <w:jc w:val="both"/>
        <w:rPr>
          <w:i/>
          <w:sz w:val="18"/>
          <w:szCs w:val="18"/>
        </w:rPr>
      </w:pPr>
      <w:r w:rsidRPr="00681A6A">
        <w:rPr>
          <w:i/>
          <w:sz w:val="18"/>
          <w:szCs w:val="18"/>
        </w:rPr>
        <w:t>*Usługa szkolenia podlega zwolnieniu z podatku VAT na podstawie § 3 ust. 1 pkt 14 rozporządzenia Ministra Finansów z dnia 20 grudnia 2013 r. w sprawie zwolnień od podatku od towarów i usług oraz warunków stosowania tych zwolnień (t.j. Dz. U. 2020 r. poz.1983 j.t.)</w:t>
      </w:r>
    </w:p>
    <w:p w14:paraId="15D0E650" w14:textId="77777777" w:rsidR="002B0012" w:rsidRPr="00681A6A" w:rsidRDefault="002B0012" w:rsidP="002B0012">
      <w:pPr>
        <w:widowControl w:val="0"/>
        <w:jc w:val="both"/>
        <w:rPr>
          <w:b/>
          <w:sz w:val="22"/>
          <w:szCs w:val="22"/>
        </w:rPr>
      </w:pPr>
    </w:p>
    <w:p w14:paraId="0A2037A6" w14:textId="77777777" w:rsidR="002B0012" w:rsidRPr="00681A6A" w:rsidRDefault="002B0012" w:rsidP="002B0012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681A6A">
        <w:rPr>
          <w:b/>
          <w:sz w:val="22"/>
          <w:szCs w:val="22"/>
        </w:rPr>
        <w:t>Nazwa platformy e-learningowej ………………………………………………….</w:t>
      </w:r>
    </w:p>
    <w:p w14:paraId="110391B5" w14:textId="5AD97E4D" w:rsidR="002B0012" w:rsidRPr="00681A6A" w:rsidRDefault="002B0012" w:rsidP="002B0012">
      <w:pPr>
        <w:jc w:val="both"/>
        <w:rPr>
          <w:b/>
          <w:sz w:val="22"/>
          <w:szCs w:val="22"/>
        </w:rPr>
      </w:pPr>
      <w:r w:rsidRPr="00681A6A">
        <w:rPr>
          <w:b/>
          <w:sz w:val="22"/>
          <w:szCs w:val="22"/>
        </w:rPr>
        <w:t>Termin realizacji zamówienia</w:t>
      </w:r>
      <w:r w:rsidRPr="00681A6A">
        <w:rPr>
          <w:sz w:val="22"/>
          <w:szCs w:val="22"/>
        </w:rPr>
        <w:t xml:space="preserve">: </w:t>
      </w:r>
      <w:r w:rsidRPr="00CA01D9">
        <w:rPr>
          <w:sz w:val="22"/>
          <w:szCs w:val="22"/>
        </w:rPr>
        <w:t xml:space="preserve">do </w:t>
      </w:r>
      <w:r w:rsidR="00CA01D9" w:rsidRPr="00CA01D9">
        <w:rPr>
          <w:sz w:val="22"/>
          <w:szCs w:val="22"/>
        </w:rPr>
        <w:t>2</w:t>
      </w:r>
      <w:r w:rsidRPr="00CA01D9">
        <w:rPr>
          <w:sz w:val="22"/>
          <w:szCs w:val="22"/>
        </w:rPr>
        <w:t xml:space="preserve"> miesięcy od daty podpisania umowy</w:t>
      </w:r>
      <w:r w:rsidR="00541232" w:rsidRPr="00CA01D9">
        <w:rPr>
          <w:sz w:val="22"/>
          <w:szCs w:val="22"/>
        </w:rPr>
        <w:t xml:space="preserve">, nie później niż do </w:t>
      </w:r>
      <w:r w:rsidR="004D5F08">
        <w:rPr>
          <w:sz w:val="22"/>
          <w:szCs w:val="22"/>
        </w:rPr>
        <w:t>16/01/2023</w:t>
      </w:r>
      <w:r w:rsidR="00541232" w:rsidRPr="00CA01D9">
        <w:rPr>
          <w:sz w:val="22"/>
          <w:szCs w:val="22"/>
        </w:rPr>
        <w:t xml:space="preserve"> r.</w:t>
      </w:r>
      <w:r w:rsidRPr="00681A6A">
        <w:rPr>
          <w:b/>
          <w:sz w:val="22"/>
          <w:szCs w:val="22"/>
        </w:rPr>
        <w:t xml:space="preserve"> </w:t>
      </w:r>
    </w:p>
    <w:p w14:paraId="3FDDBFE1" w14:textId="77777777" w:rsidR="000D7E9E" w:rsidRDefault="000D7E9E" w:rsidP="002B0012">
      <w:pPr>
        <w:jc w:val="both"/>
        <w:rPr>
          <w:b/>
          <w:sz w:val="22"/>
          <w:szCs w:val="22"/>
          <w:u w:val="single"/>
        </w:rPr>
      </w:pPr>
    </w:p>
    <w:p w14:paraId="50F97B49" w14:textId="1E084F7A" w:rsidR="002B0012" w:rsidRPr="00CA01D9" w:rsidRDefault="00541232" w:rsidP="002B0012">
      <w:pPr>
        <w:jc w:val="both"/>
        <w:rPr>
          <w:b/>
          <w:sz w:val="22"/>
          <w:szCs w:val="22"/>
          <w:u w:val="single"/>
        </w:rPr>
      </w:pPr>
      <w:r w:rsidRPr="000D7E9E">
        <w:rPr>
          <w:b/>
          <w:sz w:val="22"/>
          <w:szCs w:val="22"/>
          <w:highlight w:val="yellow"/>
          <w:u w:val="single"/>
        </w:rPr>
        <w:t>Kryterium oceny ofert</w:t>
      </w:r>
      <w:r w:rsidRPr="00CA01D9">
        <w:rPr>
          <w:b/>
          <w:sz w:val="22"/>
          <w:szCs w:val="22"/>
          <w:u w:val="single"/>
        </w:rPr>
        <w:t xml:space="preserve"> </w:t>
      </w:r>
    </w:p>
    <w:p w14:paraId="4A515B93" w14:textId="4C8EE8A1" w:rsidR="00541232" w:rsidRDefault="00CA01D9" w:rsidP="002B001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iż </w:t>
      </w:r>
      <w:r>
        <w:rPr>
          <w:rFonts w:eastAsia="Tahoma"/>
          <w:kern w:val="3"/>
          <w:sz w:val="22"/>
          <w:szCs w:val="22"/>
        </w:rPr>
        <w:t xml:space="preserve">osoby  wyznaczone do realizacji zamówienia </w:t>
      </w:r>
      <w:r>
        <w:rPr>
          <w:sz w:val="22"/>
          <w:szCs w:val="22"/>
        </w:rPr>
        <w:t>przeprowadziły szkolenia</w:t>
      </w:r>
      <w:r>
        <w:rPr>
          <w:b/>
          <w:sz w:val="22"/>
          <w:szCs w:val="22"/>
        </w:rPr>
        <w:t xml:space="preserve"> </w:t>
      </w:r>
      <w:r w:rsidRPr="00CA01D9">
        <w:rPr>
          <w:sz w:val="22"/>
          <w:szCs w:val="22"/>
        </w:rPr>
        <w:t>Data Science-DeepLearning: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1"/>
        <w:gridCol w:w="3696"/>
        <w:gridCol w:w="3120"/>
        <w:gridCol w:w="2089"/>
      </w:tblGrid>
      <w:tr w:rsidR="000D7E9E" w14:paraId="4B1BBED3" w14:textId="77777777" w:rsidTr="00750D20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D5DAC" w14:textId="77777777" w:rsidR="000D7E9E" w:rsidRDefault="000D7E9E" w:rsidP="00750D20">
            <w:pPr>
              <w:rPr>
                <w:sz w:val="20"/>
                <w:szCs w:val="20"/>
              </w:rPr>
            </w:pPr>
          </w:p>
        </w:tc>
        <w:tc>
          <w:tcPr>
            <w:tcW w:w="47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F48E1" w14:textId="674F6E1F" w:rsidR="000D7E9E" w:rsidRDefault="000D7E9E" w:rsidP="00750D20">
            <w:pPr>
              <w:autoSpaceDN w:val="0"/>
              <w:jc w:val="center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b/>
                <w:bCs/>
                <w:kern w:val="3"/>
                <w:sz w:val="22"/>
                <w:szCs w:val="22"/>
              </w:rPr>
              <w:t xml:space="preserve">Imię i nazwisko osoby  nr </w:t>
            </w:r>
            <w:r w:rsidR="00453285">
              <w:rPr>
                <w:rFonts w:eastAsia="Tahoma"/>
                <w:b/>
                <w:bCs/>
                <w:kern w:val="3"/>
                <w:sz w:val="22"/>
                <w:szCs w:val="22"/>
              </w:rPr>
              <w:t>1</w:t>
            </w:r>
            <w:r>
              <w:rPr>
                <w:rFonts w:eastAsia="Tahoma"/>
                <w:b/>
                <w:bCs/>
                <w:kern w:val="3"/>
                <w:sz w:val="22"/>
                <w:szCs w:val="22"/>
              </w:rPr>
              <w:t xml:space="preserve"> wyznaczonej do realizacji zamówienia:</w:t>
            </w:r>
            <w:r>
              <w:rPr>
                <w:rFonts w:eastAsia="Tahoma"/>
                <w:kern w:val="3"/>
                <w:sz w:val="22"/>
                <w:szCs w:val="22"/>
              </w:rPr>
              <w:t xml:space="preserve"> ………………………………………</w:t>
            </w:r>
          </w:p>
        </w:tc>
      </w:tr>
      <w:tr w:rsidR="000D7E9E" w14:paraId="782ACFDD" w14:textId="77777777" w:rsidTr="00750D20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476DA" w14:textId="77777777" w:rsidR="000D7E9E" w:rsidRDefault="000D7E9E" w:rsidP="00750D20">
            <w:pPr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046A3" w14:textId="77777777" w:rsidR="000D7E9E" w:rsidRDefault="000D7E9E" w:rsidP="00750D20">
            <w:pPr>
              <w:autoSpaceDN w:val="0"/>
              <w:textAlignment w:val="baseline"/>
              <w:rPr>
                <w:sz w:val="22"/>
                <w:szCs w:val="22"/>
              </w:rPr>
            </w:pPr>
          </w:p>
          <w:p w14:paraId="2AA2B2F6" w14:textId="77777777" w:rsidR="000D7E9E" w:rsidRDefault="000D7E9E" w:rsidP="00750D20">
            <w:pPr>
              <w:autoSpaceDN w:val="0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0EE3A" w14:textId="77777777" w:rsidR="000D7E9E" w:rsidRPr="000D7E9E" w:rsidRDefault="000D7E9E" w:rsidP="00750D20">
            <w:pPr>
              <w:autoSpaceDN w:val="0"/>
              <w:jc w:val="center"/>
              <w:textAlignment w:val="baseline"/>
              <w:rPr>
                <w:rFonts w:eastAsia="Tahoma"/>
                <w:b/>
                <w:bCs/>
                <w:kern w:val="3"/>
                <w:sz w:val="22"/>
                <w:szCs w:val="22"/>
              </w:rPr>
            </w:pPr>
            <w:r w:rsidRPr="000D7E9E">
              <w:rPr>
                <w:rFonts w:eastAsia="Tahoma"/>
                <w:b/>
                <w:bCs/>
                <w:kern w:val="3"/>
                <w:sz w:val="22"/>
                <w:szCs w:val="22"/>
              </w:rPr>
              <w:t>Ilość godzin przeprowadzonych szkoleń</w:t>
            </w:r>
          </w:p>
        </w:tc>
        <w:tc>
          <w:tcPr>
            <w:tcW w:w="1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FEBA2" w14:textId="77777777" w:rsidR="000D7E9E" w:rsidRPr="000D7E9E" w:rsidRDefault="000D7E9E" w:rsidP="00750D20">
            <w:pPr>
              <w:autoSpaceDN w:val="0"/>
              <w:jc w:val="center"/>
              <w:textAlignment w:val="baseline"/>
              <w:rPr>
                <w:rFonts w:eastAsia="Tahoma"/>
                <w:b/>
                <w:bCs/>
                <w:kern w:val="3"/>
                <w:sz w:val="22"/>
                <w:szCs w:val="22"/>
              </w:rPr>
            </w:pPr>
          </w:p>
          <w:p w14:paraId="19AF610C" w14:textId="77777777" w:rsidR="000D7E9E" w:rsidRPr="000D7E9E" w:rsidRDefault="000D7E9E" w:rsidP="00750D20">
            <w:pPr>
              <w:autoSpaceDN w:val="0"/>
              <w:jc w:val="center"/>
              <w:textAlignment w:val="baseline"/>
              <w:rPr>
                <w:rFonts w:eastAsia="Tahoma"/>
                <w:b/>
                <w:bCs/>
                <w:kern w:val="3"/>
                <w:sz w:val="22"/>
                <w:szCs w:val="22"/>
              </w:rPr>
            </w:pPr>
            <w:r w:rsidRPr="000D7E9E">
              <w:rPr>
                <w:rFonts w:eastAsia="Tahoma"/>
                <w:b/>
                <w:bCs/>
                <w:kern w:val="3"/>
                <w:sz w:val="22"/>
                <w:szCs w:val="22"/>
              </w:rPr>
              <w:t>Odbiorca usługi</w:t>
            </w:r>
          </w:p>
        </w:tc>
      </w:tr>
      <w:tr w:rsidR="000D7E9E" w14:paraId="1280CEDF" w14:textId="77777777" w:rsidTr="00750D20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54E91" w14:textId="77777777" w:rsidR="000D7E9E" w:rsidRDefault="000D7E9E" w:rsidP="00750D2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  <w:p w14:paraId="3853DF20" w14:textId="77777777" w:rsidR="000D7E9E" w:rsidRDefault="000D7E9E" w:rsidP="00750D2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1.</w:t>
            </w:r>
          </w:p>
        </w:tc>
        <w:tc>
          <w:tcPr>
            <w:tcW w:w="1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3AF49" w14:textId="77777777" w:rsidR="000D7E9E" w:rsidRDefault="000D7E9E" w:rsidP="00750D20">
            <w:pPr>
              <w:autoSpaceDN w:val="0"/>
              <w:jc w:val="both"/>
              <w:textAlignment w:val="baseline"/>
              <w:rPr>
                <w:sz w:val="22"/>
                <w:szCs w:val="22"/>
              </w:rPr>
            </w:pPr>
          </w:p>
          <w:p w14:paraId="16884323" w14:textId="77777777" w:rsidR="000D7E9E" w:rsidRDefault="000D7E9E" w:rsidP="00750D2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sz w:val="22"/>
                <w:szCs w:val="22"/>
              </w:rPr>
              <w:t>Szkolenia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A01D9">
              <w:rPr>
                <w:sz w:val="22"/>
                <w:szCs w:val="22"/>
              </w:rPr>
              <w:t>Data Science-DeepLearning</w:t>
            </w:r>
          </w:p>
        </w:tc>
        <w:tc>
          <w:tcPr>
            <w:tcW w:w="1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4515D" w14:textId="77777777" w:rsidR="000D7E9E" w:rsidRDefault="000D7E9E" w:rsidP="00750D2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  <w:p w14:paraId="63320060" w14:textId="77777777" w:rsidR="000D7E9E" w:rsidRDefault="000D7E9E" w:rsidP="00750D2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…… godzin</w:t>
            </w:r>
          </w:p>
          <w:p w14:paraId="1045476F" w14:textId="77777777" w:rsidR="000D7E9E" w:rsidRDefault="000D7E9E" w:rsidP="00750D2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217A9" w14:textId="77777777" w:rsidR="000D7E9E" w:rsidRDefault="000D7E9E" w:rsidP="00750D2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  <w:p w14:paraId="32E279EC" w14:textId="77777777" w:rsidR="000D7E9E" w:rsidRDefault="000D7E9E" w:rsidP="00750D2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  <w:p w14:paraId="356C302C" w14:textId="77777777" w:rsidR="000D7E9E" w:rsidRDefault="000D7E9E" w:rsidP="00750D2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</w:tbl>
    <w:p w14:paraId="550CC098" w14:textId="4C8A555A" w:rsidR="00CA01D9" w:rsidRDefault="00CA01D9" w:rsidP="00CA01D9">
      <w:pPr>
        <w:rPr>
          <w:bCs/>
          <w:highlight w:val="yell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1"/>
        <w:gridCol w:w="3696"/>
        <w:gridCol w:w="3120"/>
        <w:gridCol w:w="2089"/>
      </w:tblGrid>
      <w:tr w:rsidR="000D7E9E" w14:paraId="482F2723" w14:textId="77777777" w:rsidTr="00750D20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28FD6" w14:textId="77777777" w:rsidR="000D7E9E" w:rsidRDefault="000D7E9E" w:rsidP="00750D20">
            <w:pPr>
              <w:rPr>
                <w:sz w:val="20"/>
                <w:szCs w:val="20"/>
              </w:rPr>
            </w:pPr>
          </w:p>
        </w:tc>
        <w:tc>
          <w:tcPr>
            <w:tcW w:w="47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4FD1D" w14:textId="7DDC7CE2" w:rsidR="000D7E9E" w:rsidRDefault="000D7E9E" w:rsidP="00750D20">
            <w:pPr>
              <w:autoSpaceDN w:val="0"/>
              <w:jc w:val="center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b/>
                <w:bCs/>
                <w:kern w:val="3"/>
                <w:sz w:val="22"/>
                <w:szCs w:val="22"/>
              </w:rPr>
              <w:t>Imię i nazwisko osoby  nr 2 wyznaczonej do realizacji zamówienia:</w:t>
            </w:r>
            <w:r>
              <w:rPr>
                <w:rFonts w:eastAsia="Tahoma"/>
                <w:kern w:val="3"/>
                <w:sz w:val="22"/>
                <w:szCs w:val="22"/>
              </w:rPr>
              <w:t xml:space="preserve"> ………………………………………</w:t>
            </w:r>
          </w:p>
        </w:tc>
      </w:tr>
      <w:tr w:rsidR="000D7E9E" w14:paraId="281CEA0F" w14:textId="77777777" w:rsidTr="000D7E9E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D4F3E" w14:textId="77777777" w:rsidR="000D7E9E" w:rsidRDefault="000D7E9E" w:rsidP="00750D20">
            <w:pPr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5DC15" w14:textId="77777777" w:rsidR="000D7E9E" w:rsidRDefault="000D7E9E" w:rsidP="00750D20">
            <w:pPr>
              <w:autoSpaceDN w:val="0"/>
              <w:textAlignment w:val="baseline"/>
              <w:rPr>
                <w:sz w:val="22"/>
                <w:szCs w:val="22"/>
              </w:rPr>
            </w:pPr>
          </w:p>
          <w:p w14:paraId="2268F450" w14:textId="77777777" w:rsidR="000D7E9E" w:rsidRDefault="000D7E9E" w:rsidP="00750D20">
            <w:pPr>
              <w:autoSpaceDN w:val="0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15D02" w14:textId="77777777" w:rsidR="000D7E9E" w:rsidRPr="000D7E9E" w:rsidRDefault="000D7E9E" w:rsidP="000D7E9E">
            <w:pPr>
              <w:autoSpaceDN w:val="0"/>
              <w:jc w:val="center"/>
              <w:textAlignment w:val="baseline"/>
              <w:rPr>
                <w:rFonts w:eastAsia="Tahoma"/>
                <w:b/>
                <w:bCs/>
                <w:kern w:val="3"/>
                <w:sz w:val="22"/>
                <w:szCs w:val="22"/>
              </w:rPr>
            </w:pPr>
          </w:p>
          <w:p w14:paraId="2B09D531" w14:textId="77777777" w:rsidR="000D7E9E" w:rsidRPr="000D7E9E" w:rsidRDefault="000D7E9E" w:rsidP="000D7E9E">
            <w:pPr>
              <w:autoSpaceDN w:val="0"/>
              <w:jc w:val="center"/>
              <w:textAlignment w:val="baseline"/>
              <w:rPr>
                <w:rFonts w:eastAsia="Tahoma"/>
                <w:b/>
                <w:bCs/>
                <w:kern w:val="3"/>
                <w:sz w:val="22"/>
                <w:szCs w:val="22"/>
              </w:rPr>
            </w:pPr>
            <w:r w:rsidRPr="000D7E9E">
              <w:rPr>
                <w:rFonts w:eastAsia="Tahoma"/>
                <w:b/>
                <w:bCs/>
                <w:kern w:val="3"/>
                <w:sz w:val="22"/>
                <w:szCs w:val="22"/>
              </w:rPr>
              <w:t>Ilość godzin przeprowadzonych szkoleń</w:t>
            </w:r>
          </w:p>
        </w:tc>
        <w:tc>
          <w:tcPr>
            <w:tcW w:w="1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48CDF" w14:textId="77777777" w:rsidR="000D7E9E" w:rsidRPr="000D7E9E" w:rsidRDefault="000D7E9E" w:rsidP="000D7E9E">
            <w:pPr>
              <w:autoSpaceDN w:val="0"/>
              <w:jc w:val="center"/>
              <w:textAlignment w:val="baseline"/>
              <w:rPr>
                <w:rFonts w:eastAsia="Tahoma"/>
                <w:b/>
                <w:bCs/>
                <w:kern w:val="3"/>
                <w:sz w:val="22"/>
                <w:szCs w:val="22"/>
              </w:rPr>
            </w:pPr>
          </w:p>
          <w:p w14:paraId="67DD1935" w14:textId="77777777" w:rsidR="000D7E9E" w:rsidRPr="000D7E9E" w:rsidRDefault="000D7E9E" w:rsidP="000D7E9E">
            <w:pPr>
              <w:autoSpaceDN w:val="0"/>
              <w:jc w:val="center"/>
              <w:textAlignment w:val="baseline"/>
              <w:rPr>
                <w:rFonts w:eastAsia="Tahoma"/>
                <w:b/>
                <w:bCs/>
                <w:kern w:val="3"/>
                <w:sz w:val="22"/>
                <w:szCs w:val="22"/>
              </w:rPr>
            </w:pPr>
            <w:r w:rsidRPr="000D7E9E">
              <w:rPr>
                <w:rFonts w:eastAsia="Tahoma"/>
                <w:b/>
                <w:bCs/>
                <w:kern w:val="3"/>
                <w:sz w:val="22"/>
                <w:szCs w:val="22"/>
              </w:rPr>
              <w:t>Odbiorca usługi</w:t>
            </w:r>
          </w:p>
        </w:tc>
      </w:tr>
      <w:tr w:rsidR="000D7E9E" w14:paraId="16A6A190" w14:textId="77777777" w:rsidTr="000D7E9E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7B040" w14:textId="77777777" w:rsidR="000D7E9E" w:rsidRDefault="000D7E9E" w:rsidP="00750D2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  <w:p w14:paraId="784C1930" w14:textId="4EF28A12" w:rsidR="000D7E9E" w:rsidRDefault="000D7E9E" w:rsidP="00750D2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1.</w:t>
            </w:r>
          </w:p>
        </w:tc>
        <w:tc>
          <w:tcPr>
            <w:tcW w:w="1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3B48E" w14:textId="77777777" w:rsidR="000D7E9E" w:rsidRDefault="000D7E9E" w:rsidP="00750D20">
            <w:pPr>
              <w:autoSpaceDN w:val="0"/>
              <w:jc w:val="both"/>
              <w:textAlignment w:val="baseline"/>
              <w:rPr>
                <w:sz w:val="22"/>
                <w:szCs w:val="22"/>
              </w:rPr>
            </w:pPr>
          </w:p>
          <w:p w14:paraId="1A6F3B2E" w14:textId="1FAA3BC5" w:rsidR="000D7E9E" w:rsidRDefault="000D7E9E" w:rsidP="00750D2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sz w:val="22"/>
                <w:szCs w:val="22"/>
              </w:rPr>
              <w:t>Szkolenia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A01D9">
              <w:rPr>
                <w:sz w:val="22"/>
                <w:szCs w:val="22"/>
              </w:rPr>
              <w:t>Data Science-DeepLearning</w:t>
            </w:r>
          </w:p>
        </w:tc>
        <w:tc>
          <w:tcPr>
            <w:tcW w:w="1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8BC16" w14:textId="77777777" w:rsidR="000D7E9E" w:rsidRDefault="000D7E9E" w:rsidP="00750D2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  <w:p w14:paraId="4F5A9D64" w14:textId="6B51B33E" w:rsidR="000D7E9E" w:rsidRDefault="000D7E9E" w:rsidP="00750D2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…… godzin</w:t>
            </w:r>
          </w:p>
          <w:p w14:paraId="383E0730" w14:textId="63445415" w:rsidR="000D7E9E" w:rsidRDefault="000D7E9E" w:rsidP="00750D2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87C42" w14:textId="77777777" w:rsidR="000D7E9E" w:rsidRDefault="000D7E9E" w:rsidP="00750D2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  <w:p w14:paraId="3482017D" w14:textId="77777777" w:rsidR="000D7E9E" w:rsidRDefault="000D7E9E" w:rsidP="00750D2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  <w:p w14:paraId="3EA68E1C" w14:textId="0AB3F31B" w:rsidR="000D7E9E" w:rsidRDefault="000D7E9E" w:rsidP="00750D2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</w:tbl>
    <w:p w14:paraId="71F93A01" w14:textId="0133302E" w:rsidR="000D7E9E" w:rsidRDefault="000D7E9E" w:rsidP="00CA01D9">
      <w:pPr>
        <w:rPr>
          <w:bCs/>
          <w:highlight w:val="yellow"/>
        </w:rPr>
      </w:pPr>
    </w:p>
    <w:p w14:paraId="0DFB71A5" w14:textId="1DCA8992" w:rsidR="002B0012" w:rsidRPr="00681A6A" w:rsidRDefault="002B0012" w:rsidP="002B0012">
      <w:pPr>
        <w:autoSpaceDE w:val="0"/>
        <w:autoSpaceDN w:val="0"/>
        <w:adjustRightInd w:val="0"/>
        <w:ind w:right="283"/>
        <w:jc w:val="both"/>
        <w:rPr>
          <w:rFonts w:eastAsia="Arial Unicode MS"/>
          <w:sz w:val="22"/>
          <w:szCs w:val="22"/>
        </w:rPr>
      </w:pPr>
      <w:r w:rsidRPr="00681A6A">
        <w:rPr>
          <w:rFonts w:eastAsia="Arial Unicode MS"/>
          <w:b/>
          <w:sz w:val="22"/>
          <w:szCs w:val="22"/>
        </w:rPr>
        <w:t>Termin płatności:</w:t>
      </w:r>
      <w:r w:rsidRPr="00681A6A">
        <w:rPr>
          <w:rFonts w:eastAsia="Arial Unicode MS"/>
          <w:sz w:val="22"/>
          <w:szCs w:val="22"/>
        </w:rPr>
        <w:t xml:space="preserve"> </w:t>
      </w:r>
      <w:r w:rsidR="00681A6A">
        <w:rPr>
          <w:sz w:val="22"/>
          <w:szCs w:val="22"/>
        </w:rPr>
        <w:t>przelewem w terminie do 21 dni od daty otrzymania faktury częściowej przez Zamawiającego na rachunek Wykonawcy zawarty na dzień zlecenia przelewu w wykazie podmiotów, o których mowa w art. 96b ust. 1) Ustawy o podatku od towarów i usług</w:t>
      </w:r>
      <w:r w:rsidR="00681A6A">
        <w:rPr>
          <w:bCs/>
          <w:iCs/>
          <w:sz w:val="22"/>
          <w:szCs w:val="22"/>
          <w:lang w:eastAsia="zh-CN"/>
        </w:rPr>
        <w:t xml:space="preserve">, </w:t>
      </w:r>
      <w:r w:rsidR="00681A6A" w:rsidRPr="00681A6A">
        <w:rPr>
          <w:rFonts w:eastAsia="Arial Unicode MS"/>
          <w:sz w:val="22"/>
          <w:szCs w:val="22"/>
        </w:rPr>
        <w:t>za faktyczną liczbę przeszkolonych osób, na podstawie protokołu odbioru końcowego potwierdzającego faktyczną liczbę uczestników i zrealizowaną liczbę godzin przypadających na każdego uczestnika,</w:t>
      </w:r>
    </w:p>
    <w:p w14:paraId="02437D6B" w14:textId="77777777" w:rsidR="002B0012" w:rsidRPr="00681A6A" w:rsidRDefault="002B0012" w:rsidP="002B0012">
      <w:pPr>
        <w:rPr>
          <w:bCs/>
          <w:sz w:val="22"/>
          <w:szCs w:val="22"/>
          <w:highlight w:val="yellow"/>
        </w:rPr>
      </w:pPr>
    </w:p>
    <w:p w14:paraId="722F275E" w14:textId="77777777" w:rsidR="002B0012" w:rsidRPr="00681A6A" w:rsidRDefault="002B0012" w:rsidP="002B0012">
      <w:pPr>
        <w:jc w:val="both"/>
        <w:rPr>
          <w:b/>
          <w:sz w:val="22"/>
          <w:szCs w:val="22"/>
          <w:u w:val="single"/>
        </w:rPr>
      </w:pPr>
      <w:r w:rsidRPr="00681A6A">
        <w:rPr>
          <w:b/>
          <w:sz w:val="22"/>
          <w:szCs w:val="22"/>
          <w:u w:val="single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6063584" w14:textId="77777777" w:rsidR="002B0012" w:rsidRPr="00681A6A" w:rsidRDefault="002B0012" w:rsidP="002B0012">
      <w:pPr>
        <w:jc w:val="both"/>
        <w:rPr>
          <w:b/>
          <w:sz w:val="22"/>
          <w:szCs w:val="22"/>
          <w:u w:val="single"/>
        </w:rPr>
      </w:pPr>
    </w:p>
    <w:p w14:paraId="37206C1C" w14:textId="77777777" w:rsidR="002B0012" w:rsidRPr="00681A6A" w:rsidRDefault="002B0012" w:rsidP="002B0012">
      <w:pPr>
        <w:rPr>
          <w:b/>
          <w:sz w:val="22"/>
          <w:szCs w:val="22"/>
          <w:u w:val="single"/>
        </w:rPr>
      </w:pPr>
      <w:r w:rsidRPr="00681A6A">
        <w:rPr>
          <w:b/>
          <w:sz w:val="22"/>
          <w:szCs w:val="22"/>
          <w:u w:val="single"/>
        </w:rPr>
        <w:t>Jednocześnie oświadczam/my, że:</w:t>
      </w:r>
    </w:p>
    <w:p w14:paraId="71E04EC0" w14:textId="77777777" w:rsidR="002B0012" w:rsidRPr="00681A6A" w:rsidRDefault="002B0012" w:rsidP="002B001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681A6A">
        <w:rPr>
          <w:sz w:val="22"/>
          <w:szCs w:val="22"/>
          <w:lang w:eastAsia="ar-SA"/>
        </w:rPr>
        <w:t xml:space="preserve">Zapoznaliśmy się z postanowieniami umowy, określonymi w  Zaproszeniu do negocjacji wraz z załącznikami </w:t>
      </w:r>
      <w:r w:rsidRPr="00681A6A">
        <w:rPr>
          <w:sz w:val="22"/>
          <w:szCs w:val="22"/>
          <w:lang w:eastAsia="ar-SA"/>
        </w:rPr>
        <w:br/>
        <w:t>i zobowiązujemy się, w przypadku wyboru naszej oferty, do zawarcia umowy zgodnej z niniejszą ofertą, na warunkach określonych w Zaproszeniu do negocjacji, w miejscu i terminie wyznaczonym przez zamawiającego</w:t>
      </w:r>
      <w:r w:rsidRPr="00681A6A">
        <w:rPr>
          <w:sz w:val="22"/>
          <w:szCs w:val="22"/>
        </w:rPr>
        <w:t xml:space="preserve"> i nie wnosimy</w:t>
      </w:r>
      <w:r w:rsidRPr="00681A6A">
        <w:rPr>
          <w:color w:val="000000"/>
          <w:sz w:val="22"/>
          <w:szCs w:val="22"/>
        </w:rPr>
        <w:t xml:space="preserve"> do nich żadnych </w:t>
      </w:r>
      <w:r w:rsidRPr="00681A6A">
        <w:rPr>
          <w:sz w:val="22"/>
          <w:szCs w:val="22"/>
        </w:rPr>
        <w:t>zastrzeżeń.</w:t>
      </w:r>
    </w:p>
    <w:p w14:paraId="453A211F" w14:textId="77777777" w:rsidR="002B0012" w:rsidRPr="00681A6A" w:rsidRDefault="002B0012" w:rsidP="002B0012">
      <w:pPr>
        <w:numPr>
          <w:ilvl w:val="0"/>
          <w:numId w:val="1"/>
        </w:numPr>
        <w:jc w:val="both"/>
        <w:rPr>
          <w:sz w:val="22"/>
          <w:szCs w:val="22"/>
        </w:rPr>
      </w:pPr>
      <w:r w:rsidRPr="00681A6A">
        <w:rPr>
          <w:sz w:val="22"/>
          <w:szCs w:val="22"/>
        </w:rPr>
        <w:t>Oświadczam, że wypełniłem obowiązki informacyjne przewidziane w art. 13 lub art. 14 RODO</w:t>
      </w:r>
      <w:r w:rsidRPr="00681A6A">
        <w:rPr>
          <w:sz w:val="22"/>
          <w:szCs w:val="22"/>
          <w:vertAlign w:val="superscript"/>
        </w:rPr>
        <w:t>1</w:t>
      </w:r>
      <w:r w:rsidRPr="00681A6A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681A6A">
        <w:rPr>
          <w:sz w:val="22"/>
          <w:szCs w:val="22"/>
          <w:vertAlign w:val="superscript"/>
        </w:rPr>
        <w:t>2</w:t>
      </w:r>
      <w:r w:rsidRPr="00681A6A">
        <w:rPr>
          <w:sz w:val="22"/>
          <w:szCs w:val="22"/>
        </w:rPr>
        <w:t xml:space="preserve"> </w:t>
      </w:r>
    </w:p>
    <w:p w14:paraId="62158863" w14:textId="77777777" w:rsidR="002B0012" w:rsidRPr="00681A6A" w:rsidRDefault="002B0012" w:rsidP="002B0012">
      <w:pPr>
        <w:ind w:left="360"/>
        <w:jc w:val="both"/>
        <w:rPr>
          <w:i/>
          <w:sz w:val="22"/>
          <w:szCs w:val="22"/>
        </w:rPr>
      </w:pPr>
      <w:r w:rsidRPr="00681A6A">
        <w:rPr>
          <w:i/>
          <w:sz w:val="22"/>
          <w:szCs w:val="22"/>
          <w:vertAlign w:val="superscript"/>
        </w:rPr>
        <w:t>1</w:t>
      </w:r>
      <w:r w:rsidRPr="00681A6A">
        <w:rPr>
          <w:i/>
          <w:sz w:val="22"/>
          <w:szCs w:val="22"/>
        </w:rPr>
        <w:t xml:space="preserve">rozporządzenie Parlamentu Europejskiego i Rady (UE) 2016/679 z dnia 27 kwietnia 2016 r. </w:t>
      </w:r>
      <w:r w:rsidRPr="00681A6A">
        <w:rPr>
          <w:i/>
          <w:sz w:val="22"/>
          <w:szCs w:val="22"/>
        </w:rPr>
        <w:br/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1E2DE8" w14:textId="77777777" w:rsidR="002B0012" w:rsidRPr="00681A6A" w:rsidRDefault="002B0012" w:rsidP="002B0012">
      <w:pPr>
        <w:ind w:left="360"/>
        <w:jc w:val="both"/>
        <w:rPr>
          <w:i/>
          <w:sz w:val="22"/>
          <w:szCs w:val="22"/>
        </w:rPr>
      </w:pPr>
      <w:r w:rsidRPr="00681A6A">
        <w:rPr>
          <w:i/>
          <w:sz w:val="22"/>
          <w:szCs w:val="22"/>
          <w:vertAlign w:val="superscript"/>
        </w:rPr>
        <w:t>2</w:t>
      </w:r>
      <w:r w:rsidRPr="00681A6A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3D4055B" w14:textId="77777777" w:rsidR="002B0012" w:rsidRPr="00681A6A" w:rsidRDefault="002B0012" w:rsidP="002B001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81A6A">
        <w:rPr>
          <w:sz w:val="22"/>
          <w:szCs w:val="22"/>
        </w:rPr>
        <w:t xml:space="preserve">Oświadczam/y, że warunek określony w pkt. 5 </w:t>
      </w:r>
      <w:r w:rsidRPr="00681A6A">
        <w:rPr>
          <w:sz w:val="22"/>
          <w:szCs w:val="22"/>
          <w:lang w:eastAsia="ar-SA"/>
        </w:rPr>
        <w:t xml:space="preserve">Zaproszenia do negocjacji </w:t>
      </w:r>
      <w:r w:rsidRPr="00681A6A">
        <w:rPr>
          <w:sz w:val="22"/>
          <w:szCs w:val="22"/>
        </w:rPr>
        <w:t xml:space="preserve">spełniamy osobiście / powołujemy się na zasoby podmiotu trzeciego w następującym zakresie </w:t>
      </w:r>
      <w:r w:rsidRPr="00681A6A">
        <w:rPr>
          <w:b/>
          <w:sz w:val="22"/>
          <w:szCs w:val="22"/>
        </w:rPr>
        <w:t>(niewłaściwe skreślić)</w:t>
      </w:r>
      <w:r w:rsidRPr="00681A6A"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14:paraId="27DE5970" w14:textId="77777777" w:rsidR="002B0012" w:rsidRPr="00681A6A" w:rsidRDefault="002B0012" w:rsidP="002B001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81A6A">
        <w:rPr>
          <w:sz w:val="22"/>
          <w:szCs w:val="22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B0012" w:rsidRPr="00681A6A" w14:paraId="73D811E4" w14:textId="77777777" w:rsidTr="00923D4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19EE63" w14:textId="77777777" w:rsidR="002B0012" w:rsidRPr="00681A6A" w:rsidRDefault="002B0012" w:rsidP="00923D4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81A6A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DB177E" w14:textId="77777777" w:rsidR="002B0012" w:rsidRPr="00681A6A" w:rsidRDefault="002B0012" w:rsidP="00923D4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81A6A">
              <w:rPr>
                <w:sz w:val="22"/>
                <w:szCs w:val="22"/>
              </w:rPr>
              <w:t xml:space="preserve">Opis części zamówienia, którą wykonawca </w:t>
            </w:r>
          </w:p>
          <w:p w14:paraId="31211A36" w14:textId="77777777" w:rsidR="002B0012" w:rsidRPr="00681A6A" w:rsidRDefault="002B0012" w:rsidP="00923D4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81A6A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F7507F" w14:textId="77777777" w:rsidR="002B0012" w:rsidRPr="00681A6A" w:rsidRDefault="002B0012" w:rsidP="00923D4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81A6A">
              <w:rPr>
                <w:sz w:val="22"/>
                <w:szCs w:val="22"/>
              </w:rPr>
              <w:t>Nazwa podwykonawcy</w:t>
            </w:r>
            <w:r w:rsidRPr="00681A6A">
              <w:rPr>
                <w:sz w:val="22"/>
                <w:szCs w:val="22"/>
              </w:rPr>
              <w:br/>
              <w:t xml:space="preserve">(o ile jest znana) </w:t>
            </w:r>
          </w:p>
        </w:tc>
      </w:tr>
      <w:tr w:rsidR="002B0012" w:rsidRPr="00681A6A" w14:paraId="49E2D4FE" w14:textId="77777777" w:rsidTr="00923D4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335E66" w14:textId="77777777" w:rsidR="002B0012" w:rsidRPr="00681A6A" w:rsidRDefault="002B0012" w:rsidP="00923D4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B95196" w14:textId="77777777" w:rsidR="002B0012" w:rsidRPr="00681A6A" w:rsidRDefault="002B0012" w:rsidP="00923D4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7BBBDC" w14:textId="77777777" w:rsidR="002B0012" w:rsidRPr="00681A6A" w:rsidRDefault="002B0012" w:rsidP="00923D4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B0012" w:rsidRPr="00681A6A" w14:paraId="70D198BA" w14:textId="77777777" w:rsidTr="00923D4E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11E7AC" w14:textId="77777777" w:rsidR="002B0012" w:rsidRPr="00681A6A" w:rsidRDefault="002B0012" w:rsidP="00923D4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F16B55" w14:textId="77777777" w:rsidR="002B0012" w:rsidRPr="00681A6A" w:rsidRDefault="002B0012" w:rsidP="00923D4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AF580C" w14:textId="77777777" w:rsidR="002B0012" w:rsidRPr="00681A6A" w:rsidRDefault="002B0012" w:rsidP="00923D4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3DD05A4" w14:textId="77777777" w:rsidR="002B0012" w:rsidRPr="00681A6A" w:rsidRDefault="002B0012" w:rsidP="002B0012">
      <w:pPr>
        <w:numPr>
          <w:ilvl w:val="0"/>
          <w:numId w:val="1"/>
        </w:numPr>
        <w:jc w:val="both"/>
        <w:rPr>
          <w:sz w:val="22"/>
          <w:szCs w:val="22"/>
        </w:rPr>
      </w:pPr>
      <w:r w:rsidRPr="00681A6A">
        <w:rPr>
          <w:sz w:val="22"/>
          <w:szCs w:val="22"/>
        </w:rPr>
        <w:t>Umocowanymi do reprezentowania naszej firmy są następujące osoby:</w:t>
      </w:r>
    </w:p>
    <w:p w14:paraId="412E37F9" w14:textId="77777777" w:rsidR="002B0012" w:rsidRPr="00681A6A" w:rsidRDefault="002B0012" w:rsidP="002B0012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681A6A">
        <w:rPr>
          <w:rFonts w:ascii="Times New Roman" w:hAnsi="Times New Roman" w:cs="Times New Roman"/>
          <w:sz w:val="22"/>
          <w:szCs w:val="22"/>
        </w:rPr>
        <w:lastRenderedPageBreak/>
        <w:t>Imię i Nazwisko</w:t>
      </w:r>
      <w:r w:rsidRPr="00681A6A">
        <w:rPr>
          <w:rFonts w:ascii="Times New Roman" w:hAnsi="Times New Roman" w:cs="Times New Roman"/>
          <w:sz w:val="22"/>
          <w:szCs w:val="22"/>
        </w:rPr>
        <w:tab/>
      </w:r>
      <w:r w:rsidRPr="00681A6A">
        <w:rPr>
          <w:rFonts w:ascii="Times New Roman" w:hAnsi="Times New Roman" w:cs="Times New Roman"/>
          <w:sz w:val="22"/>
          <w:szCs w:val="22"/>
        </w:rPr>
        <w:tab/>
      </w:r>
      <w:r w:rsidRPr="00681A6A">
        <w:rPr>
          <w:rFonts w:ascii="Times New Roman" w:hAnsi="Times New Roman" w:cs="Times New Roman"/>
          <w:sz w:val="22"/>
          <w:szCs w:val="22"/>
        </w:rPr>
        <w:tab/>
      </w:r>
      <w:r w:rsidRPr="00681A6A">
        <w:rPr>
          <w:rFonts w:ascii="Times New Roman" w:hAnsi="Times New Roman" w:cs="Times New Roman"/>
          <w:sz w:val="22"/>
          <w:szCs w:val="22"/>
        </w:rPr>
        <w:tab/>
      </w:r>
      <w:r w:rsidRPr="00681A6A">
        <w:rPr>
          <w:rFonts w:ascii="Times New Roman" w:hAnsi="Times New Roman" w:cs="Times New Roman"/>
          <w:sz w:val="22"/>
          <w:szCs w:val="22"/>
        </w:rPr>
        <w:tab/>
      </w:r>
      <w:r w:rsidRPr="00681A6A">
        <w:rPr>
          <w:rFonts w:ascii="Times New Roman" w:hAnsi="Times New Roman" w:cs="Times New Roman"/>
          <w:sz w:val="22"/>
          <w:szCs w:val="22"/>
        </w:rPr>
        <w:tab/>
      </w:r>
      <w:r w:rsidRPr="00681A6A">
        <w:rPr>
          <w:rFonts w:ascii="Times New Roman" w:hAnsi="Times New Roman" w:cs="Times New Roman"/>
          <w:sz w:val="22"/>
          <w:szCs w:val="22"/>
        </w:rPr>
        <w:tab/>
      </w:r>
    </w:p>
    <w:p w14:paraId="25262BAB" w14:textId="77777777" w:rsidR="002B0012" w:rsidRPr="00681A6A" w:rsidRDefault="002B0012" w:rsidP="002B001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4465FB4A" w14:textId="77777777" w:rsidR="002B0012" w:rsidRPr="00681A6A" w:rsidRDefault="002B0012" w:rsidP="002B001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681A6A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681A6A">
        <w:rPr>
          <w:sz w:val="22"/>
          <w:szCs w:val="22"/>
        </w:rPr>
        <w:tab/>
      </w:r>
      <w:r w:rsidRPr="00681A6A">
        <w:rPr>
          <w:sz w:val="22"/>
          <w:szCs w:val="22"/>
        </w:rPr>
        <w:tab/>
      </w:r>
    </w:p>
    <w:p w14:paraId="17661A41" w14:textId="77777777" w:rsidR="002B0012" w:rsidRPr="00681A6A" w:rsidRDefault="002B0012" w:rsidP="002B001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309F752" w14:textId="77777777" w:rsidR="002B0012" w:rsidRPr="00681A6A" w:rsidRDefault="002B0012" w:rsidP="002B001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681A6A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681A6A">
        <w:rPr>
          <w:sz w:val="22"/>
          <w:szCs w:val="22"/>
        </w:rPr>
        <w:tab/>
      </w:r>
      <w:r w:rsidRPr="00681A6A">
        <w:rPr>
          <w:sz w:val="22"/>
          <w:szCs w:val="22"/>
        </w:rPr>
        <w:tab/>
      </w:r>
    </w:p>
    <w:p w14:paraId="7061D81B" w14:textId="77777777" w:rsidR="002B0012" w:rsidRPr="00681A6A" w:rsidRDefault="002B0012" w:rsidP="002B001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4AC8369" w14:textId="77777777" w:rsidR="002B0012" w:rsidRPr="00681A6A" w:rsidRDefault="002B0012" w:rsidP="002B0012">
      <w:pPr>
        <w:numPr>
          <w:ilvl w:val="0"/>
          <w:numId w:val="1"/>
        </w:numPr>
        <w:jc w:val="both"/>
        <w:rPr>
          <w:sz w:val="22"/>
          <w:szCs w:val="22"/>
        </w:rPr>
      </w:pPr>
      <w:r w:rsidRPr="00681A6A">
        <w:rPr>
          <w:sz w:val="22"/>
          <w:szCs w:val="22"/>
        </w:rPr>
        <w:t>Umocowanie dla powyżej wskazanych osób wynika z następującego (ych) dokumentu(ów)…………………………………..................……które dołączamy do oferty.</w:t>
      </w:r>
    </w:p>
    <w:p w14:paraId="193A39E0" w14:textId="77777777" w:rsidR="002B0012" w:rsidRPr="00681A6A" w:rsidRDefault="002B0012" w:rsidP="002B0012">
      <w:pPr>
        <w:numPr>
          <w:ilvl w:val="0"/>
          <w:numId w:val="1"/>
        </w:numPr>
        <w:jc w:val="both"/>
        <w:rPr>
          <w:sz w:val="22"/>
          <w:szCs w:val="22"/>
        </w:rPr>
      </w:pPr>
      <w:r w:rsidRPr="00681A6A">
        <w:rPr>
          <w:sz w:val="22"/>
          <w:szCs w:val="22"/>
        </w:rPr>
        <w:t>załącznikami do niniejszej oferty są:</w:t>
      </w:r>
    </w:p>
    <w:p w14:paraId="69CAFB0C" w14:textId="77777777" w:rsidR="002B0012" w:rsidRPr="00681A6A" w:rsidRDefault="002B0012" w:rsidP="002B001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81A6A">
        <w:rPr>
          <w:sz w:val="22"/>
          <w:szCs w:val="22"/>
        </w:rPr>
        <w:t>………………………………………………………………………………………….</w:t>
      </w:r>
    </w:p>
    <w:p w14:paraId="2B0DEFCD" w14:textId="77777777" w:rsidR="002B0012" w:rsidRPr="00681A6A" w:rsidRDefault="002B0012" w:rsidP="002B001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81A6A">
        <w:rPr>
          <w:sz w:val="22"/>
          <w:szCs w:val="22"/>
        </w:rPr>
        <w:t>……………………………………………..……………………………………………</w:t>
      </w:r>
    </w:p>
    <w:p w14:paraId="50B5494A" w14:textId="77777777" w:rsidR="002B0012" w:rsidRPr="00681A6A" w:rsidRDefault="002B0012" w:rsidP="002B001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81A6A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5C9701A" w14:textId="7E0C638E" w:rsidR="002B0012" w:rsidRPr="00681A6A" w:rsidRDefault="002B0012" w:rsidP="002B001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81A6A">
        <w:rPr>
          <w:sz w:val="22"/>
          <w:szCs w:val="22"/>
        </w:rPr>
        <w:t>………………………………………………………………………………………….</w:t>
      </w:r>
    </w:p>
    <w:p w14:paraId="2BDE7594" w14:textId="77777777" w:rsidR="002B0012" w:rsidRPr="00681A6A" w:rsidRDefault="002B0012" w:rsidP="002B0012">
      <w:pPr>
        <w:jc w:val="center"/>
        <w:rPr>
          <w:i/>
          <w:color w:val="FF0000"/>
          <w:sz w:val="22"/>
          <w:szCs w:val="22"/>
        </w:rPr>
      </w:pPr>
    </w:p>
    <w:p w14:paraId="10518A55" w14:textId="77777777" w:rsidR="002B0012" w:rsidRPr="00681A6A" w:rsidRDefault="002B0012" w:rsidP="002B0012">
      <w:pPr>
        <w:jc w:val="center"/>
        <w:rPr>
          <w:i/>
          <w:color w:val="FF0000"/>
          <w:sz w:val="22"/>
          <w:szCs w:val="22"/>
        </w:rPr>
      </w:pPr>
      <w:r w:rsidRPr="00681A6A">
        <w:rPr>
          <w:i/>
          <w:color w:val="FF0000"/>
          <w:sz w:val="22"/>
          <w:szCs w:val="22"/>
        </w:rPr>
        <w:t>Formularz Oferty należy podpisać kwalifikowanym podpisem</w:t>
      </w:r>
      <w:r w:rsidRPr="00681A6A">
        <w:rPr>
          <w:color w:val="FF0000"/>
          <w:sz w:val="22"/>
          <w:szCs w:val="22"/>
        </w:rPr>
        <w:t xml:space="preserve"> </w:t>
      </w:r>
      <w:r w:rsidRPr="00681A6A">
        <w:rPr>
          <w:i/>
          <w:color w:val="FF0000"/>
          <w:sz w:val="22"/>
          <w:szCs w:val="22"/>
        </w:rPr>
        <w:t>elektronicznym.</w:t>
      </w:r>
    </w:p>
    <w:p w14:paraId="23349102" w14:textId="77777777" w:rsidR="002B0012" w:rsidRPr="00681A6A" w:rsidRDefault="002B0012" w:rsidP="002B0012">
      <w:pPr>
        <w:rPr>
          <w:color w:val="FF0000"/>
          <w:sz w:val="22"/>
          <w:szCs w:val="22"/>
        </w:rPr>
      </w:pPr>
    </w:p>
    <w:p w14:paraId="32ABC10F" w14:textId="77777777" w:rsidR="002B0012" w:rsidRPr="00681A6A" w:rsidRDefault="002B0012" w:rsidP="002B0012">
      <w:pPr>
        <w:rPr>
          <w:sz w:val="22"/>
          <w:szCs w:val="22"/>
        </w:rPr>
      </w:pPr>
      <w:r w:rsidRPr="00681A6A">
        <w:rPr>
          <w:sz w:val="22"/>
          <w:szCs w:val="22"/>
        </w:rPr>
        <w:t>**niepotrzebne skreślić ***jeżeli dotyczy</w:t>
      </w:r>
    </w:p>
    <w:p w14:paraId="49573B28" w14:textId="77777777" w:rsidR="00FE545C" w:rsidRPr="00681A6A" w:rsidRDefault="00FE545C" w:rsidP="00FE545C">
      <w:pPr>
        <w:jc w:val="right"/>
        <w:rPr>
          <w:sz w:val="22"/>
          <w:szCs w:val="22"/>
        </w:rPr>
      </w:pPr>
    </w:p>
    <w:sectPr w:rsidR="00FE545C" w:rsidRPr="00681A6A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FCD4F7" w14:textId="77777777" w:rsidR="00683C1A" w:rsidRDefault="00683C1A">
      <w:r>
        <w:separator/>
      </w:r>
    </w:p>
  </w:endnote>
  <w:endnote w:type="continuationSeparator" w:id="0">
    <w:p w14:paraId="26D8126E" w14:textId="77777777" w:rsidR="00683C1A" w:rsidRDefault="00683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FB32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DC4706" w14:textId="77777777" w:rsidR="00683C1A" w:rsidRDefault="00683C1A">
      <w:r>
        <w:separator/>
      </w:r>
    </w:p>
  </w:footnote>
  <w:footnote w:type="continuationSeparator" w:id="0">
    <w:p w14:paraId="58F152C2" w14:textId="77777777" w:rsidR="00683C1A" w:rsidRDefault="00683C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68423" w14:textId="05BBAC12" w:rsidR="00F53146" w:rsidRPr="002B0012" w:rsidRDefault="004D5F08" w:rsidP="002B0012">
    <w:pPr>
      <w:pStyle w:val="Nagwek"/>
    </w:pPr>
    <w:r>
      <w:rPr>
        <w:noProof/>
      </w:rPr>
      <w:pict w14:anchorId="4920AD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190284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633440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40989968">
    <w:abstractNumId w:val="0"/>
  </w:num>
  <w:num w:numId="4" w16cid:durableId="14853962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3C1A"/>
    <w:rsid w:val="00012286"/>
    <w:rsid w:val="00071CCC"/>
    <w:rsid w:val="000B731D"/>
    <w:rsid w:val="000D6134"/>
    <w:rsid w:val="000D7E9E"/>
    <w:rsid w:val="000E09C7"/>
    <w:rsid w:val="000F6589"/>
    <w:rsid w:val="00106636"/>
    <w:rsid w:val="00116EC6"/>
    <w:rsid w:val="001801DD"/>
    <w:rsid w:val="001D4612"/>
    <w:rsid w:val="00207E98"/>
    <w:rsid w:val="002723B0"/>
    <w:rsid w:val="002B0012"/>
    <w:rsid w:val="00315A4A"/>
    <w:rsid w:val="00453285"/>
    <w:rsid w:val="004B7300"/>
    <w:rsid w:val="004C6753"/>
    <w:rsid w:val="004D5F08"/>
    <w:rsid w:val="00541232"/>
    <w:rsid w:val="00595C87"/>
    <w:rsid w:val="005D2C65"/>
    <w:rsid w:val="005E6D94"/>
    <w:rsid w:val="0063384F"/>
    <w:rsid w:val="00643C6F"/>
    <w:rsid w:val="00646202"/>
    <w:rsid w:val="0065290F"/>
    <w:rsid w:val="006815F6"/>
    <w:rsid w:val="00681A6A"/>
    <w:rsid w:val="00683C1A"/>
    <w:rsid w:val="00701594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01D9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  <w14:docId w14:val="3D9E514E"/>
  <w15:chartTrackingRefBased/>
  <w15:docId w15:val="{50993320-B073-41F7-B88F-B720DB431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5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655</Words>
  <Characters>5230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2022-10-04T08:08:00Z</cp:lastPrinted>
  <dcterms:created xsi:type="dcterms:W3CDTF">2022-10-04T08:08:00Z</dcterms:created>
  <dcterms:modified xsi:type="dcterms:W3CDTF">2022-10-14T07:43:00Z</dcterms:modified>
</cp:coreProperties>
</file>