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903B85A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D95D80" w:rsidRPr="00D95D80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</w:t>
      </w:r>
      <w:r w:rsidR="0098582A">
        <w:rPr>
          <w:b/>
          <w:sz w:val="22"/>
          <w:szCs w:val="22"/>
        </w:rPr>
        <w:t>634</w:t>
      </w:r>
      <w:bookmarkStart w:id="0" w:name="_GoBack"/>
      <w:bookmarkEnd w:id="0"/>
      <w:r w:rsidR="00D95D80" w:rsidRPr="00D95D80">
        <w:rPr>
          <w:b/>
          <w:sz w:val="22"/>
          <w:szCs w:val="22"/>
        </w:rPr>
        <w:t>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38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2806"/>
        <w:gridCol w:w="1949"/>
        <w:gridCol w:w="1016"/>
        <w:gridCol w:w="1272"/>
        <w:gridCol w:w="2402"/>
      </w:tblGrid>
      <w:tr w:rsidR="00B429E8" w14:paraId="48785F38" w14:textId="77777777" w:rsidTr="00152F1D">
        <w:trPr>
          <w:cantSplit/>
          <w:trHeight w:val="782"/>
        </w:trPr>
        <w:tc>
          <w:tcPr>
            <w:tcW w:w="158" w:type="pct"/>
            <w:vAlign w:val="center"/>
          </w:tcPr>
          <w:p w14:paraId="48BDBA12" w14:textId="0522B020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439" w:type="pct"/>
            <w:vAlign w:val="center"/>
          </w:tcPr>
          <w:p w14:paraId="31981277" w14:textId="77777777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999" w:type="pct"/>
            <w:vAlign w:val="center"/>
          </w:tcPr>
          <w:p w14:paraId="32093579" w14:textId="3FC78311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grup i liczba uczestników w jednej grupie</w:t>
            </w:r>
          </w:p>
        </w:tc>
        <w:tc>
          <w:tcPr>
            <w:tcW w:w="521" w:type="pct"/>
          </w:tcPr>
          <w:p w14:paraId="5902BF90" w14:textId="3F9D9E12" w:rsidR="00B429E8" w:rsidRPr="00600F7A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>Liczba godzin lekcyjnych</w:t>
            </w:r>
          </w:p>
        </w:tc>
        <w:tc>
          <w:tcPr>
            <w:tcW w:w="652" w:type="pct"/>
          </w:tcPr>
          <w:p w14:paraId="789877E5" w14:textId="6AF1CAEC" w:rsidR="00B429E8" w:rsidRPr="00600F7A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B429E8" w:rsidRPr="00600F7A" w:rsidRDefault="00600F7A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="00B429E8" w:rsidRPr="00600F7A">
              <w:rPr>
                <w:b/>
              </w:rPr>
              <w:t>ykonania</w:t>
            </w:r>
            <w:r w:rsidR="00152F1D" w:rsidRPr="00600F7A">
              <w:rPr>
                <w:b/>
              </w:rPr>
              <w:t xml:space="preserve"> usługi</w:t>
            </w:r>
          </w:p>
        </w:tc>
        <w:tc>
          <w:tcPr>
            <w:tcW w:w="1231" w:type="pct"/>
          </w:tcPr>
          <w:p w14:paraId="26553F6C" w14:textId="33653A88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429E8" w14:paraId="21D5C273" w14:textId="77777777" w:rsidTr="00152F1D">
        <w:trPr>
          <w:cantSplit/>
          <w:trHeight w:hRule="exact" w:val="281"/>
        </w:trPr>
        <w:tc>
          <w:tcPr>
            <w:tcW w:w="158" w:type="pct"/>
            <w:vAlign w:val="center"/>
          </w:tcPr>
          <w:p w14:paraId="4CE9C2A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39" w:type="pct"/>
            <w:vAlign w:val="center"/>
          </w:tcPr>
          <w:p w14:paraId="3EDE772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999" w:type="pct"/>
            <w:vAlign w:val="center"/>
          </w:tcPr>
          <w:p w14:paraId="778E3396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521" w:type="pct"/>
          </w:tcPr>
          <w:p w14:paraId="7D671E99" w14:textId="4B5E6A33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652" w:type="pct"/>
          </w:tcPr>
          <w:p w14:paraId="4D95BC23" w14:textId="75D74E78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1231" w:type="pct"/>
          </w:tcPr>
          <w:p w14:paraId="255DFD93" w14:textId="3AEF23A4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B429E8" w14:paraId="7B668A21" w14:textId="77777777" w:rsidTr="00152F1D">
        <w:trPr>
          <w:cantSplit/>
          <w:trHeight w:val="921"/>
        </w:trPr>
        <w:tc>
          <w:tcPr>
            <w:tcW w:w="158" w:type="pct"/>
          </w:tcPr>
          <w:p w14:paraId="20918BA6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0AA718E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477409B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4240FD45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5D19D0CE" w14:textId="780DBE0D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49A5DEF0" w14:textId="045F750B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429E8" w14:paraId="298C3FD5" w14:textId="77777777" w:rsidTr="00152F1D">
        <w:trPr>
          <w:cantSplit/>
          <w:trHeight w:val="870"/>
        </w:trPr>
        <w:tc>
          <w:tcPr>
            <w:tcW w:w="158" w:type="pct"/>
          </w:tcPr>
          <w:p w14:paraId="27CE183D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2884A691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03F6CA51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2868D57D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51380EFB" w14:textId="52412658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2DBC3D66" w14:textId="426C5650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429E8" w14:paraId="256E1D96" w14:textId="77777777" w:rsidTr="00152F1D">
        <w:trPr>
          <w:cantSplit/>
          <w:trHeight w:val="870"/>
        </w:trPr>
        <w:tc>
          <w:tcPr>
            <w:tcW w:w="158" w:type="pct"/>
          </w:tcPr>
          <w:p w14:paraId="5C7026C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558CE428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1919A508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2B63FECB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07DCD6DC" w14:textId="58D2D5E1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3E2B7D2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2E71C" w14:textId="77777777" w:rsidR="00247506" w:rsidRDefault="00247506">
      <w:r>
        <w:separator/>
      </w:r>
    </w:p>
  </w:endnote>
  <w:endnote w:type="continuationSeparator" w:id="0">
    <w:p w14:paraId="47DDFCA8" w14:textId="77777777" w:rsidR="00247506" w:rsidRDefault="0024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883C6C" w14:textId="77777777" w:rsidR="00247506" w:rsidRDefault="00247506">
      <w:r>
        <w:separator/>
      </w:r>
    </w:p>
  </w:footnote>
  <w:footnote w:type="continuationSeparator" w:id="0">
    <w:p w14:paraId="59C4C51B" w14:textId="77777777" w:rsidR="00247506" w:rsidRDefault="00247506">
      <w:r>
        <w:continuationSeparator/>
      </w:r>
    </w:p>
  </w:footnote>
  <w:footnote w:id="1">
    <w:p w14:paraId="2D6EB44F" w14:textId="64E351CF" w:rsidR="00B429E8" w:rsidRDefault="00B429E8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2F1D"/>
    <w:rsid w:val="00210E8E"/>
    <w:rsid w:val="002229D5"/>
    <w:rsid w:val="00247506"/>
    <w:rsid w:val="00276C10"/>
    <w:rsid w:val="00361EEE"/>
    <w:rsid w:val="005136B3"/>
    <w:rsid w:val="00561097"/>
    <w:rsid w:val="00600F7A"/>
    <w:rsid w:val="006C357F"/>
    <w:rsid w:val="00702A72"/>
    <w:rsid w:val="00707683"/>
    <w:rsid w:val="007F7B24"/>
    <w:rsid w:val="008209FE"/>
    <w:rsid w:val="008B02BB"/>
    <w:rsid w:val="0098582A"/>
    <w:rsid w:val="0098607C"/>
    <w:rsid w:val="009B7E62"/>
    <w:rsid w:val="00A40AE7"/>
    <w:rsid w:val="00A54C7C"/>
    <w:rsid w:val="00A91C25"/>
    <w:rsid w:val="00A9350F"/>
    <w:rsid w:val="00B429E8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2022-09-14T11:15:00Z</cp:lastPrinted>
  <dcterms:created xsi:type="dcterms:W3CDTF">2022-10-10T09:55:00Z</dcterms:created>
  <dcterms:modified xsi:type="dcterms:W3CDTF">2022-10-10T09:55:00Z</dcterms:modified>
</cp:coreProperties>
</file>