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CABCBCE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343EE" w:rsidRPr="00E343EE">
        <w:rPr>
          <w:rFonts w:ascii="Arial" w:eastAsia="Times New Roman" w:hAnsi="Arial" w:cs="Arial"/>
          <w:b/>
          <w:sz w:val="20"/>
          <w:szCs w:val="20"/>
          <w:lang w:eastAsia="pl-PL"/>
        </w:rPr>
        <w:t>kurs nauki języka angielskiego - na różnych poziomach zaawansowania - dla pracowników administracyjnych i zarządzających Uczelni realizowany w ramach projektu ZPR AGH- KC-zp.272-</w:t>
      </w:r>
      <w:r w:rsidR="002B7F4F">
        <w:rPr>
          <w:rFonts w:ascii="Arial" w:eastAsia="Times New Roman" w:hAnsi="Arial" w:cs="Arial"/>
          <w:b/>
          <w:sz w:val="20"/>
          <w:szCs w:val="20"/>
          <w:lang w:eastAsia="pl-PL"/>
        </w:rPr>
        <w:t>634</w:t>
      </w:r>
      <w:bookmarkStart w:id="0" w:name="_GoBack"/>
      <w:bookmarkEnd w:id="0"/>
      <w:r w:rsidR="00E343EE" w:rsidRPr="00E343EE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D3DB1" w14:textId="77777777" w:rsidR="00E654CA" w:rsidRDefault="00E654CA" w:rsidP="0038231F">
      <w:pPr>
        <w:spacing w:after="0" w:line="240" w:lineRule="auto"/>
      </w:pPr>
      <w:r>
        <w:separator/>
      </w:r>
    </w:p>
  </w:endnote>
  <w:endnote w:type="continuationSeparator" w:id="0">
    <w:p w14:paraId="79742310" w14:textId="77777777" w:rsidR="00E654CA" w:rsidRDefault="00E654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65A11" w14:textId="77777777" w:rsidR="00E654CA" w:rsidRDefault="00E654CA" w:rsidP="0038231F">
      <w:pPr>
        <w:spacing w:after="0" w:line="240" w:lineRule="auto"/>
      </w:pPr>
      <w:r>
        <w:separator/>
      </w:r>
    </w:p>
  </w:footnote>
  <w:footnote w:type="continuationSeparator" w:id="0">
    <w:p w14:paraId="0282442E" w14:textId="77777777" w:rsidR="00E654CA" w:rsidRDefault="00E654CA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91E52-6254-4270-A39D-40B2EBE86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2022-09-02T12:02:00Z</cp:lastPrinted>
  <dcterms:created xsi:type="dcterms:W3CDTF">2022-10-10T09:54:00Z</dcterms:created>
  <dcterms:modified xsi:type="dcterms:W3CDTF">2022-10-10T09:54:00Z</dcterms:modified>
</cp:coreProperties>
</file>