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8C6D93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709CD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4AA811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07F57">
        <w:rPr>
          <w:b/>
          <w:sz w:val="22"/>
          <w:szCs w:val="22"/>
        </w:rPr>
        <w:t>4</w:t>
      </w:r>
      <w:r w:rsidR="00E029FD">
        <w:rPr>
          <w:b/>
          <w:sz w:val="22"/>
          <w:szCs w:val="22"/>
        </w:rPr>
        <w:t>4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1A5471B" w14:textId="77777777" w:rsidR="00696FB8" w:rsidRDefault="00696FB8" w:rsidP="00696FB8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Zakup i dostawa wraz z uruchomieniem pompy </w:t>
      </w:r>
      <w:proofErr w:type="spellStart"/>
      <w:r>
        <w:rPr>
          <w:rFonts w:ascii="Arial" w:hAnsi="Arial" w:cs="Arial"/>
          <w:b/>
          <w:sz w:val="24"/>
          <w:szCs w:val="24"/>
        </w:rPr>
        <w:t>strzykawkowej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(1 sztuka) oraz przeszkolenie pracowników Zamawiającego</w:t>
      </w:r>
    </w:p>
    <w:p w14:paraId="4CA5C674" w14:textId="77777777" w:rsidR="00696FB8" w:rsidRDefault="00696FB8" w:rsidP="00696FB8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3816C09A" w14:textId="77777777" w:rsidR="00E029FD" w:rsidRDefault="00E029FD" w:rsidP="00681913">
      <w:pPr>
        <w:jc w:val="both"/>
        <w:rPr>
          <w:rFonts w:ascii="Arial" w:hAnsi="Arial" w:cs="Arial"/>
          <w:b/>
          <w:sz w:val="24"/>
          <w:szCs w:val="24"/>
        </w:rPr>
      </w:pPr>
    </w:p>
    <w:p w14:paraId="131CA553" w14:textId="28280F2D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A6E82" w14:textId="77777777" w:rsidR="00E321F8" w:rsidRDefault="00E321F8">
      <w:r>
        <w:separator/>
      </w:r>
    </w:p>
  </w:endnote>
  <w:endnote w:type="continuationSeparator" w:id="0">
    <w:p w14:paraId="67FEC438" w14:textId="77777777" w:rsidR="00E321F8" w:rsidRDefault="00E3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A69EB" w14:textId="77777777" w:rsidR="00E321F8" w:rsidRDefault="00E321F8">
      <w:r>
        <w:separator/>
      </w:r>
    </w:p>
  </w:footnote>
  <w:footnote w:type="continuationSeparator" w:id="0">
    <w:p w14:paraId="1DD924D6" w14:textId="77777777" w:rsidR="00E321F8" w:rsidRDefault="00E32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1913"/>
    <w:rsid w:val="00684023"/>
    <w:rsid w:val="00686C95"/>
    <w:rsid w:val="00696FB8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029FD"/>
    <w:rsid w:val="00E321F8"/>
    <w:rsid w:val="00E37A20"/>
    <w:rsid w:val="00EB5766"/>
    <w:rsid w:val="00EC667E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2022-09-28T11:38:00Z</cp:lastPrinted>
  <dcterms:created xsi:type="dcterms:W3CDTF">2022-10-13T12:17:00Z</dcterms:created>
  <dcterms:modified xsi:type="dcterms:W3CDTF">2022-10-13T12:17:00Z</dcterms:modified>
</cp:coreProperties>
</file>