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21969072" w14:textId="77777777" w:rsidR="00F878E9" w:rsidRDefault="00C437AC" w:rsidP="00F878E9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</w:t>
      </w:r>
      <w:r w:rsidR="006A0801">
        <w:rPr>
          <w:b/>
          <w:sz w:val="22"/>
          <w:szCs w:val="22"/>
        </w:rPr>
        <w:t xml:space="preserve">odstawowym </w:t>
      </w:r>
      <w:proofErr w:type="spellStart"/>
      <w:r w:rsidR="006A0801">
        <w:rPr>
          <w:b/>
          <w:sz w:val="22"/>
          <w:szCs w:val="22"/>
        </w:rPr>
        <w:t>pn</w:t>
      </w:r>
      <w:proofErr w:type="spellEnd"/>
      <w:r w:rsidR="00114568" w:rsidRPr="00114568">
        <w:rPr>
          <w:sz w:val="22"/>
          <w:szCs w:val="22"/>
        </w:rPr>
        <w:t xml:space="preserve">: </w:t>
      </w:r>
      <w:r w:rsidR="00F878E9">
        <w:rPr>
          <w:rFonts w:ascii="Arial" w:hAnsi="Arial" w:cs="Arial"/>
          <w:b/>
        </w:rPr>
        <w:t xml:space="preserve">Zakup i dostawa wraz z uruchomieniem pompy </w:t>
      </w:r>
      <w:proofErr w:type="spellStart"/>
      <w:r w:rsidR="00F878E9">
        <w:rPr>
          <w:rFonts w:ascii="Arial" w:hAnsi="Arial" w:cs="Arial"/>
          <w:b/>
        </w:rPr>
        <w:t>strzykawkowej</w:t>
      </w:r>
      <w:proofErr w:type="spellEnd"/>
      <w:r w:rsidR="00F878E9">
        <w:rPr>
          <w:rFonts w:ascii="Arial" w:hAnsi="Arial" w:cs="Arial"/>
          <w:b/>
        </w:rPr>
        <w:t xml:space="preserve"> (1 sztuka) oraz przeszkolenie pracowników Zamawiającego</w:t>
      </w:r>
    </w:p>
    <w:p w14:paraId="283021A8" w14:textId="77777777" w:rsidR="00F878E9" w:rsidRDefault="00F878E9" w:rsidP="00F878E9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358F3CFC" w14:textId="5988055E" w:rsidR="00BF5B38" w:rsidRDefault="00BF5B38" w:rsidP="00BF5B38">
      <w:pPr>
        <w:jc w:val="both"/>
        <w:rPr>
          <w:b/>
          <w:sz w:val="22"/>
          <w:szCs w:val="22"/>
        </w:rPr>
      </w:pPr>
      <w:r w:rsidRPr="00BF5B38">
        <w:rPr>
          <w:b/>
          <w:sz w:val="22"/>
          <w:szCs w:val="22"/>
        </w:rPr>
        <w:t>zgodnie z zestawieniem warunków i parametrów wymaganych w zał. nr 1 do SWZ</w:t>
      </w:r>
      <w:r>
        <w:rPr>
          <w:b/>
          <w:sz w:val="22"/>
          <w:szCs w:val="22"/>
        </w:rPr>
        <w:t>,</w:t>
      </w:r>
    </w:p>
    <w:p w14:paraId="1A0B9C4A" w14:textId="1935872B" w:rsidR="00114568" w:rsidRPr="00114568" w:rsidRDefault="00BF5B38" w:rsidP="00BF5B3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5CE8683B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BF5B38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66CDB2DA" w:rsidR="00A87EC6" w:rsidRDefault="00B97036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Pompa </w:t>
            </w:r>
            <w:proofErr w:type="spellStart"/>
            <w:r>
              <w:rPr>
                <w:b/>
                <w:sz w:val="22"/>
                <w:szCs w:val="22"/>
              </w:rPr>
              <w:lastRenderedPageBreak/>
              <w:t>strzykawkowa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2D8084F9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  <w:r w:rsidR="00B97036">
              <w:rPr>
                <w:rFonts w:ascii="Calibri Light" w:hAnsi="Calibri Light" w:cs="Calibri Light"/>
                <w:sz w:val="20"/>
                <w:szCs w:val="20"/>
              </w:rPr>
              <w:t xml:space="preserve"> szt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68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693"/>
      </w:tblGrid>
      <w:tr w:rsidR="005F2F62" w:rsidRPr="001661BD" w14:paraId="4056AA3D" w14:textId="6E4A9F46" w:rsidTr="005F2F6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F2F62" w:rsidRPr="001661BD" w14:paraId="5A598077" w14:textId="3ED0E8A3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2F62" w:rsidRPr="001661BD" w14:paraId="15892390" w14:textId="22839F84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2C703C25" w:rsidR="00E330B3" w:rsidRPr="00BF5B38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b/>
          <w:bCs/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r w:rsidR="00BF5B38">
        <w:rPr>
          <w:sz w:val="22"/>
        </w:rPr>
        <w:t>……..</w:t>
      </w:r>
      <w:r w:rsidR="006A0801">
        <w:rPr>
          <w:sz w:val="22"/>
        </w:rPr>
        <w:t xml:space="preserve"> tygodni</w:t>
      </w:r>
      <w:r w:rsidR="00F956E4">
        <w:rPr>
          <w:sz w:val="22"/>
        </w:rPr>
        <w:t xml:space="preserve"> od daty zawarcia umowy</w:t>
      </w:r>
      <w:r w:rsidR="00BF5B38">
        <w:rPr>
          <w:sz w:val="22"/>
        </w:rPr>
        <w:t xml:space="preserve"> </w:t>
      </w:r>
      <w:r w:rsidR="00BF5B38" w:rsidRPr="00BF5B38">
        <w:rPr>
          <w:b/>
          <w:bCs/>
          <w:sz w:val="22"/>
        </w:rPr>
        <w:t xml:space="preserve">(wpisać </w:t>
      </w:r>
      <w:r w:rsidR="00B97036">
        <w:rPr>
          <w:b/>
          <w:bCs/>
          <w:sz w:val="22"/>
        </w:rPr>
        <w:t>4</w:t>
      </w:r>
      <w:r w:rsidR="00BF5B38" w:rsidRPr="00BF5B38">
        <w:rPr>
          <w:b/>
          <w:bCs/>
          <w:sz w:val="22"/>
        </w:rPr>
        <w:t xml:space="preserve"> tygodni lub 3 tygodnie</w:t>
      </w:r>
      <w:r w:rsidR="00B97036">
        <w:rPr>
          <w:b/>
          <w:bCs/>
          <w:sz w:val="22"/>
        </w:rPr>
        <w:t xml:space="preserve"> lub 2 tygodnie</w:t>
      </w:r>
      <w:r w:rsidR="00BF5B38" w:rsidRPr="00BF5B38">
        <w:rPr>
          <w:b/>
          <w:bCs/>
          <w:sz w:val="22"/>
        </w:rPr>
        <w:t xml:space="preserve"> – vide kryteria oceny ofert)</w:t>
      </w:r>
      <w:r w:rsidR="006A0801" w:rsidRPr="00BF5B38">
        <w:rPr>
          <w:b/>
          <w:bCs/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1D408" w14:textId="77777777" w:rsidR="0018739E" w:rsidRDefault="0018739E">
      <w:r>
        <w:separator/>
      </w:r>
    </w:p>
  </w:endnote>
  <w:endnote w:type="continuationSeparator" w:id="0">
    <w:p w14:paraId="235515AF" w14:textId="77777777" w:rsidR="0018739E" w:rsidRDefault="0018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D4A63" w14:textId="77777777" w:rsidR="0018739E" w:rsidRDefault="0018739E">
      <w:r>
        <w:separator/>
      </w:r>
    </w:p>
  </w:footnote>
  <w:footnote w:type="continuationSeparator" w:id="0">
    <w:p w14:paraId="148FD3AF" w14:textId="77777777" w:rsidR="0018739E" w:rsidRDefault="0018739E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22B70693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6A0801">
      <w:t>4</w:t>
    </w:r>
    <w:r w:rsidR="00B97036">
      <w:t>4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C6029"/>
    <w:rsid w:val="005D3C35"/>
    <w:rsid w:val="005F07A6"/>
    <w:rsid w:val="005F2F62"/>
    <w:rsid w:val="00612A2A"/>
    <w:rsid w:val="006247C7"/>
    <w:rsid w:val="00637863"/>
    <w:rsid w:val="006703E0"/>
    <w:rsid w:val="00684AE0"/>
    <w:rsid w:val="006A0801"/>
    <w:rsid w:val="006B2162"/>
    <w:rsid w:val="006E4649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70888"/>
    <w:rsid w:val="00B97036"/>
    <w:rsid w:val="00BB6239"/>
    <w:rsid w:val="00BF5B38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878E9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71F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566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Elżbieta Jastrzębska-Kukawka</cp:lastModifiedBy>
  <cp:revision>2</cp:revision>
  <cp:lastPrinted>2001-01-24T13:21:00Z</cp:lastPrinted>
  <dcterms:created xsi:type="dcterms:W3CDTF">2022-10-13T12:22:00Z</dcterms:created>
  <dcterms:modified xsi:type="dcterms:W3CDTF">2022-10-13T12:22:00Z</dcterms:modified>
</cp:coreProperties>
</file>