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B0911" w14:textId="7A646B90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F0420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C87A64B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B037245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3608B2" w:rsidRPr="003608B2">
        <w:rPr>
          <w:rFonts w:ascii="Arial" w:hAnsi="Arial" w:cs="Arial"/>
          <w:b/>
          <w:sz w:val="24"/>
          <w:szCs w:val="24"/>
        </w:rPr>
        <w:t>ZP/43/2022</w:t>
      </w:r>
    </w:p>
    <w:p w14:paraId="2E43B7E7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76F2F5E7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1D088B7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819C09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EFEB1E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BFBE293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93024AE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16FBE3AE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85A5417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08B2" w:rsidRPr="004B1027" w14:paraId="1B4475F9" w14:textId="77777777" w:rsidTr="002A575A">
        <w:tc>
          <w:tcPr>
            <w:tcW w:w="9104" w:type="dxa"/>
            <w:shd w:val="clear" w:color="auto" w:fill="D9D9D9"/>
          </w:tcPr>
          <w:p w14:paraId="1C58D3F2" w14:textId="77777777" w:rsidR="003608B2" w:rsidRPr="004B1027" w:rsidRDefault="003608B2" w:rsidP="002A575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6C7995F" w14:textId="77777777" w:rsidR="003608B2" w:rsidRPr="004B1027" w:rsidRDefault="003608B2" w:rsidP="002A575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608B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3608B2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3608B2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3608B2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3608B2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02539CAB" w14:textId="77777777" w:rsidR="003608B2" w:rsidRPr="004B1027" w:rsidRDefault="003608B2" w:rsidP="002A575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CAE06B7" w14:textId="77777777" w:rsidR="003608B2" w:rsidRPr="004B1027" w:rsidRDefault="003608B2" w:rsidP="002A575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6E939F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921FD2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7F97219" w14:textId="77777777" w:rsidR="006E0FAA" w:rsidRPr="004B1027" w:rsidRDefault="003608B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608B2">
        <w:rPr>
          <w:rFonts w:ascii="Arial" w:hAnsi="Arial" w:cs="Arial"/>
          <w:b/>
          <w:sz w:val="24"/>
          <w:szCs w:val="24"/>
        </w:rPr>
        <w:t>Inwestycyjny zakup sprzętu medycznego na potrzeby Oddziałów Szpitalnych (10 grup)</w:t>
      </w:r>
    </w:p>
    <w:p w14:paraId="579AF402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E8FE324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2109C3EE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0EAE5203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55A081CE" w14:textId="77777777" w:rsidTr="00C37CD2">
        <w:trPr>
          <w:trHeight w:val="321"/>
        </w:trPr>
        <w:tc>
          <w:tcPr>
            <w:tcW w:w="516" w:type="dxa"/>
          </w:tcPr>
          <w:p w14:paraId="508CFAA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B79CAE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A6952F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0A80D8EC" w14:textId="77777777" w:rsidTr="009A4CD3">
        <w:tc>
          <w:tcPr>
            <w:tcW w:w="516" w:type="dxa"/>
          </w:tcPr>
          <w:p w14:paraId="09A09EE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71FC6F9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C52AB4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51A13D57" w14:textId="77777777" w:rsidTr="009A4CD3">
        <w:tc>
          <w:tcPr>
            <w:tcW w:w="516" w:type="dxa"/>
          </w:tcPr>
          <w:p w14:paraId="0C0E966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6AC978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63DF30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BB1EBA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296A38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0C69B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2F3FFB61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ADC9B" w14:textId="77777777" w:rsidR="002B7643" w:rsidRDefault="002B7643">
      <w:r>
        <w:separator/>
      </w:r>
    </w:p>
  </w:endnote>
  <w:endnote w:type="continuationSeparator" w:id="0">
    <w:p w14:paraId="02194AA7" w14:textId="77777777" w:rsidR="002B7643" w:rsidRDefault="002B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C0F1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CBD69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4A30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2BEC6D8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32F82691">
        <v:line id="_x0000_s1025" style="position:absolute;left:0;text-align:left;z-index:251657728" from="-3.85pt,8.7pt" to="455.15pt,8.7pt"/>
      </w:pict>
    </w:r>
  </w:p>
  <w:p w14:paraId="0BDEFFA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A43CC" w14:textId="77777777" w:rsidR="003608B2" w:rsidRDefault="00360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C1E04" w14:textId="77777777" w:rsidR="002B7643" w:rsidRDefault="002B7643">
      <w:r>
        <w:separator/>
      </w:r>
    </w:p>
  </w:footnote>
  <w:footnote w:type="continuationSeparator" w:id="0">
    <w:p w14:paraId="179BDD32" w14:textId="77777777" w:rsidR="002B7643" w:rsidRDefault="002B7643">
      <w:r>
        <w:continuationSeparator/>
      </w:r>
    </w:p>
  </w:footnote>
  <w:footnote w:id="1">
    <w:p w14:paraId="74EC546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32F75" w14:textId="77777777" w:rsidR="003608B2" w:rsidRDefault="00360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84EB0" w14:textId="77777777" w:rsidR="003608B2" w:rsidRDefault="00360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58452" w14:textId="77777777" w:rsidR="003608B2" w:rsidRDefault="003608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8453979">
    <w:abstractNumId w:val="13"/>
  </w:num>
  <w:num w:numId="2" w16cid:durableId="953633354">
    <w:abstractNumId w:val="0"/>
  </w:num>
  <w:num w:numId="3" w16cid:durableId="1193765222">
    <w:abstractNumId w:val="11"/>
  </w:num>
  <w:num w:numId="4" w16cid:durableId="824971183">
    <w:abstractNumId w:val="8"/>
  </w:num>
  <w:num w:numId="5" w16cid:durableId="1684166524">
    <w:abstractNumId w:val="7"/>
  </w:num>
  <w:num w:numId="6" w16cid:durableId="15549189">
    <w:abstractNumId w:val="1"/>
  </w:num>
  <w:num w:numId="7" w16cid:durableId="1260404492">
    <w:abstractNumId w:val="6"/>
  </w:num>
  <w:num w:numId="8" w16cid:durableId="1798837490">
    <w:abstractNumId w:val="3"/>
  </w:num>
  <w:num w:numId="9" w16cid:durableId="762844581">
    <w:abstractNumId w:val="2"/>
  </w:num>
  <w:num w:numId="10" w16cid:durableId="2109353160">
    <w:abstractNumId w:val="5"/>
  </w:num>
  <w:num w:numId="11" w16cid:durableId="971718139">
    <w:abstractNumId w:val="10"/>
  </w:num>
  <w:num w:numId="12" w16cid:durableId="161357439">
    <w:abstractNumId w:val="4"/>
  </w:num>
  <w:num w:numId="13" w16cid:durableId="319114610">
    <w:abstractNumId w:val="9"/>
  </w:num>
  <w:num w:numId="14" w16cid:durableId="15075909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64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7643"/>
    <w:rsid w:val="002C2DE7"/>
    <w:rsid w:val="002D160C"/>
    <w:rsid w:val="002D3BDF"/>
    <w:rsid w:val="003024A8"/>
    <w:rsid w:val="00307E5F"/>
    <w:rsid w:val="00312A4F"/>
    <w:rsid w:val="00336EEB"/>
    <w:rsid w:val="003608B2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0420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8921CD"/>
  <w15:chartTrackingRefBased/>
  <w15:docId w15:val="{F91B7A73-8784-4C8F-8F04-C9546DA8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2022-10-12T11:23:00Z</dcterms:created>
  <dcterms:modified xsi:type="dcterms:W3CDTF">2022-10-12T11:23:00Z</dcterms:modified>
</cp:coreProperties>
</file>