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1171C78F" w:rsidR="00612A2A" w:rsidRPr="006A0801" w:rsidRDefault="00C437AC" w:rsidP="00612A2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</w:t>
      </w:r>
      <w:r w:rsidR="006A0801">
        <w:rPr>
          <w:b/>
          <w:sz w:val="22"/>
          <w:szCs w:val="22"/>
        </w:rPr>
        <w:t xml:space="preserve">odstawowym </w:t>
      </w:r>
      <w:proofErr w:type="spellStart"/>
      <w:r w:rsidR="006A0801">
        <w:rPr>
          <w:b/>
          <w:sz w:val="22"/>
          <w:szCs w:val="22"/>
        </w:rPr>
        <w:t>pn</w:t>
      </w:r>
      <w:proofErr w:type="spellEnd"/>
      <w:r w:rsidR="00114568" w:rsidRPr="00114568">
        <w:rPr>
          <w:sz w:val="22"/>
          <w:szCs w:val="22"/>
        </w:rPr>
        <w:t xml:space="preserve">: </w:t>
      </w:r>
      <w:r w:rsidR="00063B10" w:rsidRPr="00063B10">
        <w:rPr>
          <w:b/>
          <w:sz w:val="22"/>
          <w:szCs w:val="22"/>
        </w:rPr>
        <w:t>Inwestycyjny zakup sprzętu medycznego na potrzeby Oddziałów Szpitalnych (10 grup)</w:t>
      </w:r>
      <w:r w:rsidR="006A0801" w:rsidRPr="006A0801">
        <w:rPr>
          <w:b/>
          <w:sz w:val="22"/>
          <w:szCs w:val="22"/>
        </w:rPr>
        <w:t xml:space="preserve"> , zgodnie z opisem przedmiotu zamówienia w zał. nr 1 do SWZ</w:t>
      </w:r>
      <w:r w:rsidR="00612A2A" w:rsidRPr="006A0801">
        <w:rPr>
          <w:b/>
          <w:sz w:val="22"/>
          <w:szCs w:val="22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0975BAB3" w:rsidR="00A87EC6" w:rsidRDefault="00584F5D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Lampa Wooda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0AB35BC3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584F5D">
              <w:rPr>
                <w:rFonts w:ascii="Calibri Light" w:hAnsi="Calibri Light" w:cs="Calibri Light"/>
                <w:sz w:val="20"/>
                <w:szCs w:val="20"/>
              </w:rPr>
              <w:t>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346FBA2E" w:rsidR="004B6F50" w:rsidRPr="004B6F50" w:rsidRDefault="00584F5D" w:rsidP="004B6F50">
            <w:pPr>
              <w:pStyle w:val="Normalny1"/>
              <w:snapToGrid w:val="0"/>
            </w:pPr>
            <w:r>
              <w:rPr>
                <w:b/>
              </w:rPr>
              <w:t>Lampa do PDT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649F26E6" w:rsidR="004E3B5E" w:rsidRPr="00584F5D" w:rsidRDefault="00584F5D" w:rsidP="004E3B5E">
            <w:pPr>
              <w:pStyle w:val="Normalny1"/>
              <w:snapToGrid w:val="0"/>
              <w:rPr>
                <w:b/>
                <w:bCs/>
              </w:rPr>
            </w:pPr>
            <w:r w:rsidRPr="00584F5D">
              <w:rPr>
                <w:b/>
                <w:bCs/>
              </w:rPr>
              <w:t xml:space="preserve">Laser frakcyjny CO2 wraz z </w:t>
            </w:r>
            <w:proofErr w:type="spellStart"/>
            <w:r w:rsidRPr="00584F5D">
              <w:rPr>
                <w:b/>
                <w:bCs/>
              </w:rPr>
              <w:t>ewakuatorem</w:t>
            </w:r>
            <w:proofErr w:type="spellEnd"/>
            <w:r w:rsidRPr="00584F5D">
              <w:rPr>
                <w:b/>
                <w:bCs/>
              </w:rPr>
              <w:t xml:space="preserve"> dymu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59DE8866" w:rsidR="004E3B5E" w:rsidRDefault="00E81011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7AC2F195" w:rsidR="007D511C" w:rsidRDefault="00584F5D" w:rsidP="00DA4CBA">
            <w:pPr>
              <w:pStyle w:val="Normalny1"/>
              <w:snapToGrid w:val="0"/>
            </w:pPr>
            <w:proofErr w:type="spellStart"/>
            <w:r>
              <w:rPr>
                <w:b/>
              </w:rPr>
              <w:t>Pikflometr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540A0420" w:rsidR="007D511C" w:rsidRDefault="00584F5D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2A1ECF7C" w:rsidR="007D511C" w:rsidRDefault="00584F5D" w:rsidP="00DA4CBA">
            <w:pPr>
              <w:pStyle w:val="Normalny1"/>
              <w:snapToGrid w:val="0"/>
            </w:pPr>
            <w:r>
              <w:rPr>
                <w:b/>
              </w:rPr>
              <w:t>Pompa do żywienia dojelitowego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5D4868CE" w:rsidR="007D511C" w:rsidRDefault="00584F5D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CC02073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584F5D"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A34C5B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F979C92" w14:textId="417DD301" w:rsidR="000C78F3" w:rsidRDefault="00A34C5B" w:rsidP="00225C34">
            <w:pPr>
              <w:pStyle w:val="Normalny1"/>
              <w:snapToGrid w:val="0"/>
            </w:pPr>
            <w:r>
              <w:rPr>
                <w:b/>
              </w:rPr>
              <w:t>Defibrylator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65E7D95" w14:textId="17E40425" w:rsidR="000C78F3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8A538DF" w14:textId="77777777" w:rsidR="000C78F3" w:rsidRDefault="000C78F3" w:rsidP="00225C34"/>
        </w:tc>
      </w:tr>
      <w:tr w:rsidR="00A34C5B" w14:paraId="6B1B8A85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CDAA" w14:textId="27211465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AE2E" w14:textId="0BD1DA21" w:rsidR="00A34C5B" w:rsidRDefault="00A34C5B" w:rsidP="00225C34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Torba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CFC2" w14:textId="22BD546E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665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9057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36AB" w14:textId="71FBBA8C" w:rsidR="00A34C5B" w:rsidRDefault="00A34C5B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886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E4AF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C58C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59A2" w14:textId="77777777" w:rsidR="00A34C5B" w:rsidRDefault="00A34C5B" w:rsidP="00225C34"/>
        </w:tc>
      </w:tr>
      <w:tr w:rsidR="00584F5D" w14:paraId="104D5E72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86FB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1955" w14:textId="77777777" w:rsidR="00584F5D" w:rsidRDefault="00584F5D" w:rsidP="00225C34">
            <w:pPr>
              <w:pStyle w:val="Normalny1"/>
              <w:snapToGrid w:val="0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BD07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85A4" w14:textId="25D8975A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C517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B508" w14:textId="64F10C61" w:rsidR="00584F5D" w:rsidRDefault="00584F5D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DE28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DBD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B0E5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14BD" w14:textId="77777777" w:rsidR="00584F5D" w:rsidRDefault="00584F5D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33DE52E1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584F5D">
        <w:rPr>
          <w:rFonts w:ascii="Calibri Light" w:hAnsi="Calibri Light" w:cs="Calibri Light"/>
          <w:b/>
          <w:bCs/>
          <w:sz w:val="20"/>
          <w:szCs w:val="20"/>
        </w:rPr>
        <w:t>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1D171A10" w:rsidR="000C78F3" w:rsidRDefault="00584F5D" w:rsidP="00225C34">
            <w:pPr>
              <w:pStyle w:val="Normalny1"/>
              <w:snapToGrid w:val="0"/>
            </w:pPr>
            <w:r>
              <w:rPr>
                <w:b/>
              </w:rPr>
              <w:t>Otoskop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537173EA" w:rsidR="000C78F3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E2E2295" w14:textId="26BE3321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584F5D">
        <w:rPr>
          <w:rFonts w:ascii="Calibri Light" w:hAnsi="Calibri Light" w:cs="Calibri Light"/>
          <w:b/>
          <w:bCs/>
          <w:sz w:val="20"/>
          <w:szCs w:val="20"/>
        </w:rPr>
        <w:t>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0112A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F16B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58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D26C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4E5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9B9C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2E2A6D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6AB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910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41AF6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222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2881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38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38254FD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4D195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58F6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2EC1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2872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580B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79B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E13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660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0E56D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BF200E8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4C2A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B2D98" w14:textId="7DBD1DFF" w:rsidR="00E81011" w:rsidRDefault="00584F5D" w:rsidP="00C60051">
            <w:pPr>
              <w:pStyle w:val="Normalny1"/>
              <w:snapToGrid w:val="0"/>
            </w:pPr>
            <w:r>
              <w:rPr>
                <w:b/>
              </w:rPr>
              <w:t>Fotel kąpielowy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10646" w14:textId="11C48C06" w:rsidR="00E81011" w:rsidRDefault="00584F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A6E0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61D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E6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59F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512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8FC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5A6C1A" w14:textId="77777777" w:rsidR="00E81011" w:rsidRDefault="00E81011" w:rsidP="00C60051"/>
        </w:tc>
      </w:tr>
    </w:tbl>
    <w:p w14:paraId="5A6CE230" w14:textId="40B8CFA2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E14F62E" w14:textId="12F2F237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 xml:space="preserve">GRUPA </w:t>
      </w:r>
      <w:r w:rsidR="00584F5D">
        <w:rPr>
          <w:rFonts w:ascii="Calibri Light" w:hAnsi="Calibri Light" w:cs="Calibri Light"/>
          <w:b/>
          <w:bCs/>
          <w:sz w:val="20"/>
          <w:szCs w:val="20"/>
        </w:rPr>
        <w:t>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7E40887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3510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373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00E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713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50F0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49E98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C8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F9A6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9C445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898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9BF84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51A555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E7C679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2E3A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BA17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1AC43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68D9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357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CD4AC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B9D8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BF38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402B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9E2C6B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1D7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08E5" w14:textId="3F6E9629" w:rsidR="00E81011" w:rsidRDefault="00584F5D" w:rsidP="00C60051">
            <w:pPr>
              <w:pStyle w:val="Normalny1"/>
              <w:snapToGrid w:val="0"/>
            </w:pPr>
            <w:r>
              <w:rPr>
                <w:b/>
              </w:rPr>
              <w:t>Lampa operacyjna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13C8" w14:textId="1C023040" w:rsidR="00E81011" w:rsidRDefault="00584F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BAA4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0891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FC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79E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E108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C57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5C602F" w14:textId="77777777" w:rsidR="00E81011" w:rsidRDefault="00E81011" w:rsidP="00C60051"/>
        </w:tc>
      </w:tr>
    </w:tbl>
    <w:p w14:paraId="0D0258CA" w14:textId="0E1CF13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B575C99" w14:textId="30E8CF41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  <w:r w:rsidR="00584F5D">
        <w:rPr>
          <w:rFonts w:ascii="Calibri Light" w:hAnsi="Calibri Light" w:cs="Calibri Light"/>
          <w:b/>
          <w:bCs/>
          <w:sz w:val="20"/>
          <w:szCs w:val="20"/>
        </w:rPr>
        <w:t>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C571D3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822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9D05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DFC3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B7ED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84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77E600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360B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612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B0EFD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11A0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4DBD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6AC6BE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1544485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7ED8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FBF9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D5C72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58E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546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626F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E2111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6C2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4F9D5A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CF80084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59B1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A96E5" w14:textId="5E43D258" w:rsidR="00E81011" w:rsidRDefault="00584F5D" w:rsidP="006E4649">
            <w:pPr>
              <w:pStyle w:val="Default"/>
            </w:pPr>
            <w:r>
              <w:rPr>
                <w:b/>
              </w:rPr>
              <w:t>Synoptofor</w:t>
            </w:r>
            <w:r w:rsidR="006E4649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A01D" w14:textId="7C0A6084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 w:rsidR="00584F5D">
              <w:rPr>
                <w:rFonts w:ascii="Calibri Light" w:hAnsi="Calibri Light" w:cs="Calibri Light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58F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F3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80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7695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0378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B7A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FA52136" w14:textId="77777777" w:rsidR="00E81011" w:rsidRDefault="00E81011" w:rsidP="00C60051"/>
        </w:tc>
      </w:tr>
    </w:tbl>
    <w:p w14:paraId="075D8F84" w14:textId="022674F6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539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552"/>
      </w:tblGrid>
      <w:tr w:rsidR="00447538" w:rsidRPr="001661BD" w14:paraId="4056AA3D" w14:textId="6E4A9F46" w:rsidTr="004475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47538" w:rsidRPr="001661BD" w14:paraId="5A598077" w14:textId="3ED0E8A3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7538" w:rsidRPr="001661BD" w14:paraId="15892390" w14:textId="22839F84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7F401A8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proofErr w:type="gramStart"/>
      <w:r w:rsidR="00584F5D">
        <w:rPr>
          <w:sz w:val="22"/>
        </w:rPr>
        <w:t>…….</w:t>
      </w:r>
      <w:proofErr w:type="gramEnd"/>
      <w:r w:rsidR="00584F5D">
        <w:rPr>
          <w:sz w:val="22"/>
        </w:rPr>
        <w:t xml:space="preserve">. (vide kryteria oceny ofert: do </w:t>
      </w:r>
      <w:r w:rsidR="006A0801">
        <w:rPr>
          <w:sz w:val="22"/>
        </w:rPr>
        <w:t>4 tygodni</w:t>
      </w:r>
      <w:r w:rsidR="00F956E4">
        <w:rPr>
          <w:sz w:val="22"/>
        </w:rPr>
        <w:t xml:space="preserve"> </w:t>
      </w:r>
      <w:r w:rsidR="00584F5D">
        <w:rPr>
          <w:sz w:val="22"/>
        </w:rPr>
        <w:t xml:space="preserve">lub 3 tygodni lub 2 tygodni – </w:t>
      </w:r>
      <w:r w:rsidR="00584F5D" w:rsidRPr="00584F5D">
        <w:rPr>
          <w:i/>
          <w:iCs/>
          <w:sz w:val="22"/>
        </w:rPr>
        <w:t>wpisać</w:t>
      </w:r>
      <w:r w:rsidR="00584F5D">
        <w:rPr>
          <w:sz w:val="22"/>
        </w:rPr>
        <w:t xml:space="preserve"> </w:t>
      </w:r>
      <w:r w:rsidR="00584F5D" w:rsidRPr="00584F5D">
        <w:rPr>
          <w:i/>
          <w:iCs/>
          <w:sz w:val="22"/>
        </w:rPr>
        <w:t>jed</w:t>
      </w:r>
      <w:r w:rsidR="00584F5D">
        <w:rPr>
          <w:i/>
          <w:iCs/>
          <w:sz w:val="22"/>
        </w:rPr>
        <w:t>e</w:t>
      </w:r>
      <w:r w:rsidR="00584F5D" w:rsidRPr="00584F5D">
        <w:rPr>
          <w:i/>
          <w:iCs/>
          <w:sz w:val="22"/>
        </w:rPr>
        <w:t>n z nich</w:t>
      </w:r>
      <w:r w:rsidR="00584F5D">
        <w:rPr>
          <w:sz w:val="22"/>
        </w:rPr>
        <w:t xml:space="preserve">) </w:t>
      </w:r>
      <w:r w:rsidR="00F956E4">
        <w:rPr>
          <w:sz w:val="22"/>
        </w:rPr>
        <w:t>od daty zawarcia umowy</w:t>
      </w:r>
      <w:r w:rsidR="006A0801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584F5D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b/>
          <w:bCs/>
        </w:rPr>
      </w:pPr>
      <w:r w:rsidRPr="00584F5D">
        <w:rPr>
          <w:rFonts w:ascii="Calibri" w:hAnsi="Calibri" w:cs="Calibri"/>
          <w:b/>
          <w:bCs/>
        </w:rPr>
        <w:t>Osobą odpowiedzialną za realizację Umowy będzie: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6255C8B8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6A0801">
      <w:t>4</w:t>
    </w:r>
    <w:r w:rsidR="00063B10">
      <w:t>3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B10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4753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84F5D"/>
    <w:rsid w:val="005C6029"/>
    <w:rsid w:val="005D3C35"/>
    <w:rsid w:val="005F07A6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B6239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964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2022-09-29T09:50:00Z</cp:lastPrinted>
  <dcterms:created xsi:type="dcterms:W3CDTF">2022-10-12T12:16:00Z</dcterms:created>
  <dcterms:modified xsi:type="dcterms:W3CDTF">2022-10-12T12:16:00Z</dcterms:modified>
</cp:coreProperties>
</file>