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44894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 w14:anchorId="1EB4A0B7">
          <v:roundrect id="_x0000_s1026" style="position:absolute;left:0;text-align:left;margin-left:-25.5pt;margin-top:-13.15pt;width:162pt;height:1in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E6158B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9637F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8EE728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EAD40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7A166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5F5371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B4EFC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04A7A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65948">
        <w:rPr>
          <w:sz w:val="22"/>
          <w:lang w:val="en-US"/>
        </w:rPr>
        <w:t>……………………………………………………………………………………………..</w:t>
      </w:r>
    </w:p>
    <w:p w14:paraId="245D737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65948">
        <w:rPr>
          <w:sz w:val="22"/>
          <w:lang w:val="en-US"/>
        </w:rPr>
        <w:t>…………………………………………………………………………………………….</w:t>
      </w:r>
    </w:p>
    <w:p w14:paraId="302436A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850D5D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28960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00FC32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C03931E" w14:textId="422C8760" w:rsidR="001D51DE" w:rsidRPr="001D51DE" w:rsidRDefault="001D51DE" w:rsidP="008D2AB8">
      <w:pPr>
        <w:ind w:right="-110"/>
        <w:rPr>
          <w:b/>
        </w:rPr>
      </w:pPr>
      <w:r w:rsidRPr="001D51DE">
        <w:rPr>
          <w:b/>
        </w:rPr>
        <w:t xml:space="preserve">Akademia Górniczo </w:t>
      </w:r>
      <w:r w:rsidR="00B65948">
        <w:rPr>
          <w:b/>
        </w:rPr>
        <w:t>–</w:t>
      </w:r>
      <w:r w:rsidRPr="001D51DE">
        <w:rPr>
          <w:b/>
        </w:rPr>
        <w:t xml:space="preserve"> Hutnicza</w:t>
      </w:r>
      <w:r w:rsidR="00B65948">
        <w:rPr>
          <w:b/>
        </w:rPr>
        <w:t xml:space="preserve"> </w:t>
      </w:r>
      <w:r w:rsidRPr="001D51DE">
        <w:rPr>
          <w:b/>
        </w:rPr>
        <w:t>im. Stanisława Staszica w Krakowie</w:t>
      </w:r>
    </w:p>
    <w:p w14:paraId="002F8D2A" w14:textId="77777777" w:rsidR="008D2AB8" w:rsidRDefault="001D51DE" w:rsidP="008D2AB8">
      <w:pPr>
        <w:ind w:right="-110"/>
        <w:rPr>
          <w:b/>
        </w:rPr>
      </w:pPr>
      <w:r w:rsidRPr="001D51D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73A6D13" w14:textId="7910D308" w:rsidR="008D2AB8" w:rsidRDefault="001D51DE" w:rsidP="00B65948">
      <w:pPr>
        <w:ind w:right="-110"/>
        <w:rPr>
          <w:b/>
        </w:rPr>
      </w:pPr>
      <w:r w:rsidRPr="001D51DE">
        <w:rPr>
          <w:b/>
        </w:rPr>
        <w:t>Al. Mickiewicza</w:t>
      </w:r>
      <w:r w:rsidR="008D2AB8">
        <w:rPr>
          <w:b/>
        </w:rPr>
        <w:t xml:space="preserve"> </w:t>
      </w:r>
      <w:r w:rsidRPr="001D51DE">
        <w:rPr>
          <w:b/>
        </w:rPr>
        <w:t>30</w:t>
      </w:r>
      <w:r w:rsidR="00B65948">
        <w:rPr>
          <w:b/>
        </w:rPr>
        <w:t xml:space="preserve">, </w:t>
      </w:r>
      <w:r w:rsidRPr="001D51DE">
        <w:rPr>
          <w:b/>
        </w:rPr>
        <w:t>30-059</w:t>
      </w:r>
      <w:r w:rsidR="008D2AB8">
        <w:rPr>
          <w:b/>
        </w:rPr>
        <w:t xml:space="preserve"> </w:t>
      </w:r>
      <w:r w:rsidRPr="001D51DE">
        <w:rPr>
          <w:b/>
        </w:rPr>
        <w:t>Kraków</w:t>
      </w:r>
      <w:r w:rsidR="008D2AB8">
        <w:rPr>
          <w:b/>
        </w:rPr>
        <w:t xml:space="preserve">  </w:t>
      </w:r>
    </w:p>
    <w:p w14:paraId="577737CF" w14:textId="77777777" w:rsidR="008D2AB8" w:rsidRDefault="008D2AB8" w:rsidP="008D2AB8">
      <w:pPr>
        <w:ind w:firstLine="3969"/>
        <w:rPr>
          <w:b/>
        </w:rPr>
      </w:pPr>
    </w:p>
    <w:p w14:paraId="13A4EC19" w14:textId="438B8C60" w:rsidR="008D2AB8" w:rsidRPr="00B6594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B65948">
        <w:rPr>
          <w:sz w:val="22"/>
          <w:szCs w:val="22"/>
        </w:rPr>
        <w:t xml:space="preserve">Przystępując do postępowania o udzielenie zamówienia publicznego, którego przedmiotem jest </w:t>
      </w:r>
      <w:r w:rsidR="001D51DE" w:rsidRPr="00B65948">
        <w:rPr>
          <w:b/>
          <w:sz w:val="22"/>
          <w:szCs w:val="22"/>
        </w:rPr>
        <w:t>dostawa modułu do dostarczania wzorców do kalib</w:t>
      </w:r>
      <w:r w:rsidR="0089022B">
        <w:rPr>
          <w:b/>
          <w:sz w:val="22"/>
          <w:szCs w:val="22"/>
        </w:rPr>
        <w:t>ra</w:t>
      </w:r>
      <w:r w:rsidR="001D51DE" w:rsidRPr="00B65948">
        <w:rPr>
          <w:b/>
          <w:sz w:val="22"/>
          <w:szCs w:val="22"/>
        </w:rPr>
        <w:t>cji pomiarów składu izotopowego pary wodnej z wykorzystaniem spektrometrii laserowej - KC-zp.272-606/22</w:t>
      </w:r>
      <w:r w:rsidRPr="00B65948">
        <w:rPr>
          <w:b/>
          <w:sz w:val="22"/>
          <w:szCs w:val="22"/>
        </w:rPr>
        <w:t xml:space="preserve">, </w:t>
      </w:r>
      <w:r w:rsidRPr="00B65948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9024423" w14:textId="77777777" w:rsidR="008D2AB8" w:rsidRPr="00B65948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6FCD061" w14:textId="77777777" w:rsidR="008D2AB8" w:rsidRPr="00B65948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5948">
        <w:rPr>
          <w:b/>
          <w:sz w:val="22"/>
          <w:szCs w:val="22"/>
        </w:rPr>
        <w:t>Cena netto:   .........................................................................PLN</w:t>
      </w:r>
    </w:p>
    <w:p w14:paraId="4BD2CEA9" w14:textId="77777777" w:rsidR="008D2AB8" w:rsidRPr="00B65948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14F16CA" w14:textId="77777777" w:rsidR="008D2AB8" w:rsidRPr="00B65948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5948">
        <w:rPr>
          <w:b/>
          <w:sz w:val="22"/>
          <w:szCs w:val="22"/>
        </w:rPr>
        <w:t>Cena brutto: .........................................................................PLN</w:t>
      </w:r>
    </w:p>
    <w:p w14:paraId="022A24B8" w14:textId="77777777" w:rsidR="008D2AB8" w:rsidRPr="00B65948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5CF5886" w14:textId="77777777" w:rsidR="008D2AB8" w:rsidRPr="00B65948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594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E83D092" w14:textId="77777777" w:rsidR="008D2AB8" w:rsidRPr="00B65948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1E52AE2" w14:textId="65A7D837" w:rsidR="008D2AB8" w:rsidRPr="00B65948" w:rsidRDefault="008D2AB8" w:rsidP="008D2AB8">
      <w:pPr>
        <w:pStyle w:val="Tekstpodstawowy"/>
        <w:rPr>
          <w:sz w:val="22"/>
          <w:szCs w:val="22"/>
        </w:rPr>
      </w:pPr>
      <w:r w:rsidRPr="00B65948">
        <w:rPr>
          <w:sz w:val="22"/>
          <w:szCs w:val="22"/>
        </w:rPr>
        <w:t>Powyższa cena zawiera podatek VAT w wysokości .......... % tj.…………………….PLN</w:t>
      </w:r>
    </w:p>
    <w:p w14:paraId="0FAB02A3" w14:textId="08082229" w:rsidR="00FE545C" w:rsidRPr="00B65948" w:rsidRDefault="00FE545C" w:rsidP="008D2AB8">
      <w:pPr>
        <w:pStyle w:val="Tekstpodstawowy"/>
        <w:rPr>
          <w:sz w:val="22"/>
          <w:szCs w:val="22"/>
        </w:rPr>
      </w:pPr>
      <w:r w:rsidRPr="00B65948">
        <w:rPr>
          <w:sz w:val="22"/>
          <w:szCs w:val="22"/>
        </w:rPr>
        <w:t xml:space="preserve">Typ/producent zaoferowanego </w:t>
      </w:r>
      <w:r w:rsidR="00B65948" w:rsidRPr="00B65948">
        <w:rPr>
          <w:sz w:val="22"/>
          <w:szCs w:val="22"/>
        </w:rPr>
        <w:t>urządzenia</w:t>
      </w:r>
      <w:r w:rsidRPr="00B65948">
        <w:rPr>
          <w:sz w:val="22"/>
          <w:szCs w:val="22"/>
        </w:rPr>
        <w:t xml:space="preserve"> </w:t>
      </w:r>
      <w:r w:rsidRPr="00B65948">
        <w:rPr>
          <w:b w:val="0"/>
          <w:sz w:val="22"/>
          <w:szCs w:val="22"/>
        </w:rPr>
        <w:t>…………………………………………..</w:t>
      </w:r>
    </w:p>
    <w:p w14:paraId="2E90D539" w14:textId="6171E75B" w:rsidR="008D2AB8" w:rsidRPr="00B65948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5948">
        <w:rPr>
          <w:b/>
          <w:sz w:val="22"/>
          <w:szCs w:val="22"/>
        </w:rPr>
        <w:t xml:space="preserve">Termin realizacji umowy: </w:t>
      </w:r>
      <w:r w:rsidR="00B65948" w:rsidRPr="00B65948">
        <w:rPr>
          <w:sz w:val="22"/>
          <w:szCs w:val="22"/>
        </w:rPr>
        <w:t>do 4 miesięcy od daty podpisania umowy.</w:t>
      </w:r>
    </w:p>
    <w:p w14:paraId="0550B36B" w14:textId="77777777" w:rsidR="008D2AB8" w:rsidRPr="00B65948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5948">
        <w:rPr>
          <w:b/>
          <w:sz w:val="22"/>
          <w:szCs w:val="22"/>
        </w:rPr>
        <w:t>Okres udzielonej gwarancji wynosi:</w:t>
      </w:r>
      <w:r w:rsidRPr="00B65948">
        <w:rPr>
          <w:sz w:val="22"/>
          <w:szCs w:val="22"/>
        </w:rPr>
        <w:t xml:space="preserve"> ………………………………...(</w:t>
      </w:r>
      <w:r w:rsidRPr="00B65948">
        <w:rPr>
          <w:i/>
          <w:sz w:val="22"/>
          <w:szCs w:val="22"/>
          <w:highlight w:val="yellow"/>
        </w:rPr>
        <w:t>kryterium oceny ofert)</w:t>
      </w:r>
    </w:p>
    <w:p w14:paraId="287A80C8" w14:textId="77777777" w:rsidR="00B65948" w:rsidRPr="00B65948" w:rsidRDefault="00B65948" w:rsidP="00B65948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B6594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65948">
        <w:rPr>
          <w:b/>
          <w:sz w:val="22"/>
          <w:szCs w:val="22"/>
        </w:rPr>
        <w:t xml:space="preserve"> TAK/NIE</w:t>
      </w:r>
    </w:p>
    <w:p w14:paraId="7EAB4C59" w14:textId="77777777" w:rsidR="00B65948" w:rsidRPr="00B65948" w:rsidRDefault="00B65948" w:rsidP="00B65948">
      <w:pPr>
        <w:tabs>
          <w:tab w:val="left" w:pos="426"/>
        </w:tabs>
        <w:jc w:val="both"/>
        <w:rPr>
          <w:sz w:val="22"/>
          <w:szCs w:val="22"/>
        </w:rPr>
      </w:pPr>
      <w:r w:rsidRPr="00B65948">
        <w:rPr>
          <w:b/>
          <w:sz w:val="22"/>
          <w:szCs w:val="22"/>
        </w:rPr>
        <w:t xml:space="preserve">Termin płatności: </w:t>
      </w:r>
      <w:r w:rsidRPr="00B65948">
        <w:rPr>
          <w:sz w:val="22"/>
          <w:szCs w:val="22"/>
        </w:rPr>
        <w:t xml:space="preserve">przelewem w terminie do 21 dni od daty otrzymania faktury przez Zamawiającego na rachunek Wykonawcy zawarty na dzień zlecenia przelewu w wykazie podmiotów, o których mowa w art. 96b ust. 1) Ustawy o podatku od towarów i usług </w:t>
      </w:r>
    </w:p>
    <w:p w14:paraId="0C9CEE6B" w14:textId="77777777" w:rsidR="00B65948" w:rsidRPr="00B65948" w:rsidRDefault="00B65948" w:rsidP="00B65948">
      <w:pPr>
        <w:tabs>
          <w:tab w:val="left" w:pos="426"/>
        </w:tabs>
        <w:jc w:val="both"/>
        <w:rPr>
          <w:sz w:val="22"/>
          <w:szCs w:val="22"/>
        </w:rPr>
      </w:pPr>
    </w:p>
    <w:p w14:paraId="7B732A8D" w14:textId="77777777" w:rsidR="00B65948" w:rsidRPr="00B65948" w:rsidRDefault="00B65948" w:rsidP="00B65948">
      <w:pPr>
        <w:tabs>
          <w:tab w:val="left" w:pos="426"/>
        </w:tabs>
        <w:jc w:val="both"/>
        <w:rPr>
          <w:sz w:val="22"/>
          <w:szCs w:val="22"/>
        </w:rPr>
      </w:pPr>
      <w:r w:rsidRPr="00B65948">
        <w:rPr>
          <w:b/>
          <w:sz w:val="22"/>
          <w:szCs w:val="22"/>
          <w:u w:val="single"/>
        </w:rPr>
        <w:t>Jednocześnie oświadczamy, że:</w:t>
      </w:r>
    </w:p>
    <w:p w14:paraId="0C345F75" w14:textId="77777777" w:rsidR="00B65948" w:rsidRPr="00B65948" w:rsidRDefault="00B65948" w:rsidP="00B65948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  <w:rPr>
          <w:sz w:val="22"/>
          <w:szCs w:val="22"/>
        </w:rPr>
      </w:pPr>
      <w:r w:rsidRPr="00B65948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14:paraId="503EC546" w14:textId="77777777" w:rsidR="00B65948" w:rsidRPr="00B65948" w:rsidRDefault="00B65948" w:rsidP="00B65948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  <w:rPr>
          <w:sz w:val="22"/>
          <w:szCs w:val="22"/>
        </w:rPr>
      </w:pPr>
      <w:r w:rsidRPr="00B65948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 Warunków Zamówienia i zobowiązujemy się, w przypadku wyboru naszej oferty, </w:t>
      </w:r>
      <w:r w:rsidRPr="00B65948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B65948">
        <w:rPr>
          <w:color w:val="000000"/>
          <w:sz w:val="22"/>
          <w:szCs w:val="22"/>
        </w:rPr>
        <w:t xml:space="preserve"> i nie wnosimy do nich żadnych zastrzeżeń.</w:t>
      </w:r>
    </w:p>
    <w:p w14:paraId="1322E9FF" w14:textId="77777777" w:rsidR="00B65948" w:rsidRPr="00B65948" w:rsidRDefault="00B65948" w:rsidP="00B65948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  <w:rPr>
          <w:sz w:val="22"/>
          <w:szCs w:val="22"/>
        </w:rPr>
      </w:pPr>
      <w:r w:rsidRPr="00B6594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778DC4" w14:textId="77777777" w:rsidR="00B65948" w:rsidRPr="00B65948" w:rsidRDefault="00B65948" w:rsidP="00B65948">
      <w:pPr>
        <w:ind w:left="360"/>
        <w:jc w:val="both"/>
        <w:rPr>
          <w:i/>
          <w:sz w:val="22"/>
          <w:szCs w:val="22"/>
        </w:rPr>
      </w:pPr>
      <w:r w:rsidRPr="00B6594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865F89" w14:textId="77777777" w:rsidR="00B65948" w:rsidRPr="00B65948" w:rsidRDefault="00B65948" w:rsidP="00B65948">
      <w:pPr>
        <w:ind w:left="360"/>
        <w:jc w:val="both"/>
        <w:rPr>
          <w:i/>
          <w:sz w:val="22"/>
          <w:szCs w:val="22"/>
        </w:rPr>
      </w:pPr>
      <w:r w:rsidRPr="00B6594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0BE19C" w14:textId="77777777" w:rsidR="00B65948" w:rsidRPr="00B65948" w:rsidRDefault="00B65948" w:rsidP="00B65948">
      <w:pPr>
        <w:ind w:left="360"/>
        <w:jc w:val="both"/>
        <w:rPr>
          <w:i/>
          <w:sz w:val="22"/>
          <w:szCs w:val="22"/>
        </w:rPr>
      </w:pPr>
    </w:p>
    <w:p w14:paraId="06DB0B85" w14:textId="77777777" w:rsidR="00B65948" w:rsidRPr="00B65948" w:rsidRDefault="00B65948" w:rsidP="00B65948">
      <w:pPr>
        <w:numPr>
          <w:ilvl w:val="0"/>
          <w:numId w:val="5"/>
        </w:numPr>
        <w:jc w:val="both"/>
        <w:rPr>
          <w:i/>
          <w:sz w:val="22"/>
          <w:szCs w:val="22"/>
        </w:rPr>
      </w:pPr>
      <w:r w:rsidRPr="00B6594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6149"/>
        <w:gridCol w:w="3145"/>
      </w:tblGrid>
      <w:tr w:rsidR="00B65948" w:rsidRPr="00B65948" w14:paraId="11CAC40B" w14:textId="77777777" w:rsidTr="00B6594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5ABE2" w14:textId="77777777" w:rsidR="00B65948" w:rsidRPr="00B65948" w:rsidRDefault="00B65948">
            <w:pPr>
              <w:autoSpaceDE w:val="0"/>
              <w:jc w:val="center"/>
              <w:rPr>
                <w:sz w:val="22"/>
                <w:szCs w:val="22"/>
              </w:rPr>
            </w:pPr>
            <w:r w:rsidRPr="00B6594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FCA48" w14:textId="77777777" w:rsidR="00B65948" w:rsidRPr="00B65948" w:rsidRDefault="00B65948">
            <w:pPr>
              <w:autoSpaceDE w:val="0"/>
              <w:jc w:val="center"/>
              <w:rPr>
                <w:sz w:val="22"/>
                <w:szCs w:val="22"/>
              </w:rPr>
            </w:pPr>
            <w:r w:rsidRPr="00B65948">
              <w:rPr>
                <w:sz w:val="22"/>
                <w:szCs w:val="22"/>
              </w:rPr>
              <w:t xml:space="preserve">Opis części zamówienia, którą wykonawca </w:t>
            </w:r>
          </w:p>
          <w:p w14:paraId="7BEFE313" w14:textId="77777777" w:rsidR="00B65948" w:rsidRPr="00B65948" w:rsidRDefault="00B65948">
            <w:pPr>
              <w:autoSpaceDE w:val="0"/>
              <w:jc w:val="center"/>
              <w:rPr>
                <w:sz w:val="22"/>
                <w:szCs w:val="22"/>
              </w:rPr>
            </w:pPr>
            <w:r w:rsidRPr="00B6594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75593" w14:textId="77777777" w:rsidR="00B65948" w:rsidRPr="00B65948" w:rsidRDefault="00B65948">
            <w:pPr>
              <w:autoSpaceDE w:val="0"/>
              <w:jc w:val="center"/>
              <w:rPr>
                <w:sz w:val="22"/>
                <w:szCs w:val="22"/>
              </w:rPr>
            </w:pPr>
            <w:r w:rsidRPr="00B65948">
              <w:rPr>
                <w:sz w:val="22"/>
                <w:szCs w:val="22"/>
              </w:rPr>
              <w:t>Nazwa podwykonawcy</w:t>
            </w:r>
            <w:r w:rsidRPr="00B65948">
              <w:rPr>
                <w:sz w:val="22"/>
                <w:szCs w:val="22"/>
              </w:rPr>
              <w:br/>
              <w:t>(o ile jest znana)</w:t>
            </w:r>
          </w:p>
        </w:tc>
      </w:tr>
      <w:tr w:rsidR="00B65948" w:rsidRPr="00B65948" w14:paraId="10D8062D" w14:textId="77777777" w:rsidTr="00B6594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F9318" w14:textId="77777777" w:rsidR="00B65948" w:rsidRPr="00B65948" w:rsidRDefault="00B65948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AC2ED" w14:textId="77777777" w:rsidR="00B65948" w:rsidRPr="00B65948" w:rsidRDefault="00B6594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4FBAD" w14:textId="77777777" w:rsidR="00B65948" w:rsidRPr="00B65948" w:rsidRDefault="00B6594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B65948" w:rsidRPr="00B65948" w14:paraId="04B6C892" w14:textId="77777777" w:rsidTr="00B6594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19628" w14:textId="77777777" w:rsidR="00B65948" w:rsidRPr="00B65948" w:rsidRDefault="00B65948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A6403" w14:textId="77777777" w:rsidR="00B65948" w:rsidRPr="00B65948" w:rsidRDefault="00B6594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74A5" w14:textId="77777777" w:rsidR="00B65948" w:rsidRPr="00B65948" w:rsidRDefault="00B6594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14:paraId="73393F5C" w14:textId="77777777" w:rsidR="00B65948" w:rsidRPr="00B65948" w:rsidRDefault="00B65948" w:rsidP="00B65948">
      <w:pPr>
        <w:numPr>
          <w:ilvl w:val="0"/>
          <w:numId w:val="5"/>
        </w:numPr>
        <w:jc w:val="both"/>
        <w:rPr>
          <w:sz w:val="22"/>
          <w:szCs w:val="22"/>
        </w:rPr>
      </w:pPr>
      <w:r w:rsidRPr="00B65948">
        <w:rPr>
          <w:sz w:val="22"/>
          <w:szCs w:val="22"/>
        </w:rPr>
        <w:t>Upoważnionymi do reprezentowania naszej firmy są następujące osoby:</w:t>
      </w:r>
    </w:p>
    <w:p w14:paraId="7640A0B5" w14:textId="77777777" w:rsidR="00B65948" w:rsidRPr="00B65948" w:rsidRDefault="00B65948" w:rsidP="00B6594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6594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65948">
        <w:rPr>
          <w:rFonts w:ascii="Times New Roman" w:hAnsi="Times New Roman" w:cs="Times New Roman"/>
          <w:sz w:val="22"/>
          <w:szCs w:val="22"/>
        </w:rPr>
        <w:tab/>
      </w:r>
      <w:r w:rsidRPr="00B65948">
        <w:rPr>
          <w:rFonts w:ascii="Times New Roman" w:hAnsi="Times New Roman" w:cs="Times New Roman"/>
          <w:sz w:val="22"/>
          <w:szCs w:val="22"/>
        </w:rPr>
        <w:tab/>
      </w:r>
      <w:r w:rsidRPr="00B65948">
        <w:rPr>
          <w:rFonts w:ascii="Times New Roman" w:hAnsi="Times New Roman" w:cs="Times New Roman"/>
          <w:sz w:val="22"/>
          <w:szCs w:val="22"/>
        </w:rPr>
        <w:tab/>
      </w:r>
      <w:r w:rsidRPr="00B65948">
        <w:rPr>
          <w:rFonts w:ascii="Times New Roman" w:hAnsi="Times New Roman" w:cs="Times New Roman"/>
          <w:sz w:val="22"/>
          <w:szCs w:val="22"/>
        </w:rPr>
        <w:tab/>
      </w:r>
      <w:r w:rsidRPr="00B65948">
        <w:rPr>
          <w:rFonts w:ascii="Times New Roman" w:hAnsi="Times New Roman" w:cs="Times New Roman"/>
          <w:sz w:val="22"/>
          <w:szCs w:val="22"/>
        </w:rPr>
        <w:tab/>
      </w:r>
      <w:r w:rsidRPr="00B65948">
        <w:rPr>
          <w:rFonts w:ascii="Times New Roman" w:hAnsi="Times New Roman" w:cs="Times New Roman"/>
          <w:sz w:val="22"/>
          <w:szCs w:val="22"/>
        </w:rPr>
        <w:tab/>
      </w:r>
      <w:r w:rsidRPr="00B65948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28623C5D" w14:textId="77777777" w:rsidR="00B65948" w:rsidRPr="00B65948" w:rsidRDefault="00B65948" w:rsidP="00B659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5BB271F5" w14:textId="77777777" w:rsidR="00B65948" w:rsidRPr="00B65948" w:rsidRDefault="00B65948" w:rsidP="00B659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6594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65948">
        <w:rPr>
          <w:sz w:val="22"/>
          <w:szCs w:val="22"/>
        </w:rPr>
        <w:tab/>
      </w:r>
      <w:r w:rsidRPr="00B65948">
        <w:rPr>
          <w:sz w:val="22"/>
          <w:szCs w:val="22"/>
        </w:rPr>
        <w:tab/>
        <w:t xml:space="preserve"> ........................................</w:t>
      </w:r>
    </w:p>
    <w:p w14:paraId="67CAAA5B" w14:textId="77777777" w:rsidR="00B65948" w:rsidRPr="00B65948" w:rsidRDefault="00B65948" w:rsidP="00B659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4F6438B" w14:textId="77777777" w:rsidR="00B65948" w:rsidRPr="00B65948" w:rsidRDefault="00B65948" w:rsidP="00B659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6594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65948">
        <w:rPr>
          <w:sz w:val="22"/>
          <w:szCs w:val="22"/>
        </w:rPr>
        <w:tab/>
      </w:r>
      <w:r w:rsidRPr="00B65948">
        <w:rPr>
          <w:sz w:val="22"/>
          <w:szCs w:val="22"/>
        </w:rPr>
        <w:tab/>
        <w:t xml:space="preserve"> ........................................</w:t>
      </w:r>
    </w:p>
    <w:p w14:paraId="568A0735" w14:textId="77777777" w:rsidR="00B65948" w:rsidRPr="00B65948" w:rsidRDefault="00B65948" w:rsidP="00B659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84362AF" w14:textId="77777777" w:rsidR="00B65948" w:rsidRPr="00B65948" w:rsidRDefault="00B65948" w:rsidP="00B65948">
      <w:pPr>
        <w:numPr>
          <w:ilvl w:val="0"/>
          <w:numId w:val="6"/>
        </w:numPr>
        <w:jc w:val="both"/>
        <w:rPr>
          <w:sz w:val="22"/>
          <w:szCs w:val="22"/>
        </w:rPr>
      </w:pPr>
      <w:r w:rsidRPr="00B65948">
        <w:rPr>
          <w:sz w:val="22"/>
          <w:szCs w:val="22"/>
        </w:rPr>
        <w:t>upoważnienie dla powyżej wskazanych osób wynika z następującego (</w:t>
      </w:r>
      <w:proofErr w:type="spellStart"/>
      <w:r w:rsidRPr="00B65948">
        <w:rPr>
          <w:sz w:val="22"/>
          <w:szCs w:val="22"/>
        </w:rPr>
        <w:t>ych</w:t>
      </w:r>
      <w:proofErr w:type="spellEnd"/>
      <w:r w:rsidRPr="00B65948">
        <w:rPr>
          <w:sz w:val="22"/>
          <w:szCs w:val="22"/>
        </w:rPr>
        <w:t>) dokumentu(ów)</w:t>
      </w:r>
    </w:p>
    <w:p w14:paraId="1C2D92AB" w14:textId="77777777" w:rsidR="00B65948" w:rsidRPr="00B65948" w:rsidRDefault="00B65948" w:rsidP="00B65948">
      <w:pPr>
        <w:jc w:val="both"/>
        <w:rPr>
          <w:sz w:val="22"/>
          <w:szCs w:val="22"/>
        </w:rPr>
      </w:pPr>
      <w:r w:rsidRPr="00B6594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B605B5A" w14:textId="77777777" w:rsidR="00B65948" w:rsidRPr="00B65948" w:rsidRDefault="00B65948" w:rsidP="00B65948">
      <w:pPr>
        <w:numPr>
          <w:ilvl w:val="0"/>
          <w:numId w:val="6"/>
        </w:numPr>
        <w:jc w:val="both"/>
        <w:rPr>
          <w:sz w:val="22"/>
          <w:szCs w:val="22"/>
        </w:rPr>
      </w:pPr>
      <w:r w:rsidRPr="00B65948">
        <w:rPr>
          <w:sz w:val="22"/>
          <w:szCs w:val="22"/>
        </w:rPr>
        <w:t>załącznikami do niniejszej oferty są:</w:t>
      </w:r>
    </w:p>
    <w:p w14:paraId="5A9D4C22" w14:textId="77777777" w:rsidR="00B65948" w:rsidRPr="00B65948" w:rsidRDefault="00B65948" w:rsidP="00B65948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 w:rsidRPr="00B65948">
        <w:rPr>
          <w:sz w:val="22"/>
          <w:szCs w:val="22"/>
        </w:rPr>
        <w:t>………………………………………………………………………………………….</w:t>
      </w:r>
    </w:p>
    <w:p w14:paraId="5F7E9648" w14:textId="77777777" w:rsidR="00B65948" w:rsidRPr="00B65948" w:rsidRDefault="00B65948" w:rsidP="00B65948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 w:rsidRPr="00B65948">
        <w:rPr>
          <w:sz w:val="22"/>
          <w:szCs w:val="22"/>
        </w:rPr>
        <w:t>……………………………………………..……………………………………………</w:t>
      </w:r>
    </w:p>
    <w:p w14:paraId="16583182" w14:textId="77777777" w:rsidR="00B65948" w:rsidRPr="00B65948" w:rsidRDefault="00B65948" w:rsidP="00B65948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 w:rsidRPr="00B6594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0700A8A" w14:textId="77777777" w:rsidR="00B65948" w:rsidRPr="00B65948" w:rsidRDefault="00B65948" w:rsidP="00B65948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 w:rsidRPr="00B65948">
        <w:rPr>
          <w:sz w:val="22"/>
          <w:szCs w:val="22"/>
        </w:rPr>
        <w:t>………………………………………………………………………………………….</w:t>
      </w:r>
    </w:p>
    <w:p w14:paraId="75512074" w14:textId="77777777" w:rsidR="00B65948" w:rsidRPr="00B65948" w:rsidRDefault="00B65948" w:rsidP="00B65948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 w:rsidRPr="00B65948">
        <w:rPr>
          <w:sz w:val="22"/>
          <w:szCs w:val="22"/>
        </w:rPr>
        <w:t>……………………………………………..……………………………………………</w:t>
      </w:r>
    </w:p>
    <w:p w14:paraId="4456F78E" w14:textId="77777777" w:rsidR="00B65948" w:rsidRPr="00B65948" w:rsidRDefault="00B65948" w:rsidP="00B65948">
      <w:pPr>
        <w:numPr>
          <w:ilvl w:val="0"/>
          <w:numId w:val="6"/>
        </w:numPr>
        <w:jc w:val="both"/>
        <w:rPr>
          <w:sz w:val="22"/>
          <w:szCs w:val="22"/>
        </w:rPr>
      </w:pPr>
      <w:r w:rsidRPr="00B65948">
        <w:rPr>
          <w:sz w:val="22"/>
          <w:szCs w:val="22"/>
        </w:rPr>
        <w:t>oferta zawiera ………………… kolejno ponumerowanych stron.</w:t>
      </w:r>
    </w:p>
    <w:p w14:paraId="5763CE56" w14:textId="77777777" w:rsidR="00B65948" w:rsidRPr="00B65948" w:rsidRDefault="00B65948" w:rsidP="00B65948">
      <w:pPr>
        <w:jc w:val="both"/>
        <w:rPr>
          <w:sz w:val="22"/>
          <w:szCs w:val="22"/>
        </w:rPr>
      </w:pPr>
    </w:p>
    <w:p w14:paraId="2AEFAB96" w14:textId="77777777" w:rsidR="00B65948" w:rsidRPr="00B65948" w:rsidRDefault="00B65948" w:rsidP="00B65948">
      <w:pPr>
        <w:tabs>
          <w:tab w:val="left" w:pos="0"/>
        </w:tabs>
        <w:spacing w:line="264" w:lineRule="auto"/>
        <w:ind w:left="426" w:right="1"/>
        <w:jc w:val="center"/>
        <w:rPr>
          <w:bCs/>
          <w:i/>
          <w:iCs/>
          <w:color w:val="FF0000"/>
          <w:sz w:val="22"/>
          <w:szCs w:val="22"/>
        </w:rPr>
      </w:pPr>
      <w:r w:rsidRPr="00B65948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7965403" w14:textId="77777777" w:rsidR="00B65948" w:rsidRPr="00B65948" w:rsidRDefault="00B65948" w:rsidP="00B65948">
      <w:pPr>
        <w:tabs>
          <w:tab w:val="left" w:pos="0"/>
        </w:tabs>
        <w:spacing w:line="264" w:lineRule="auto"/>
        <w:ind w:left="426" w:right="1"/>
        <w:jc w:val="center"/>
        <w:rPr>
          <w:sz w:val="22"/>
          <w:szCs w:val="22"/>
        </w:rPr>
      </w:pPr>
      <w:r w:rsidRPr="00B65948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6D21CB9B" w14:textId="77777777" w:rsidR="00B65948" w:rsidRPr="00B65948" w:rsidRDefault="00B65948" w:rsidP="00B65948">
      <w:pPr>
        <w:jc w:val="right"/>
        <w:rPr>
          <w:sz w:val="22"/>
          <w:szCs w:val="22"/>
        </w:rPr>
      </w:pPr>
    </w:p>
    <w:p w14:paraId="448CF551" w14:textId="77777777" w:rsidR="00B65948" w:rsidRPr="00B65948" w:rsidRDefault="00B65948" w:rsidP="00B65948">
      <w:pPr>
        <w:rPr>
          <w:sz w:val="22"/>
          <w:szCs w:val="22"/>
        </w:rPr>
      </w:pPr>
    </w:p>
    <w:p w14:paraId="6EABEF94" w14:textId="77777777" w:rsidR="00B65948" w:rsidRPr="00B65948" w:rsidRDefault="00B65948" w:rsidP="00B65948">
      <w:pPr>
        <w:rPr>
          <w:sz w:val="22"/>
          <w:szCs w:val="22"/>
        </w:rPr>
      </w:pPr>
    </w:p>
    <w:p w14:paraId="6490B675" w14:textId="77777777" w:rsidR="00FE545C" w:rsidRPr="00B65948" w:rsidRDefault="00FE545C" w:rsidP="00FE545C">
      <w:pPr>
        <w:jc w:val="right"/>
        <w:rPr>
          <w:sz w:val="22"/>
          <w:szCs w:val="22"/>
        </w:rPr>
      </w:pPr>
    </w:p>
    <w:sectPr w:rsidR="00FE545C" w:rsidRPr="00B659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305F2" w14:textId="77777777" w:rsidR="00951511" w:rsidRDefault="00951511">
      <w:r>
        <w:separator/>
      </w:r>
    </w:p>
  </w:endnote>
  <w:endnote w:type="continuationSeparator" w:id="0">
    <w:p w14:paraId="011D212B" w14:textId="77777777" w:rsidR="00951511" w:rsidRDefault="00951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51AA" w14:textId="77777777" w:rsidR="001D51DE" w:rsidRDefault="001D51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736F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3042A" w14:textId="77777777" w:rsidR="001D51DE" w:rsidRDefault="001D5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FA3BA" w14:textId="77777777" w:rsidR="00951511" w:rsidRDefault="00951511">
      <w:r>
        <w:separator/>
      </w:r>
    </w:p>
  </w:footnote>
  <w:footnote w:type="continuationSeparator" w:id="0">
    <w:p w14:paraId="24CE0A9B" w14:textId="77777777" w:rsidR="00951511" w:rsidRDefault="00951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BE191" w14:textId="77777777" w:rsidR="001D51DE" w:rsidRDefault="001D5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9B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5418" w14:textId="77777777" w:rsidR="001D51DE" w:rsidRDefault="001D51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1778F2"/>
    <w:multiLevelType w:val="multilevel"/>
    <w:tmpl w:val="705AA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169703E"/>
    <w:multiLevelType w:val="multilevel"/>
    <w:tmpl w:val="81F070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66300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9344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9525073">
    <w:abstractNumId w:val="0"/>
  </w:num>
  <w:num w:numId="4" w16cid:durableId="1930697302">
    <w:abstractNumId w:val="4"/>
  </w:num>
  <w:num w:numId="5" w16cid:durableId="2261084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97678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96155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791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51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51DE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022B"/>
    <w:rsid w:val="008B2F0C"/>
    <w:rsid w:val="008B4928"/>
    <w:rsid w:val="008D2AB8"/>
    <w:rsid w:val="008F1C66"/>
    <w:rsid w:val="00951511"/>
    <w:rsid w:val="00970FE4"/>
    <w:rsid w:val="00A0022B"/>
    <w:rsid w:val="00A346FE"/>
    <w:rsid w:val="00A47B4D"/>
    <w:rsid w:val="00A83018"/>
    <w:rsid w:val="00B65948"/>
    <w:rsid w:val="00B774DC"/>
    <w:rsid w:val="00C222D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50B1D3"/>
  <w15:chartTrackingRefBased/>
  <w15:docId w15:val="{0C4A48FF-AFE5-4E83-A289-42945963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488</Words>
  <Characters>4299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2022-10-04T09:50:00Z</dcterms:created>
  <dcterms:modified xsi:type="dcterms:W3CDTF">2022-10-04T10:01:00Z</dcterms:modified>
</cp:coreProperties>
</file>