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5A3FE" w14:textId="77777777" w:rsidR="00432E10" w:rsidRPr="0063626E" w:rsidRDefault="00432E10" w:rsidP="0063626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>Załącznik nr 2</w:t>
      </w:r>
    </w:p>
    <w:p w14:paraId="3A5104DD" w14:textId="77777777" w:rsidR="00432E10" w:rsidRPr="0063626E" w:rsidRDefault="00432E10" w:rsidP="0063626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13477F6" w14:textId="77777777" w:rsidR="00432E10" w:rsidRPr="0063626E" w:rsidRDefault="00432E10" w:rsidP="0063626E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4EB04DD" w14:textId="77777777" w:rsidR="00432E10" w:rsidRPr="0063626E" w:rsidRDefault="00432E10" w:rsidP="0063626E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7266CBA" w14:textId="77777777" w:rsidR="00432E10" w:rsidRPr="0063626E" w:rsidRDefault="00432E10" w:rsidP="0063626E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825D844" w14:textId="77777777" w:rsidR="00432E10" w:rsidRPr="0063626E" w:rsidRDefault="00432E10" w:rsidP="0063626E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EE66120" w14:textId="77777777" w:rsidR="00432E10" w:rsidRPr="0063626E" w:rsidRDefault="00432E10" w:rsidP="0063626E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728D9D9" w14:textId="77777777" w:rsidR="00432E10" w:rsidRPr="0063626E" w:rsidRDefault="00432E10" w:rsidP="0063626E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53A2FC6" w14:textId="77777777" w:rsidR="00432E10" w:rsidRPr="0063626E" w:rsidRDefault="00432E10" w:rsidP="0063626E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447A5E2" w14:textId="77777777" w:rsidR="00432E10" w:rsidRPr="0063626E" w:rsidRDefault="00432E10" w:rsidP="0063626E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BB3989B" w14:textId="77777777" w:rsidR="00432E10" w:rsidRPr="0063626E" w:rsidRDefault="00432E10" w:rsidP="0063626E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3F2536A" w14:textId="77777777" w:rsidR="00432E10" w:rsidRPr="0063626E" w:rsidRDefault="00432E10" w:rsidP="0063626E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276F2EF" w14:textId="77777777" w:rsidR="00432E10" w:rsidRPr="00432E10" w:rsidRDefault="00432E10" w:rsidP="0063626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852842F" w14:textId="77777777" w:rsidR="00432E10" w:rsidRPr="00432E10" w:rsidRDefault="00432E10" w:rsidP="0063626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0A5ABE2" w14:textId="77777777" w:rsidR="00432E10" w:rsidRPr="00432E10" w:rsidRDefault="00432E10" w:rsidP="0063626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EBFC867" w14:textId="77777777" w:rsidR="00432E10" w:rsidRPr="00432E10" w:rsidRDefault="00432E10" w:rsidP="0063626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E78064F" w14:textId="1C8EFC5D" w:rsidR="00432E10" w:rsidRPr="00432E10" w:rsidRDefault="00432E10" w:rsidP="0063626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3626E" w:rsidRPr="0063626E">
        <w:rPr>
          <w:rFonts w:cs="Calibri"/>
          <w:b/>
        </w:rPr>
        <w:t>Dostawa sprzętu foto-wideo dla Centrum Komunikacji i Marketingu AGH - KC-zp.272-615/22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D96FE4E" w14:textId="77777777" w:rsidR="00432E10" w:rsidRPr="00432E10" w:rsidRDefault="00432E10" w:rsidP="0063626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4A6EF0D" w14:textId="77777777" w:rsidR="00432E10" w:rsidRPr="00432E10" w:rsidRDefault="00432E10" w:rsidP="0063626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32D6ABE" w14:textId="77777777" w:rsidR="00432E10" w:rsidRPr="00432E10" w:rsidRDefault="00432E10" w:rsidP="0063626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064A429" w14:textId="77777777" w:rsidR="00432E10" w:rsidRPr="00432E10" w:rsidRDefault="00432E10" w:rsidP="0063626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FFA8805" w14:textId="77777777" w:rsidR="00432E10" w:rsidRPr="00432E10" w:rsidRDefault="00432E10" w:rsidP="0063626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940FA77" w14:textId="77777777" w:rsidR="00432E10" w:rsidRPr="00432E10" w:rsidRDefault="00432E10" w:rsidP="0063626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CD5681F" w14:textId="77777777" w:rsidR="00432E10" w:rsidRPr="00432E10" w:rsidRDefault="00432E10" w:rsidP="0063626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2082C47" w14:textId="77777777" w:rsidR="00432E10" w:rsidRPr="00432E10" w:rsidRDefault="00432E10" w:rsidP="0063626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E97706A" w14:textId="77777777" w:rsidR="00432E10" w:rsidRPr="00432E10" w:rsidRDefault="00432E10" w:rsidP="0063626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2C07D6F" w14:textId="77777777" w:rsidR="00432E10" w:rsidRPr="00432E10" w:rsidRDefault="00432E10" w:rsidP="0063626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904A2D2" w14:textId="77777777" w:rsidR="00432E10" w:rsidRPr="00432E10" w:rsidRDefault="00432E10" w:rsidP="0063626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1E74F92" w14:textId="727A2351" w:rsidR="00432E10" w:rsidRPr="00432E10" w:rsidRDefault="00432E10" w:rsidP="0063626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63626E">
        <w:rPr>
          <w:rFonts w:cs="Calibri"/>
          <w:bCs/>
          <w:i/>
          <w:iCs/>
          <w:color w:val="FF0000"/>
        </w:rPr>
        <w:t xml:space="preserve">elektronicznym </w:t>
      </w:r>
      <w:bookmarkStart w:id="0" w:name="_GoBack"/>
      <w:bookmarkEnd w:id="0"/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432E10" w:rsidRPr="00432E1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AE3430" w14:textId="77777777" w:rsidR="00BA159C" w:rsidRDefault="00BA159C" w:rsidP="0038231F">
      <w:pPr>
        <w:spacing w:after="0" w:line="240" w:lineRule="auto"/>
      </w:pPr>
      <w:r>
        <w:separator/>
      </w:r>
    </w:p>
  </w:endnote>
  <w:endnote w:type="continuationSeparator" w:id="0">
    <w:p w14:paraId="0AD3AF02" w14:textId="77777777" w:rsidR="00BA159C" w:rsidRDefault="00BA15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A3BAE" w14:textId="77777777" w:rsidR="00823B0D" w:rsidRDefault="00823B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436A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71BC6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9CB9F" w14:textId="77777777" w:rsidR="00823B0D" w:rsidRDefault="00823B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8F3E82" w14:textId="77777777" w:rsidR="00BA159C" w:rsidRDefault="00BA159C" w:rsidP="0038231F">
      <w:pPr>
        <w:spacing w:after="0" w:line="240" w:lineRule="auto"/>
      </w:pPr>
      <w:r>
        <w:separator/>
      </w:r>
    </w:p>
  </w:footnote>
  <w:footnote w:type="continuationSeparator" w:id="0">
    <w:p w14:paraId="07A1CFC5" w14:textId="77777777" w:rsidR="00BA159C" w:rsidRDefault="00BA159C" w:rsidP="0038231F">
      <w:pPr>
        <w:spacing w:after="0" w:line="240" w:lineRule="auto"/>
      </w:pPr>
      <w:r>
        <w:continuationSeparator/>
      </w:r>
    </w:p>
  </w:footnote>
  <w:footnote w:id="1">
    <w:p w14:paraId="5C9E8A2C" w14:textId="77777777" w:rsidR="00432E10" w:rsidRDefault="00432E10" w:rsidP="00432E1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927AA4D" w14:textId="77777777" w:rsidR="00432E10" w:rsidRDefault="00432E10" w:rsidP="00432E1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143F0" w14:textId="77777777" w:rsidR="00823B0D" w:rsidRDefault="00823B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AB24DD" w14:textId="77777777" w:rsidR="00823B0D" w:rsidRDefault="00823B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684A1" w14:textId="77777777" w:rsidR="00823B0D" w:rsidRDefault="00823B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9E8"/>
    <w:rsid w:val="000048F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59E8"/>
    <w:rsid w:val="003F024C"/>
    <w:rsid w:val="00432E10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626E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1716"/>
    <w:rsid w:val="007936D6"/>
    <w:rsid w:val="007961C8"/>
    <w:rsid w:val="007B01C8"/>
    <w:rsid w:val="007D5B61"/>
    <w:rsid w:val="007E2F69"/>
    <w:rsid w:val="00804F07"/>
    <w:rsid w:val="00823B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159C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2DC277"/>
  <w15:chartTrackingRefBased/>
  <w15:docId w15:val="{F283E219-E493-465F-AD43-BAE77B9D3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9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98329-5E03-4F49-8595-FD8943CA9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4</cp:revision>
  <cp:lastPrinted>2016-07-26T10:32:00Z</cp:lastPrinted>
  <dcterms:created xsi:type="dcterms:W3CDTF">2022-09-28T08:38:00Z</dcterms:created>
  <dcterms:modified xsi:type="dcterms:W3CDTF">2022-10-10T13:10:00Z</dcterms:modified>
</cp:coreProperties>
</file>