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3F39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390D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3F390D">
        <w:rPr>
          <w:sz w:val="22"/>
          <w:szCs w:val="22"/>
        </w:rPr>
        <w:t>2022-10-11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3F390D" w:rsidP="00FB7F50">
      <w:pPr>
        <w:spacing w:after="40"/>
        <w:rPr>
          <w:b/>
          <w:bCs/>
          <w:sz w:val="22"/>
          <w:szCs w:val="22"/>
        </w:rPr>
      </w:pPr>
      <w:r w:rsidRPr="003F390D">
        <w:rPr>
          <w:b/>
          <w:bCs/>
          <w:sz w:val="22"/>
          <w:szCs w:val="22"/>
        </w:rPr>
        <w:t>GMINA NIEPOŁOMICE</w:t>
      </w:r>
    </w:p>
    <w:p w:rsidR="00FB7F50" w:rsidRPr="002245BE" w:rsidRDefault="003F390D" w:rsidP="00FB7F50">
      <w:pPr>
        <w:rPr>
          <w:sz w:val="22"/>
          <w:szCs w:val="22"/>
        </w:rPr>
      </w:pPr>
      <w:r w:rsidRPr="003F390D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3F390D">
        <w:rPr>
          <w:sz w:val="22"/>
          <w:szCs w:val="22"/>
        </w:rPr>
        <w:t>13</w:t>
      </w:r>
    </w:p>
    <w:p w:rsidR="00FB7F50" w:rsidRPr="002245BE" w:rsidRDefault="003F390D" w:rsidP="00FB7F50">
      <w:pPr>
        <w:rPr>
          <w:sz w:val="22"/>
          <w:szCs w:val="22"/>
        </w:rPr>
      </w:pPr>
      <w:r w:rsidRPr="003F390D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3F390D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3F390D" w:rsidRPr="00607F9B" w:rsidTr="00F46D6F">
        <w:trPr>
          <w:trHeight w:val="638"/>
        </w:trPr>
        <w:tc>
          <w:tcPr>
            <w:tcW w:w="959" w:type="dxa"/>
            <w:shd w:val="clear" w:color="auto" w:fill="auto"/>
          </w:tcPr>
          <w:p w:rsidR="003F390D" w:rsidRPr="00607F9B" w:rsidRDefault="003F390D" w:rsidP="00F46D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390D" w:rsidRPr="00607F9B" w:rsidRDefault="003F390D" w:rsidP="00F46D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F39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F39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390D">
              <w:rPr>
                <w:b/>
                <w:bCs/>
                <w:sz w:val="22"/>
                <w:szCs w:val="22"/>
              </w:rPr>
              <w:t>Prowadzenie zimowego utrzymania dróg na terenie Miasta i Gminy Niepołomice w sezonie zimowym 2022/2023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390D">
              <w:rPr>
                <w:b/>
                <w:sz w:val="22"/>
                <w:szCs w:val="22"/>
              </w:rPr>
              <w:t>ZP.271.24.2022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F390D" w:rsidRPr="003F390D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F390D" w:rsidRPr="003F390D">
        <w:rPr>
          <w:sz w:val="22"/>
          <w:szCs w:val="22"/>
        </w:rPr>
        <w:t>(</w:t>
      </w:r>
      <w:proofErr w:type="spellStart"/>
      <w:r w:rsidR="003F390D" w:rsidRPr="003F390D">
        <w:rPr>
          <w:sz w:val="22"/>
          <w:szCs w:val="22"/>
        </w:rPr>
        <w:t>t.j</w:t>
      </w:r>
      <w:proofErr w:type="spellEnd"/>
      <w:r w:rsidR="003F390D" w:rsidRPr="003F390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3F390D" w:rsidTr="00F46D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F390D" w:rsidRPr="00D26ED6" w:rsidRDefault="003F390D" w:rsidP="00F46D6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390D">
              <w:rPr>
                <w:b/>
                <w:sz w:val="22"/>
                <w:szCs w:val="22"/>
              </w:rPr>
              <w:t>Spółdzielnia Kółek Rolniczych w Niepołomicach z/s w Woli Batorskiej</w:t>
            </w:r>
          </w:p>
          <w:p w:rsidR="003F390D" w:rsidRPr="009F0E5C" w:rsidRDefault="003F390D" w:rsidP="00F46D6F">
            <w:pPr>
              <w:jc w:val="both"/>
              <w:rPr>
                <w:bCs/>
                <w:sz w:val="22"/>
                <w:szCs w:val="22"/>
              </w:rPr>
            </w:pPr>
            <w:r w:rsidRPr="003F390D">
              <w:rPr>
                <w:bCs/>
                <w:sz w:val="22"/>
                <w:szCs w:val="22"/>
              </w:rPr>
              <w:t>Wola Batorska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390D">
              <w:rPr>
                <w:bCs/>
                <w:sz w:val="22"/>
                <w:szCs w:val="22"/>
              </w:rPr>
              <w:t>461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F390D" w:rsidRPr="009F0E5C" w:rsidRDefault="003F390D" w:rsidP="00F46D6F">
            <w:pPr>
              <w:jc w:val="both"/>
              <w:rPr>
                <w:bCs/>
                <w:sz w:val="22"/>
                <w:szCs w:val="22"/>
              </w:rPr>
            </w:pPr>
            <w:r w:rsidRPr="003F390D">
              <w:rPr>
                <w:bCs/>
                <w:sz w:val="22"/>
                <w:szCs w:val="22"/>
              </w:rPr>
              <w:t>32-006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390D">
              <w:rPr>
                <w:bCs/>
                <w:sz w:val="22"/>
                <w:szCs w:val="22"/>
              </w:rPr>
              <w:t>Wola Batorska</w:t>
            </w:r>
          </w:p>
          <w:p w:rsidR="003F390D" w:rsidRPr="00D26ED6" w:rsidRDefault="00215CAF" w:rsidP="00F46D6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</w:t>
            </w:r>
            <w:r w:rsidR="003F390D" w:rsidRPr="00D26ED6">
              <w:rPr>
                <w:sz w:val="22"/>
                <w:szCs w:val="22"/>
              </w:rPr>
              <w:t>za cenę</w:t>
            </w:r>
            <w:r w:rsidR="003F390D">
              <w:rPr>
                <w:sz w:val="22"/>
                <w:szCs w:val="22"/>
              </w:rPr>
              <w:t xml:space="preserve"> brutto</w:t>
            </w:r>
            <w:r w:rsidR="003F390D" w:rsidRPr="00D26ED6">
              <w:rPr>
                <w:sz w:val="22"/>
                <w:szCs w:val="22"/>
              </w:rPr>
              <w:t xml:space="preserve"> </w:t>
            </w:r>
            <w:r w:rsidR="003F390D" w:rsidRPr="003F390D">
              <w:rPr>
                <w:b/>
                <w:sz w:val="22"/>
                <w:szCs w:val="22"/>
              </w:rPr>
              <w:t>915 000.00 zł</w:t>
            </w:r>
            <w:r w:rsidR="003F390D" w:rsidRPr="004657DA">
              <w:rPr>
                <w:bCs/>
                <w:sz w:val="22"/>
                <w:szCs w:val="22"/>
              </w:rPr>
              <w:t>.</w:t>
            </w:r>
          </w:p>
          <w:p w:rsidR="003F390D" w:rsidRPr="00D26ED6" w:rsidRDefault="003F390D" w:rsidP="00F46D6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F390D" w:rsidRDefault="003F390D" w:rsidP="00F46D6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F390D">
              <w:t>Została złożona jedna oferta. Oferta spełnia warunki postawione przez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694"/>
        <w:gridCol w:w="850"/>
        <w:gridCol w:w="1843"/>
        <w:gridCol w:w="2126"/>
        <w:gridCol w:w="1985"/>
      </w:tblGrid>
      <w:tr w:rsidR="00215CAF" w:rsidRPr="008567C7" w:rsidTr="00215CAF">
        <w:trPr>
          <w:trHeight w:val="510"/>
        </w:trPr>
        <w:tc>
          <w:tcPr>
            <w:tcW w:w="709" w:type="dxa"/>
            <w:vAlign w:val="center"/>
          </w:tcPr>
          <w:p w:rsidR="00215CAF" w:rsidRPr="008567C7" w:rsidRDefault="00215C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215CAF" w:rsidRPr="008567C7" w:rsidRDefault="00215C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215CAF" w:rsidRPr="008567C7" w:rsidRDefault="00215C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215CAF" w:rsidRPr="008567C7" w:rsidRDefault="00215C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Podjęcie akcji czynnej w systemie interwencji szybciej o 15 minut</w:t>
            </w:r>
          </w:p>
        </w:tc>
        <w:tc>
          <w:tcPr>
            <w:tcW w:w="2126" w:type="dxa"/>
            <w:vAlign w:val="center"/>
          </w:tcPr>
          <w:p w:rsidR="00215CAF" w:rsidRPr="008567C7" w:rsidRDefault="00215CA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Podjęcie akcji czynnej w systemie interwencji szybciej o kolejne  15 minut</w:t>
            </w:r>
          </w:p>
        </w:tc>
        <w:tc>
          <w:tcPr>
            <w:tcW w:w="1985" w:type="dxa"/>
            <w:vAlign w:val="center"/>
          </w:tcPr>
          <w:p w:rsidR="00215CAF" w:rsidRPr="008567C7" w:rsidRDefault="00215CA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15CAF" w:rsidRPr="008567C7" w:rsidTr="00215CAF">
        <w:tc>
          <w:tcPr>
            <w:tcW w:w="709" w:type="dxa"/>
            <w:vAlign w:val="center"/>
          </w:tcPr>
          <w:p w:rsidR="00215CAF" w:rsidRPr="008567C7" w:rsidRDefault="00215CAF" w:rsidP="00F46D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215CAF" w:rsidRPr="002B6761" w:rsidRDefault="00215CAF" w:rsidP="00F46D6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Kółek Rolniczych w Niepołomicach z/s w Woli Batorskiej</w:t>
            </w:r>
          </w:p>
          <w:p w:rsidR="00215CAF" w:rsidRPr="008567C7" w:rsidRDefault="00215CAF" w:rsidP="00F46D6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461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15CAF" w:rsidRPr="001B7815" w:rsidRDefault="00215CAF" w:rsidP="00F46D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32-006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390D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</w:p>
        </w:tc>
        <w:tc>
          <w:tcPr>
            <w:tcW w:w="850" w:type="dxa"/>
            <w:vAlign w:val="center"/>
          </w:tcPr>
          <w:p w:rsidR="00215CAF" w:rsidRPr="008567C7" w:rsidRDefault="00215CAF" w:rsidP="00F46D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215CAF" w:rsidRPr="008567C7" w:rsidRDefault="00215CAF" w:rsidP="00F46D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215CAF" w:rsidRPr="008567C7" w:rsidRDefault="00215CAF" w:rsidP="00F46D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215CAF" w:rsidRPr="008567C7" w:rsidRDefault="00215CAF" w:rsidP="00F46D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39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5FF" w:rsidRDefault="00A915FF">
      <w:r>
        <w:separator/>
      </w:r>
    </w:p>
  </w:endnote>
  <w:endnote w:type="continuationSeparator" w:id="0">
    <w:p w:rsidR="00A915FF" w:rsidRDefault="00A91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5FF" w:rsidRDefault="00A915FF">
      <w:r>
        <w:separator/>
      </w:r>
    </w:p>
  </w:footnote>
  <w:footnote w:type="continuationSeparator" w:id="0">
    <w:p w:rsidR="00A915FF" w:rsidRDefault="00A915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390D"/>
    <w:rsid w:val="00005838"/>
    <w:rsid w:val="00022322"/>
    <w:rsid w:val="00042497"/>
    <w:rsid w:val="000C1E6F"/>
    <w:rsid w:val="000E4E56"/>
    <w:rsid w:val="001A1468"/>
    <w:rsid w:val="001B7815"/>
    <w:rsid w:val="00215CAF"/>
    <w:rsid w:val="002B1E4F"/>
    <w:rsid w:val="002B6761"/>
    <w:rsid w:val="003445A0"/>
    <w:rsid w:val="003A0AFC"/>
    <w:rsid w:val="003D611C"/>
    <w:rsid w:val="003F390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15F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200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2022-10-11T11:57:00Z</dcterms:created>
  <dcterms:modified xsi:type="dcterms:W3CDTF">2022-10-11T11:57:00Z</dcterms:modified>
</cp:coreProperties>
</file>