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00E6B" w14:textId="3E3D9EBE" w:rsidR="00D665F5" w:rsidRPr="002D0C1D" w:rsidRDefault="004D08E0" w:rsidP="002D0C1D">
      <w:pPr>
        <w:spacing w:after="240"/>
        <w:jc w:val="right"/>
        <w:rPr>
          <w:sz w:val="24"/>
          <w:szCs w:val="24"/>
        </w:rPr>
      </w:pPr>
      <w:bookmarkStart w:id="0" w:name="_Hlk52197885"/>
      <w:r w:rsidRPr="002D0C1D">
        <w:rPr>
          <w:sz w:val="24"/>
          <w:szCs w:val="24"/>
        </w:rPr>
        <w:t>Kraków</w:t>
      </w:r>
      <w:r w:rsidR="00D665F5" w:rsidRPr="002D0C1D">
        <w:rPr>
          <w:sz w:val="24"/>
          <w:szCs w:val="24"/>
        </w:rPr>
        <w:t xml:space="preserve"> dnia: </w:t>
      </w:r>
      <w:r w:rsidRPr="002D0C1D">
        <w:rPr>
          <w:sz w:val="24"/>
          <w:szCs w:val="24"/>
        </w:rPr>
        <w:t>2022-10-12</w:t>
      </w:r>
    </w:p>
    <w:p w14:paraId="14E625BF" w14:textId="77777777" w:rsidR="004D08E0" w:rsidRPr="002D0C1D" w:rsidRDefault="004D08E0" w:rsidP="00577BC6">
      <w:pPr>
        <w:spacing w:after="40"/>
        <w:rPr>
          <w:b/>
          <w:bCs/>
          <w:sz w:val="24"/>
          <w:szCs w:val="24"/>
        </w:rPr>
      </w:pPr>
      <w:r w:rsidRPr="002D0C1D">
        <w:rPr>
          <w:b/>
          <w:bCs/>
          <w:sz w:val="24"/>
          <w:szCs w:val="24"/>
        </w:rPr>
        <w:t>Szpital Miejski Specjalistyczny</w:t>
      </w:r>
    </w:p>
    <w:p w14:paraId="5C42C210" w14:textId="77777777" w:rsidR="004D08E0" w:rsidRPr="002D0C1D" w:rsidRDefault="004D08E0" w:rsidP="00577BC6">
      <w:pPr>
        <w:spacing w:after="40"/>
        <w:rPr>
          <w:b/>
          <w:bCs/>
          <w:sz w:val="24"/>
          <w:szCs w:val="24"/>
        </w:rPr>
      </w:pPr>
      <w:r w:rsidRPr="002D0C1D">
        <w:rPr>
          <w:b/>
          <w:bCs/>
          <w:sz w:val="24"/>
          <w:szCs w:val="24"/>
        </w:rPr>
        <w:t>im. Gabriela Narutowicza w Krakowie</w:t>
      </w:r>
    </w:p>
    <w:p w14:paraId="2D239105" w14:textId="77777777" w:rsidR="00D665F5" w:rsidRPr="002D0C1D" w:rsidRDefault="004D08E0" w:rsidP="00D665F5">
      <w:pPr>
        <w:rPr>
          <w:sz w:val="24"/>
          <w:szCs w:val="24"/>
        </w:rPr>
      </w:pPr>
      <w:r w:rsidRPr="002D0C1D">
        <w:rPr>
          <w:sz w:val="24"/>
          <w:szCs w:val="24"/>
        </w:rPr>
        <w:t>ul. Prądnicka</w:t>
      </w:r>
      <w:r w:rsidR="00D665F5" w:rsidRPr="002D0C1D">
        <w:rPr>
          <w:sz w:val="24"/>
          <w:szCs w:val="24"/>
        </w:rPr>
        <w:t xml:space="preserve"> </w:t>
      </w:r>
      <w:r w:rsidRPr="002D0C1D">
        <w:rPr>
          <w:sz w:val="24"/>
          <w:szCs w:val="24"/>
        </w:rPr>
        <w:t>35-37</w:t>
      </w:r>
    </w:p>
    <w:p w14:paraId="415AB51F" w14:textId="7F0EEE8D" w:rsidR="00D665F5" w:rsidRPr="002D0C1D" w:rsidRDefault="004D08E0" w:rsidP="002D0C1D">
      <w:pPr>
        <w:rPr>
          <w:sz w:val="24"/>
          <w:szCs w:val="24"/>
        </w:rPr>
      </w:pPr>
      <w:r w:rsidRPr="002D0C1D">
        <w:rPr>
          <w:sz w:val="24"/>
          <w:szCs w:val="24"/>
        </w:rPr>
        <w:t>31-202</w:t>
      </w:r>
      <w:r w:rsidR="00D665F5" w:rsidRPr="002D0C1D">
        <w:rPr>
          <w:sz w:val="24"/>
          <w:szCs w:val="24"/>
        </w:rPr>
        <w:t xml:space="preserve"> </w:t>
      </w:r>
      <w:r w:rsidRPr="002D0C1D">
        <w:rPr>
          <w:sz w:val="24"/>
          <w:szCs w:val="24"/>
        </w:rPr>
        <w:t>Kraków</w:t>
      </w:r>
    </w:p>
    <w:p w14:paraId="4FE33B61" w14:textId="77777777" w:rsidR="00D665F5" w:rsidRPr="002D0C1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B69DF43" w14:textId="77777777" w:rsidR="00A80738" w:rsidRPr="002D0C1D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D0C1D">
        <w:rPr>
          <w:sz w:val="24"/>
          <w:szCs w:val="24"/>
        </w:rPr>
        <w:t>Znak sprawy:</w:t>
      </w:r>
      <w:r w:rsidRPr="002D0C1D">
        <w:rPr>
          <w:b/>
          <w:sz w:val="24"/>
          <w:szCs w:val="24"/>
        </w:rPr>
        <w:t xml:space="preserve"> </w:t>
      </w:r>
      <w:r w:rsidR="004D08E0" w:rsidRPr="002D0C1D">
        <w:rPr>
          <w:b/>
          <w:sz w:val="24"/>
          <w:szCs w:val="24"/>
        </w:rPr>
        <w:t>ZP/38/2022</w:t>
      </w:r>
      <w:r w:rsidR="00A80738" w:rsidRPr="002D0C1D">
        <w:rPr>
          <w:sz w:val="24"/>
          <w:szCs w:val="24"/>
        </w:rPr>
        <w:tab/>
        <w:t xml:space="preserve"> </w:t>
      </w:r>
    </w:p>
    <w:p w14:paraId="265119AE" w14:textId="77777777" w:rsidR="00A80738" w:rsidRPr="002D0C1D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80210D" w14:textId="6E6D5B6B" w:rsidR="00A80738" w:rsidRDefault="00A80738" w:rsidP="002D0C1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D0C1D">
        <w:rPr>
          <w:b/>
          <w:spacing w:val="20"/>
          <w:sz w:val="28"/>
        </w:rPr>
        <w:t>INFORMACJA Z OTWARCIA OFERT</w:t>
      </w:r>
    </w:p>
    <w:p w14:paraId="7458FB13" w14:textId="77777777" w:rsidR="002D0C1D" w:rsidRPr="002D0C1D" w:rsidRDefault="002D0C1D" w:rsidP="002D0C1D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14:paraId="4680E762" w14:textId="14A4F4A0" w:rsidR="00C659E2" w:rsidRDefault="00C659E2" w:rsidP="00C659E2">
      <w:pPr>
        <w:spacing w:before="120" w:after="120"/>
        <w:jc w:val="both"/>
        <w:rPr>
          <w:sz w:val="24"/>
          <w:szCs w:val="24"/>
        </w:rPr>
      </w:pPr>
      <w:r w:rsidRPr="002D0C1D">
        <w:rPr>
          <w:bCs/>
          <w:sz w:val="24"/>
          <w:szCs w:val="24"/>
        </w:rPr>
        <w:t xml:space="preserve">Dotyczy </w:t>
      </w:r>
      <w:r w:rsidRPr="002D0C1D">
        <w:rPr>
          <w:sz w:val="24"/>
          <w:szCs w:val="24"/>
        </w:rPr>
        <w:t xml:space="preserve">postępowania o udzielenie zamówienia publicznego prowadzonego w trybie </w:t>
      </w:r>
      <w:r w:rsidR="004D08E0" w:rsidRPr="002D0C1D">
        <w:rPr>
          <w:sz w:val="24"/>
          <w:szCs w:val="24"/>
        </w:rPr>
        <w:t>podstawowy</w:t>
      </w:r>
      <w:r w:rsidR="002D0C1D">
        <w:rPr>
          <w:sz w:val="24"/>
          <w:szCs w:val="24"/>
        </w:rPr>
        <w:t>m</w:t>
      </w:r>
      <w:r w:rsidR="004D08E0" w:rsidRPr="002D0C1D">
        <w:rPr>
          <w:sz w:val="24"/>
          <w:szCs w:val="24"/>
        </w:rPr>
        <w:t xml:space="preserve"> bez negocjacji - art. 275 pkt. 1 ustawy </w:t>
      </w:r>
      <w:proofErr w:type="spellStart"/>
      <w:r w:rsidR="004D08E0" w:rsidRPr="002D0C1D">
        <w:rPr>
          <w:sz w:val="24"/>
          <w:szCs w:val="24"/>
        </w:rPr>
        <w:t>Pzp</w:t>
      </w:r>
      <w:proofErr w:type="spellEnd"/>
      <w:r w:rsidRPr="002D0C1D">
        <w:rPr>
          <w:sz w:val="24"/>
          <w:szCs w:val="24"/>
        </w:rPr>
        <w:t xml:space="preserve"> na:</w:t>
      </w:r>
    </w:p>
    <w:p w14:paraId="1749672F" w14:textId="77777777" w:rsidR="002D0C1D" w:rsidRPr="002D0C1D" w:rsidRDefault="002D0C1D" w:rsidP="00C659E2">
      <w:pPr>
        <w:spacing w:before="120" w:after="120"/>
        <w:jc w:val="both"/>
        <w:rPr>
          <w:b/>
          <w:bCs/>
          <w:sz w:val="24"/>
          <w:szCs w:val="24"/>
        </w:rPr>
      </w:pPr>
    </w:p>
    <w:p w14:paraId="5A397783" w14:textId="77777777" w:rsidR="00A80738" w:rsidRPr="002D0C1D" w:rsidRDefault="004D08E0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2D0C1D">
        <w:rPr>
          <w:b/>
          <w:szCs w:val="24"/>
        </w:rPr>
        <w:t>Zakup i dostawa nici chirurgicznych II</w:t>
      </w:r>
    </w:p>
    <w:p w14:paraId="69AABF6B" w14:textId="6B27CA2C"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D0C1D">
        <w:rPr>
          <w:sz w:val="24"/>
          <w:szCs w:val="24"/>
        </w:rPr>
        <w:t>Zamawiający, działając na podstawie art. 22</w:t>
      </w:r>
      <w:r w:rsidR="00FC7F5E" w:rsidRPr="002D0C1D">
        <w:rPr>
          <w:sz w:val="24"/>
          <w:szCs w:val="24"/>
        </w:rPr>
        <w:t>2</w:t>
      </w:r>
      <w:r w:rsidRPr="002D0C1D">
        <w:rPr>
          <w:sz w:val="24"/>
          <w:szCs w:val="24"/>
        </w:rPr>
        <w:t xml:space="preserve"> ust. 5 </w:t>
      </w:r>
      <w:r w:rsidRPr="002D0C1D">
        <w:rPr>
          <w:bCs/>
          <w:sz w:val="24"/>
          <w:szCs w:val="24"/>
        </w:rPr>
        <w:t>ustawy z dnia 11 września 2019 r. Prawo zamówień publicznych</w:t>
      </w:r>
      <w:r w:rsidRPr="002D0C1D">
        <w:rPr>
          <w:sz w:val="24"/>
          <w:szCs w:val="24"/>
        </w:rPr>
        <w:t xml:space="preserve"> </w:t>
      </w:r>
      <w:r w:rsidR="004D08E0" w:rsidRPr="002D0C1D">
        <w:rPr>
          <w:sz w:val="24"/>
          <w:szCs w:val="24"/>
        </w:rPr>
        <w:t>(</w:t>
      </w:r>
      <w:proofErr w:type="spellStart"/>
      <w:r w:rsidR="004D08E0" w:rsidRPr="002D0C1D">
        <w:rPr>
          <w:sz w:val="24"/>
          <w:szCs w:val="24"/>
        </w:rPr>
        <w:t>t.j</w:t>
      </w:r>
      <w:proofErr w:type="spellEnd"/>
      <w:r w:rsidR="004D08E0" w:rsidRPr="002D0C1D">
        <w:rPr>
          <w:sz w:val="24"/>
          <w:szCs w:val="24"/>
        </w:rPr>
        <w:t xml:space="preserve">. Dz.U. z 2021r. poz. 1129 z </w:t>
      </w:r>
      <w:proofErr w:type="spellStart"/>
      <w:r w:rsidR="004D08E0" w:rsidRPr="002D0C1D">
        <w:rPr>
          <w:sz w:val="24"/>
          <w:szCs w:val="24"/>
        </w:rPr>
        <w:t>późn</w:t>
      </w:r>
      <w:proofErr w:type="spellEnd"/>
      <w:r w:rsidR="004D08E0" w:rsidRPr="002D0C1D">
        <w:rPr>
          <w:sz w:val="24"/>
          <w:szCs w:val="24"/>
        </w:rPr>
        <w:t>. zm.)</w:t>
      </w:r>
      <w:r w:rsidR="00490DC0" w:rsidRPr="002D0C1D">
        <w:rPr>
          <w:sz w:val="24"/>
          <w:szCs w:val="24"/>
        </w:rPr>
        <w:t xml:space="preserve"> </w:t>
      </w:r>
      <w:r w:rsidRPr="002D0C1D">
        <w:rPr>
          <w:sz w:val="24"/>
          <w:szCs w:val="24"/>
        </w:rPr>
        <w:t>udostępnia</w:t>
      </w:r>
      <w:r w:rsidR="00F95C33" w:rsidRPr="002D0C1D">
        <w:rPr>
          <w:sz w:val="24"/>
          <w:szCs w:val="24"/>
        </w:rPr>
        <w:t xml:space="preserve"> </w:t>
      </w:r>
      <w:r w:rsidR="004C7E9B" w:rsidRPr="002D0C1D">
        <w:rPr>
          <w:sz w:val="24"/>
          <w:szCs w:val="24"/>
        </w:rPr>
        <w:t>informacj</w:t>
      </w:r>
      <w:r w:rsidR="00577BC6" w:rsidRPr="002D0C1D">
        <w:rPr>
          <w:sz w:val="24"/>
          <w:szCs w:val="24"/>
        </w:rPr>
        <w:t>ę</w:t>
      </w:r>
      <w:r w:rsidR="00035488" w:rsidRPr="002D0C1D">
        <w:rPr>
          <w:sz w:val="24"/>
          <w:szCs w:val="24"/>
        </w:rPr>
        <w:t xml:space="preserve"> </w:t>
      </w:r>
      <w:r w:rsidR="002D0C1D">
        <w:rPr>
          <w:sz w:val="24"/>
          <w:szCs w:val="24"/>
        </w:rPr>
        <w:br/>
      </w:r>
      <w:r w:rsidR="00035488" w:rsidRPr="002D0C1D">
        <w:rPr>
          <w:sz w:val="24"/>
          <w:szCs w:val="24"/>
        </w:rPr>
        <w:t>z otwarcia ofert</w:t>
      </w:r>
      <w:r w:rsidR="00577BC6" w:rsidRPr="002D0C1D">
        <w:rPr>
          <w:sz w:val="24"/>
          <w:szCs w:val="24"/>
        </w:rPr>
        <w:t>.</w:t>
      </w:r>
    </w:p>
    <w:p w14:paraId="7083FA7C" w14:textId="77777777" w:rsidR="002D0C1D" w:rsidRPr="002D0C1D" w:rsidRDefault="002D0C1D" w:rsidP="00577BC6">
      <w:pPr>
        <w:spacing w:before="120" w:line="276" w:lineRule="auto"/>
        <w:jc w:val="both"/>
        <w:rPr>
          <w:sz w:val="24"/>
          <w:szCs w:val="24"/>
        </w:rPr>
      </w:pPr>
    </w:p>
    <w:p w14:paraId="567E5C1D" w14:textId="28DC4117" w:rsidR="00A80738" w:rsidRPr="002D0C1D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D0C1D">
        <w:rPr>
          <w:sz w:val="24"/>
          <w:szCs w:val="24"/>
        </w:rPr>
        <w:t>Podczas otwarcia ofert, mającego miejsce</w:t>
      </w:r>
      <w:r w:rsidR="00FF4AB1" w:rsidRPr="002D0C1D">
        <w:rPr>
          <w:sz w:val="24"/>
          <w:szCs w:val="24"/>
        </w:rPr>
        <w:t xml:space="preserve"> w </w:t>
      </w:r>
      <w:r w:rsidR="00FF4AB1" w:rsidRPr="002D0C1D">
        <w:rPr>
          <w:b/>
          <w:bCs/>
          <w:sz w:val="24"/>
          <w:szCs w:val="24"/>
        </w:rPr>
        <w:t xml:space="preserve">dniu </w:t>
      </w:r>
      <w:r w:rsidR="002D0C1D" w:rsidRPr="002D0C1D">
        <w:rPr>
          <w:b/>
          <w:bCs/>
          <w:sz w:val="24"/>
          <w:szCs w:val="24"/>
        </w:rPr>
        <w:t>12.10.2022 r.</w:t>
      </w:r>
      <w:r w:rsidR="00FF4AB1" w:rsidRPr="002D0C1D">
        <w:rPr>
          <w:b/>
          <w:bCs/>
          <w:sz w:val="24"/>
          <w:szCs w:val="24"/>
        </w:rPr>
        <w:t xml:space="preserve"> o godz.</w:t>
      </w:r>
      <w:r w:rsidR="002D0C1D" w:rsidRPr="002D0C1D">
        <w:rPr>
          <w:b/>
          <w:bCs/>
          <w:sz w:val="24"/>
          <w:szCs w:val="24"/>
        </w:rPr>
        <w:t xml:space="preserve"> 12:00</w:t>
      </w:r>
      <w:r w:rsidRPr="002D0C1D">
        <w:rPr>
          <w:sz w:val="24"/>
          <w:szCs w:val="24"/>
        </w:rPr>
        <w:t>, otwarte zostały oferty następujących wykonawców:</w:t>
      </w: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1135"/>
        <w:gridCol w:w="3260"/>
        <w:gridCol w:w="1843"/>
        <w:gridCol w:w="1984"/>
        <w:gridCol w:w="1985"/>
      </w:tblGrid>
      <w:tr w:rsidR="002D0C1D" w:rsidRPr="002D0C1D" w14:paraId="52984B86" w14:textId="23A07E66" w:rsidTr="00922E05">
        <w:tc>
          <w:tcPr>
            <w:tcW w:w="992" w:type="dxa"/>
            <w:shd w:val="clear" w:color="auto" w:fill="auto"/>
            <w:vAlign w:val="center"/>
          </w:tcPr>
          <w:p w14:paraId="48A0A21F" w14:textId="77777777" w:rsidR="002D0C1D" w:rsidRPr="002D0C1D" w:rsidRDefault="002D0C1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>Nr oferty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5785414" w14:textId="77777777" w:rsidR="002D0C1D" w:rsidRPr="002D0C1D" w:rsidRDefault="002D0C1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>Nr zadania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43E74C9" w14:textId="77777777" w:rsidR="002D0C1D" w:rsidRPr="002D0C1D" w:rsidRDefault="002D0C1D" w:rsidP="00BB547B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>Nazwa 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B12FD9C" w14:textId="23FF8CF5" w:rsidR="002D0C1D" w:rsidRPr="002D0C1D" w:rsidRDefault="002D0C1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 xml:space="preserve">Wartość pakietu brutto </w:t>
            </w:r>
          </w:p>
        </w:tc>
        <w:tc>
          <w:tcPr>
            <w:tcW w:w="1984" w:type="dxa"/>
          </w:tcPr>
          <w:p w14:paraId="30F2428E" w14:textId="60336340" w:rsidR="002D0C1D" w:rsidRPr="002D0C1D" w:rsidRDefault="002D0C1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 xml:space="preserve">Termin dostawy </w:t>
            </w:r>
            <w:r w:rsidR="00922E05">
              <w:rPr>
                <w:b/>
                <w:bCs/>
              </w:rPr>
              <w:br/>
            </w:r>
            <w:r w:rsidRPr="002D0C1D">
              <w:rPr>
                <w:b/>
                <w:bCs/>
              </w:rPr>
              <w:t xml:space="preserve">w dniach roboczych </w:t>
            </w:r>
          </w:p>
        </w:tc>
        <w:tc>
          <w:tcPr>
            <w:tcW w:w="1985" w:type="dxa"/>
          </w:tcPr>
          <w:p w14:paraId="5F1DD363" w14:textId="72644588" w:rsidR="002D0C1D" w:rsidRPr="002D0C1D" w:rsidRDefault="002D0C1D" w:rsidP="00C82837">
            <w:pPr>
              <w:spacing w:before="120" w:after="120"/>
              <w:jc w:val="center"/>
              <w:rPr>
                <w:b/>
                <w:bCs/>
              </w:rPr>
            </w:pPr>
            <w:r w:rsidRPr="002D0C1D">
              <w:rPr>
                <w:b/>
                <w:bCs/>
              </w:rPr>
              <w:t xml:space="preserve">Termin dostawy </w:t>
            </w:r>
            <w:r w:rsidRPr="002D0C1D">
              <w:rPr>
                <w:b/>
                <w:bCs/>
              </w:rPr>
              <w:br/>
              <w:t xml:space="preserve">w trybie pilnym </w:t>
            </w:r>
            <w:r w:rsidRPr="002D0C1D">
              <w:rPr>
                <w:b/>
                <w:bCs/>
              </w:rPr>
              <w:br/>
              <w:t xml:space="preserve">w godzinach </w:t>
            </w:r>
          </w:p>
        </w:tc>
      </w:tr>
      <w:tr w:rsidR="002D0C1D" w:rsidRPr="002D0C1D" w14:paraId="5DA7F93E" w14:textId="16436FFC" w:rsidTr="00922E05">
        <w:tc>
          <w:tcPr>
            <w:tcW w:w="992" w:type="dxa"/>
            <w:shd w:val="clear" w:color="auto" w:fill="auto"/>
            <w:vAlign w:val="center"/>
          </w:tcPr>
          <w:p w14:paraId="37962547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620E738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4</w:t>
            </w:r>
          </w:p>
        </w:tc>
        <w:tc>
          <w:tcPr>
            <w:tcW w:w="3260" w:type="dxa"/>
            <w:shd w:val="clear" w:color="auto" w:fill="auto"/>
          </w:tcPr>
          <w:p w14:paraId="0752FB55" w14:textId="4D76C308" w:rsidR="002D0C1D" w:rsidRPr="002D0C1D" w:rsidRDefault="002D0C1D" w:rsidP="0020463B">
            <w:pPr>
              <w:spacing w:before="80"/>
            </w:pPr>
            <w:proofErr w:type="spellStart"/>
            <w:r w:rsidRPr="002D0C1D">
              <w:t>Aesculap</w:t>
            </w:r>
            <w:proofErr w:type="spellEnd"/>
            <w:r w:rsidRPr="002D0C1D">
              <w:t xml:space="preserve"> </w:t>
            </w:r>
            <w:proofErr w:type="spellStart"/>
            <w:r w:rsidRPr="002D0C1D">
              <w:t>Chifa</w:t>
            </w:r>
            <w:proofErr w:type="spellEnd"/>
            <w:r w:rsidRPr="002D0C1D">
              <w:t xml:space="preserve"> </w:t>
            </w:r>
            <w:r>
              <w:t>Sp. z o.o.</w:t>
            </w:r>
          </w:p>
          <w:p w14:paraId="158090E5" w14:textId="6D5D1A2A" w:rsidR="002D0C1D" w:rsidRPr="002D0C1D" w:rsidRDefault="002D0C1D" w:rsidP="0020463B">
            <w:r>
              <w:t xml:space="preserve">ul. </w:t>
            </w:r>
            <w:r w:rsidRPr="002D0C1D">
              <w:t>Tysiąclecia</w:t>
            </w:r>
            <w:r w:rsidRPr="002D0C1D">
              <w:t xml:space="preserve"> </w:t>
            </w:r>
            <w:r w:rsidRPr="002D0C1D">
              <w:t>14</w:t>
            </w:r>
            <w:r w:rsidRPr="002D0C1D">
              <w:t xml:space="preserve"> </w:t>
            </w:r>
          </w:p>
          <w:p w14:paraId="004370B2" w14:textId="77777777" w:rsidR="002D0C1D" w:rsidRPr="002D0C1D" w:rsidRDefault="002D0C1D" w:rsidP="0020463B">
            <w:pPr>
              <w:spacing w:after="80"/>
              <w:jc w:val="both"/>
            </w:pPr>
            <w:r w:rsidRPr="002D0C1D">
              <w:t>64-300</w:t>
            </w:r>
            <w:r w:rsidRPr="002D0C1D">
              <w:t xml:space="preserve"> </w:t>
            </w:r>
            <w:r w:rsidRPr="002D0C1D">
              <w:t>Nowy Tomyśl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647056D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11 206.51 zł</w:t>
            </w:r>
          </w:p>
        </w:tc>
        <w:tc>
          <w:tcPr>
            <w:tcW w:w="1984" w:type="dxa"/>
          </w:tcPr>
          <w:p w14:paraId="0E1F78DC" w14:textId="43C67284" w:rsidR="002D0C1D" w:rsidRPr="002D0C1D" w:rsidRDefault="002D0C1D" w:rsidP="0020463B">
            <w:pPr>
              <w:spacing w:before="80" w:after="80"/>
              <w:jc w:val="center"/>
            </w:pPr>
            <w:r>
              <w:t>3 dni</w:t>
            </w:r>
          </w:p>
        </w:tc>
        <w:tc>
          <w:tcPr>
            <w:tcW w:w="1985" w:type="dxa"/>
          </w:tcPr>
          <w:p w14:paraId="342BC30E" w14:textId="392C9128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20D35565" w14:textId="0DE6C5E2" w:rsidTr="00922E05">
        <w:tc>
          <w:tcPr>
            <w:tcW w:w="992" w:type="dxa"/>
            <w:shd w:val="clear" w:color="auto" w:fill="auto"/>
            <w:vAlign w:val="center"/>
          </w:tcPr>
          <w:p w14:paraId="1011B52A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25FC67B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3260" w:type="dxa"/>
            <w:shd w:val="clear" w:color="auto" w:fill="auto"/>
          </w:tcPr>
          <w:p w14:paraId="7F4E1553" w14:textId="77777777" w:rsidR="002D0C1D" w:rsidRPr="002D0C1D" w:rsidRDefault="002D0C1D" w:rsidP="0020463B">
            <w:pPr>
              <w:spacing w:before="80"/>
            </w:pPr>
            <w:r w:rsidRPr="002D0C1D">
              <w:t>Johnson &amp; Johnson Poland Sp. z o.o.</w:t>
            </w:r>
          </w:p>
          <w:p w14:paraId="71951DA4" w14:textId="34A8E91C" w:rsidR="002D0C1D" w:rsidRPr="002D0C1D" w:rsidRDefault="002D0C1D" w:rsidP="0020463B">
            <w:r>
              <w:t xml:space="preserve">ul. </w:t>
            </w:r>
            <w:r w:rsidRPr="002D0C1D">
              <w:t>Iłżecka</w:t>
            </w:r>
            <w:r w:rsidRPr="002D0C1D">
              <w:t xml:space="preserve"> </w:t>
            </w:r>
            <w:r w:rsidRPr="002D0C1D">
              <w:t>24</w:t>
            </w:r>
            <w:r w:rsidRPr="002D0C1D">
              <w:t xml:space="preserve"> </w:t>
            </w:r>
          </w:p>
          <w:p w14:paraId="009F0C9A" w14:textId="4F03B236" w:rsidR="002D0C1D" w:rsidRPr="002D0C1D" w:rsidRDefault="002D0C1D" w:rsidP="0020463B">
            <w:pPr>
              <w:spacing w:after="80"/>
              <w:jc w:val="both"/>
            </w:pPr>
            <w:r w:rsidRPr="002D0C1D">
              <w:t>02</w:t>
            </w:r>
            <w:r>
              <w:t>-</w:t>
            </w:r>
            <w:r w:rsidRPr="002D0C1D">
              <w:t>135</w:t>
            </w:r>
            <w:r w:rsidRPr="002D0C1D">
              <w:t xml:space="preserve"> </w:t>
            </w:r>
            <w:r w:rsidRPr="002D0C1D">
              <w:t>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0B31256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28 693.44 zł</w:t>
            </w:r>
          </w:p>
        </w:tc>
        <w:tc>
          <w:tcPr>
            <w:tcW w:w="1984" w:type="dxa"/>
          </w:tcPr>
          <w:p w14:paraId="1D2BA8AD" w14:textId="5CC1EC87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694221C0" w14:textId="12E2EE18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30E2193B" w14:textId="2915BADD" w:rsidTr="00922E05">
        <w:tc>
          <w:tcPr>
            <w:tcW w:w="992" w:type="dxa"/>
            <w:shd w:val="clear" w:color="auto" w:fill="auto"/>
            <w:vAlign w:val="center"/>
          </w:tcPr>
          <w:p w14:paraId="667FD523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1208A90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3</w:t>
            </w:r>
          </w:p>
        </w:tc>
        <w:tc>
          <w:tcPr>
            <w:tcW w:w="3260" w:type="dxa"/>
            <w:shd w:val="clear" w:color="auto" w:fill="auto"/>
          </w:tcPr>
          <w:p w14:paraId="53333749" w14:textId="77777777" w:rsidR="002D0C1D" w:rsidRPr="002D0C1D" w:rsidRDefault="002D0C1D" w:rsidP="002D0C1D">
            <w:pPr>
              <w:spacing w:before="80"/>
            </w:pPr>
            <w:r w:rsidRPr="002D0C1D">
              <w:t>Johnson &amp; Johnson Poland Sp. z o.o.</w:t>
            </w:r>
          </w:p>
          <w:p w14:paraId="6EDCDB16" w14:textId="77777777" w:rsidR="002D0C1D" w:rsidRPr="002D0C1D" w:rsidRDefault="002D0C1D" w:rsidP="002D0C1D">
            <w:r>
              <w:t xml:space="preserve">ul. </w:t>
            </w:r>
            <w:r w:rsidRPr="002D0C1D">
              <w:t xml:space="preserve">Iłżecka 24 </w:t>
            </w:r>
          </w:p>
          <w:p w14:paraId="0F7BA968" w14:textId="29CDC697" w:rsidR="002D0C1D" w:rsidRPr="002D0C1D" w:rsidRDefault="002D0C1D" w:rsidP="002D0C1D">
            <w:pPr>
              <w:spacing w:after="80"/>
              <w:jc w:val="both"/>
            </w:pPr>
            <w:r w:rsidRPr="002D0C1D">
              <w:t>02</w:t>
            </w:r>
            <w:r>
              <w:t>-</w:t>
            </w:r>
            <w:r w:rsidRPr="002D0C1D">
              <w:t>135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1EA664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18 571.03 zł</w:t>
            </w:r>
          </w:p>
        </w:tc>
        <w:tc>
          <w:tcPr>
            <w:tcW w:w="1984" w:type="dxa"/>
          </w:tcPr>
          <w:p w14:paraId="30E22ACA" w14:textId="43117BB4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41AE6A48" w14:textId="083D2985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55D6A287" w14:textId="5B301642" w:rsidTr="00922E05">
        <w:tc>
          <w:tcPr>
            <w:tcW w:w="992" w:type="dxa"/>
            <w:shd w:val="clear" w:color="auto" w:fill="auto"/>
            <w:vAlign w:val="center"/>
          </w:tcPr>
          <w:p w14:paraId="6CEEAA2C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B034D9A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4</w:t>
            </w:r>
          </w:p>
        </w:tc>
        <w:tc>
          <w:tcPr>
            <w:tcW w:w="3260" w:type="dxa"/>
            <w:shd w:val="clear" w:color="auto" w:fill="auto"/>
          </w:tcPr>
          <w:p w14:paraId="31F3D133" w14:textId="77777777" w:rsidR="002D0C1D" w:rsidRPr="002D0C1D" w:rsidRDefault="002D0C1D" w:rsidP="002D0C1D">
            <w:pPr>
              <w:spacing w:before="80"/>
            </w:pPr>
            <w:r w:rsidRPr="002D0C1D">
              <w:t>Johnson &amp; Johnson Poland Sp. z o.o.</w:t>
            </w:r>
          </w:p>
          <w:p w14:paraId="71AD6BD0" w14:textId="77777777" w:rsidR="002D0C1D" w:rsidRPr="002D0C1D" w:rsidRDefault="002D0C1D" w:rsidP="002D0C1D">
            <w:r>
              <w:t xml:space="preserve">ul. </w:t>
            </w:r>
            <w:r w:rsidRPr="002D0C1D">
              <w:t xml:space="preserve">Iłżecka 24 </w:t>
            </w:r>
          </w:p>
          <w:p w14:paraId="5575465D" w14:textId="250E060C" w:rsidR="002D0C1D" w:rsidRPr="002D0C1D" w:rsidRDefault="002D0C1D" w:rsidP="002D0C1D">
            <w:pPr>
              <w:spacing w:after="80"/>
              <w:jc w:val="both"/>
            </w:pPr>
            <w:r w:rsidRPr="002D0C1D">
              <w:t>02</w:t>
            </w:r>
            <w:r>
              <w:t>-</w:t>
            </w:r>
            <w:r w:rsidRPr="002D0C1D">
              <w:t>135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193A1A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13 786.85 zł</w:t>
            </w:r>
          </w:p>
        </w:tc>
        <w:tc>
          <w:tcPr>
            <w:tcW w:w="1984" w:type="dxa"/>
          </w:tcPr>
          <w:p w14:paraId="0C5F8DE3" w14:textId="10C38B4D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5ED2D477" w14:textId="2D6E794E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0E6F5F62" w14:textId="592DC80C" w:rsidTr="00922E05">
        <w:tc>
          <w:tcPr>
            <w:tcW w:w="992" w:type="dxa"/>
            <w:shd w:val="clear" w:color="auto" w:fill="auto"/>
            <w:vAlign w:val="center"/>
          </w:tcPr>
          <w:p w14:paraId="2625FFE5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AD6A86B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5</w:t>
            </w:r>
          </w:p>
        </w:tc>
        <w:tc>
          <w:tcPr>
            <w:tcW w:w="3260" w:type="dxa"/>
            <w:shd w:val="clear" w:color="auto" w:fill="auto"/>
          </w:tcPr>
          <w:p w14:paraId="04B5A5A8" w14:textId="77777777" w:rsidR="002D0C1D" w:rsidRPr="002D0C1D" w:rsidRDefault="002D0C1D" w:rsidP="002D0C1D">
            <w:pPr>
              <w:spacing w:before="80"/>
            </w:pPr>
            <w:r w:rsidRPr="002D0C1D">
              <w:t>Johnson &amp; Johnson Poland Sp. z o.o.</w:t>
            </w:r>
          </w:p>
          <w:p w14:paraId="47A0D4A7" w14:textId="77777777" w:rsidR="002D0C1D" w:rsidRPr="002D0C1D" w:rsidRDefault="002D0C1D" w:rsidP="002D0C1D">
            <w:r>
              <w:t xml:space="preserve">ul. </w:t>
            </w:r>
            <w:r w:rsidRPr="002D0C1D">
              <w:t xml:space="preserve">Iłżecka 24 </w:t>
            </w:r>
          </w:p>
          <w:p w14:paraId="66483BF7" w14:textId="000AF479" w:rsidR="002D0C1D" w:rsidRPr="002D0C1D" w:rsidRDefault="002D0C1D" w:rsidP="002D0C1D">
            <w:pPr>
              <w:spacing w:after="80"/>
              <w:jc w:val="both"/>
            </w:pPr>
            <w:r w:rsidRPr="002D0C1D">
              <w:t>02</w:t>
            </w:r>
            <w:r>
              <w:t>-</w:t>
            </w:r>
            <w:r w:rsidRPr="002D0C1D">
              <w:t>135 Warszawa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C3167FD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12 458.45 zł</w:t>
            </w:r>
          </w:p>
        </w:tc>
        <w:tc>
          <w:tcPr>
            <w:tcW w:w="1984" w:type="dxa"/>
          </w:tcPr>
          <w:p w14:paraId="62E77763" w14:textId="38C3B375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4C606700" w14:textId="023082B3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4685F687" w14:textId="295C4165" w:rsidTr="00922E05">
        <w:tc>
          <w:tcPr>
            <w:tcW w:w="992" w:type="dxa"/>
            <w:shd w:val="clear" w:color="auto" w:fill="auto"/>
            <w:vAlign w:val="center"/>
          </w:tcPr>
          <w:p w14:paraId="61AAD97D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26674A9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2</w:t>
            </w:r>
          </w:p>
        </w:tc>
        <w:tc>
          <w:tcPr>
            <w:tcW w:w="3260" w:type="dxa"/>
            <w:shd w:val="clear" w:color="auto" w:fill="auto"/>
          </w:tcPr>
          <w:p w14:paraId="5F9678F2" w14:textId="77777777" w:rsidR="002D0C1D" w:rsidRPr="002D0C1D" w:rsidRDefault="002D0C1D" w:rsidP="0020463B">
            <w:pPr>
              <w:spacing w:before="80"/>
            </w:pPr>
            <w:r w:rsidRPr="002D0C1D">
              <w:t>YAVO Sp. z o. o.</w:t>
            </w:r>
          </w:p>
          <w:p w14:paraId="2AAAB801" w14:textId="5C314013" w:rsidR="002D0C1D" w:rsidRPr="002D0C1D" w:rsidRDefault="002D0C1D" w:rsidP="0020463B">
            <w:r>
              <w:t xml:space="preserve">ul. </w:t>
            </w:r>
            <w:r w:rsidRPr="002D0C1D">
              <w:t>Bawełniana</w:t>
            </w:r>
            <w:r w:rsidRPr="002D0C1D">
              <w:t xml:space="preserve"> </w:t>
            </w:r>
            <w:r w:rsidRPr="002D0C1D">
              <w:t>17</w:t>
            </w:r>
            <w:r w:rsidRPr="002D0C1D">
              <w:t xml:space="preserve"> </w:t>
            </w:r>
          </w:p>
          <w:p w14:paraId="7261BAE7" w14:textId="77777777" w:rsidR="002D0C1D" w:rsidRPr="002D0C1D" w:rsidRDefault="002D0C1D" w:rsidP="0020463B">
            <w:pPr>
              <w:spacing w:after="80"/>
              <w:jc w:val="both"/>
            </w:pPr>
            <w:r w:rsidRPr="002D0C1D">
              <w:t>97-400</w:t>
            </w:r>
            <w:r w:rsidRPr="002D0C1D">
              <w:t xml:space="preserve"> </w:t>
            </w:r>
            <w:r w:rsidRPr="002D0C1D">
              <w:t>Bełchatów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4C2721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13 419.43 zł</w:t>
            </w:r>
          </w:p>
        </w:tc>
        <w:tc>
          <w:tcPr>
            <w:tcW w:w="1984" w:type="dxa"/>
          </w:tcPr>
          <w:p w14:paraId="68FBB6C2" w14:textId="63F13941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534583BA" w14:textId="4FF5F7CA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2BDA252E" w14:textId="2CDB4DB7" w:rsidTr="00922E05">
        <w:tc>
          <w:tcPr>
            <w:tcW w:w="992" w:type="dxa"/>
            <w:shd w:val="clear" w:color="auto" w:fill="auto"/>
            <w:vAlign w:val="center"/>
          </w:tcPr>
          <w:p w14:paraId="5872231C" w14:textId="77777777" w:rsidR="002D0C1D" w:rsidRDefault="002D0C1D" w:rsidP="0020463B">
            <w:pPr>
              <w:spacing w:before="80" w:after="80"/>
              <w:jc w:val="center"/>
            </w:pPr>
          </w:p>
          <w:p w14:paraId="1C4F7535" w14:textId="12DA36B9" w:rsidR="002D0C1D" w:rsidRPr="002D0C1D" w:rsidRDefault="002D0C1D" w:rsidP="0020463B">
            <w:pPr>
              <w:spacing w:before="80" w:after="80"/>
              <w:jc w:val="center"/>
            </w:pPr>
            <w:r w:rsidRPr="002D0C1D">
              <w:lastRenderedPageBreak/>
              <w:t>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A7DFBA2" w14:textId="77777777" w:rsidR="002D0C1D" w:rsidRDefault="002D0C1D" w:rsidP="0020463B">
            <w:pPr>
              <w:spacing w:before="80" w:after="80"/>
              <w:jc w:val="center"/>
            </w:pPr>
          </w:p>
          <w:p w14:paraId="2F5035C4" w14:textId="2DB9C316" w:rsidR="002D0C1D" w:rsidRPr="002D0C1D" w:rsidRDefault="002D0C1D" w:rsidP="0020463B">
            <w:pPr>
              <w:spacing w:before="80" w:after="80"/>
              <w:jc w:val="center"/>
            </w:pPr>
            <w:r w:rsidRPr="002D0C1D">
              <w:lastRenderedPageBreak/>
              <w:t>3</w:t>
            </w:r>
          </w:p>
        </w:tc>
        <w:tc>
          <w:tcPr>
            <w:tcW w:w="3260" w:type="dxa"/>
            <w:shd w:val="clear" w:color="auto" w:fill="auto"/>
          </w:tcPr>
          <w:p w14:paraId="3DEDB2DD" w14:textId="77777777" w:rsidR="002D0C1D" w:rsidRDefault="002D0C1D" w:rsidP="002D0C1D">
            <w:pPr>
              <w:spacing w:before="80"/>
            </w:pPr>
          </w:p>
          <w:p w14:paraId="2F30E1FA" w14:textId="5E2B4B1E" w:rsidR="002D0C1D" w:rsidRPr="002D0C1D" w:rsidRDefault="002D0C1D" w:rsidP="002D0C1D">
            <w:pPr>
              <w:spacing w:before="80"/>
            </w:pPr>
            <w:r w:rsidRPr="002D0C1D">
              <w:lastRenderedPageBreak/>
              <w:t>YAVO Sp. z o. o.</w:t>
            </w:r>
          </w:p>
          <w:p w14:paraId="0159FDB4" w14:textId="77777777" w:rsidR="002D0C1D" w:rsidRPr="002D0C1D" w:rsidRDefault="002D0C1D" w:rsidP="002D0C1D">
            <w:r>
              <w:t xml:space="preserve">ul. </w:t>
            </w:r>
            <w:r w:rsidRPr="002D0C1D">
              <w:t xml:space="preserve">Bawełniana 17 </w:t>
            </w:r>
          </w:p>
          <w:p w14:paraId="7F241BA4" w14:textId="7466999C" w:rsidR="002D0C1D" w:rsidRPr="002D0C1D" w:rsidRDefault="002D0C1D" w:rsidP="002D0C1D">
            <w:pPr>
              <w:spacing w:after="80"/>
              <w:jc w:val="both"/>
            </w:pPr>
            <w:r w:rsidRPr="002D0C1D">
              <w:t>97-400 Bełchatów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4FBF5B0" w14:textId="77777777" w:rsidR="002D0C1D" w:rsidRDefault="002D0C1D" w:rsidP="0020463B">
            <w:pPr>
              <w:spacing w:before="80" w:after="80"/>
              <w:jc w:val="center"/>
            </w:pPr>
          </w:p>
          <w:p w14:paraId="27456255" w14:textId="62F39084" w:rsidR="002D0C1D" w:rsidRPr="002D0C1D" w:rsidRDefault="002D0C1D" w:rsidP="0020463B">
            <w:pPr>
              <w:spacing w:before="80" w:after="80"/>
              <w:jc w:val="center"/>
            </w:pPr>
            <w:r w:rsidRPr="002D0C1D">
              <w:lastRenderedPageBreak/>
              <w:t>10 852.70 zł</w:t>
            </w:r>
          </w:p>
        </w:tc>
        <w:tc>
          <w:tcPr>
            <w:tcW w:w="1984" w:type="dxa"/>
          </w:tcPr>
          <w:p w14:paraId="34EAC693" w14:textId="77777777" w:rsidR="002D0C1D" w:rsidRDefault="002D0C1D" w:rsidP="0020463B">
            <w:pPr>
              <w:spacing w:before="80" w:after="80"/>
              <w:jc w:val="center"/>
            </w:pPr>
          </w:p>
          <w:p w14:paraId="416C7F4D" w14:textId="410D43B1" w:rsidR="002D0C1D" w:rsidRPr="002D0C1D" w:rsidRDefault="002D0C1D" w:rsidP="0020463B">
            <w:pPr>
              <w:spacing w:before="80" w:after="80"/>
              <w:jc w:val="center"/>
            </w:pPr>
            <w:r>
              <w:lastRenderedPageBreak/>
              <w:t>2 dni</w:t>
            </w:r>
          </w:p>
        </w:tc>
        <w:tc>
          <w:tcPr>
            <w:tcW w:w="1985" w:type="dxa"/>
          </w:tcPr>
          <w:p w14:paraId="3FD9219E" w14:textId="77777777" w:rsidR="002D0C1D" w:rsidRDefault="002D0C1D" w:rsidP="0020463B">
            <w:pPr>
              <w:spacing w:before="80" w:after="80"/>
              <w:jc w:val="center"/>
            </w:pPr>
          </w:p>
          <w:p w14:paraId="74412278" w14:textId="2DD0D71C" w:rsidR="002D0C1D" w:rsidRPr="002D0C1D" w:rsidRDefault="002D0C1D" w:rsidP="0020463B">
            <w:pPr>
              <w:spacing w:before="80" w:after="80"/>
              <w:jc w:val="center"/>
            </w:pPr>
            <w:r>
              <w:lastRenderedPageBreak/>
              <w:t>24h</w:t>
            </w:r>
          </w:p>
        </w:tc>
      </w:tr>
      <w:tr w:rsidR="002D0C1D" w:rsidRPr="002D0C1D" w14:paraId="6CA75FAC" w14:textId="01D45041" w:rsidTr="00922E05">
        <w:tc>
          <w:tcPr>
            <w:tcW w:w="992" w:type="dxa"/>
            <w:shd w:val="clear" w:color="auto" w:fill="auto"/>
            <w:vAlign w:val="center"/>
          </w:tcPr>
          <w:p w14:paraId="6AD1286E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lastRenderedPageBreak/>
              <w:t>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508F22D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4</w:t>
            </w:r>
          </w:p>
        </w:tc>
        <w:tc>
          <w:tcPr>
            <w:tcW w:w="3260" w:type="dxa"/>
            <w:shd w:val="clear" w:color="auto" w:fill="auto"/>
          </w:tcPr>
          <w:p w14:paraId="2767D841" w14:textId="77777777" w:rsidR="002D0C1D" w:rsidRPr="002D0C1D" w:rsidRDefault="002D0C1D" w:rsidP="002D0C1D">
            <w:pPr>
              <w:spacing w:before="80"/>
            </w:pPr>
            <w:r w:rsidRPr="002D0C1D">
              <w:t>YAVO Sp. z o. o.</w:t>
            </w:r>
          </w:p>
          <w:p w14:paraId="55DFEF28" w14:textId="77777777" w:rsidR="002D0C1D" w:rsidRPr="002D0C1D" w:rsidRDefault="002D0C1D" w:rsidP="002D0C1D">
            <w:r>
              <w:t xml:space="preserve">ul. </w:t>
            </w:r>
            <w:r w:rsidRPr="002D0C1D">
              <w:t xml:space="preserve">Bawełniana 17 </w:t>
            </w:r>
          </w:p>
          <w:p w14:paraId="67F73997" w14:textId="0AE6BE8E" w:rsidR="002D0C1D" w:rsidRPr="002D0C1D" w:rsidRDefault="002D0C1D" w:rsidP="002D0C1D">
            <w:pPr>
              <w:spacing w:after="80"/>
              <w:jc w:val="both"/>
            </w:pPr>
            <w:r w:rsidRPr="002D0C1D">
              <w:t>97-400 Bełchatów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2694C78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6 069.56 zł</w:t>
            </w:r>
          </w:p>
        </w:tc>
        <w:tc>
          <w:tcPr>
            <w:tcW w:w="1984" w:type="dxa"/>
          </w:tcPr>
          <w:p w14:paraId="4BF45C7E" w14:textId="644043EA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49178E6D" w14:textId="06F663DA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tr w:rsidR="002D0C1D" w:rsidRPr="002D0C1D" w14:paraId="31447A1B" w14:textId="27BFCA03" w:rsidTr="00922E05">
        <w:tc>
          <w:tcPr>
            <w:tcW w:w="992" w:type="dxa"/>
            <w:shd w:val="clear" w:color="auto" w:fill="auto"/>
            <w:vAlign w:val="center"/>
          </w:tcPr>
          <w:p w14:paraId="6C0E3FA5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3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9AC8803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5</w:t>
            </w:r>
          </w:p>
        </w:tc>
        <w:tc>
          <w:tcPr>
            <w:tcW w:w="3260" w:type="dxa"/>
            <w:shd w:val="clear" w:color="auto" w:fill="auto"/>
          </w:tcPr>
          <w:p w14:paraId="2EC1217A" w14:textId="77777777" w:rsidR="002D0C1D" w:rsidRPr="002D0C1D" w:rsidRDefault="002D0C1D" w:rsidP="002D0C1D">
            <w:pPr>
              <w:spacing w:before="80"/>
            </w:pPr>
            <w:r w:rsidRPr="002D0C1D">
              <w:t>YAVO Sp. z o. o.</w:t>
            </w:r>
          </w:p>
          <w:p w14:paraId="422E005D" w14:textId="77777777" w:rsidR="002D0C1D" w:rsidRPr="002D0C1D" w:rsidRDefault="002D0C1D" w:rsidP="002D0C1D">
            <w:r>
              <w:t xml:space="preserve">ul. </w:t>
            </w:r>
            <w:r w:rsidRPr="002D0C1D">
              <w:t xml:space="preserve">Bawełniana 17 </w:t>
            </w:r>
          </w:p>
          <w:p w14:paraId="1F0925FB" w14:textId="79D0CEB7" w:rsidR="002D0C1D" w:rsidRPr="002D0C1D" w:rsidRDefault="002D0C1D" w:rsidP="002D0C1D">
            <w:pPr>
              <w:spacing w:after="80"/>
              <w:jc w:val="both"/>
            </w:pPr>
            <w:r w:rsidRPr="002D0C1D">
              <w:t>97-400 Bełchatów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02D8D0" w14:textId="77777777" w:rsidR="002D0C1D" w:rsidRPr="002D0C1D" w:rsidRDefault="002D0C1D" w:rsidP="0020463B">
            <w:pPr>
              <w:spacing w:before="80" w:after="80"/>
              <w:jc w:val="center"/>
            </w:pPr>
            <w:r w:rsidRPr="002D0C1D">
              <w:t>4 619.20 zł</w:t>
            </w:r>
          </w:p>
        </w:tc>
        <w:tc>
          <w:tcPr>
            <w:tcW w:w="1984" w:type="dxa"/>
          </w:tcPr>
          <w:p w14:paraId="58BA14C7" w14:textId="107A45E5" w:rsidR="002D0C1D" w:rsidRPr="002D0C1D" w:rsidRDefault="002D0C1D" w:rsidP="0020463B">
            <w:pPr>
              <w:spacing w:before="80" w:after="80"/>
              <w:jc w:val="center"/>
            </w:pPr>
            <w:r>
              <w:t>2 dni</w:t>
            </w:r>
          </w:p>
        </w:tc>
        <w:tc>
          <w:tcPr>
            <w:tcW w:w="1985" w:type="dxa"/>
          </w:tcPr>
          <w:p w14:paraId="03B59A7A" w14:textId="35614EC7" w:rsidR="002D0C1D" w:rsidRPr="002D0C1D" w:rsidRDefault="002D0C1D" w:rsidP="0020463B">
            <w:pPr>
              <w:spacing w:before="80" w:after="80"/>
              <w:jc w:val="center"/>
            </w:pPr>
            <w:r>
              <w:t>24h</w:t>
            </w:r>
          </w:p>
        </w:tc>
      </w:tr>
      <w:bookmarkEnd w:id="0"/>
    </w:tbl>
    <w:p w14:paraId="33EEDA8F" w14:textId="19E7C810" w:rsidR="00C236D3" w:rsidRPr="002D0C1D" w:rsidRDefault="00C236D3" w:rsidP="00173B20">
      <w:pPr>
        <w:jc w:val="right"/>
        <w:rPr>
          <w:sz w:val="22"/>
          <w:szCs w:val="22"/>
        </w:rPr>
      </w:pPr>
    </w:p>
    <w:sectPr w:rsidR="00C236D3" w:rsidRPr="002D0C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198A4" w14:textId="77777777" w:rsidR="00257888" w:rsidRDefault="00257888">
      <w:r>
        <w:separator/>
      </w:r>
    </w:p>
  </w:endnote>
  <w:endnote w:type="continuationSeparator" w:id="0">
    <w:p w14:paraId="6E3C9EF0" w14:textId="77777777" w:rsidR="00257888" w:rsidRDefault="0025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5286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BFE7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ACC28" w14:textId="6F909D19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8067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FC5707" w14:textId="77777777" w:rsidR="009F189D" w:rsidRDefault="009F189D">
    <w:pPr>
      <w:pStyle w:val="Stopka"/>
      <w:tabs>
        <w:tab w:val="clear" w:pos="4536"/>
      </w:tabs>
      <w:jc w:val="center"/>
    </w:pPr>
  </w:p>
  <w:p w14:paraId="3BA3549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3E0741" w14:textId="77777777" w:rsidR="00257888" w:rsidRDefault="00257888">
      <w:r>
        <w:separator/>
      </w:r>
    </w:p>
  </w:footnote>
  <w:footnote w:type="continuationSeparator" w:id="0">
    <w:p w14:paraId="0C8D02F4" w14:textId="77777777" w:rsidR="00257888" w:rsidRDefault="002578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31059" w14:textId="77777777" w:rsidR="004D08E0" w:rsidRDefault="004D08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9E323" w14:textId="77777777" w:rsidR="004D08E0" w:rsidRDefault="004D08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4BFB1" w14:textId="77777777" w:rsidR="004D08E0" w:rsidRDefault="004D08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888"/>
    <w:rsid w:val="00007727"/>
    <w:rsid w:val="00017720"/>
    <w:rsid w:val="00035488"/>
    <w:rsid w:val="000D7F25"/>
    <w:rsid w:val="000E00E5"/>
    <w:rsid w:val="00173B20"/>
    <w:rsid w:val="001C69FF"/>
    <w:rsid w:val="0023318D"/>
    <w:rsid w:val="00257888"/>
    <w:rsid w:val="002D0C1D"/>
    <w:rsid w:val="003D72FD"/>
    <w:rsid w:val="00423179"/>
    <w:rsid w:val="00490DC0"/>
    <w:rsid w:val="00493F8C"/>
    <w:rsid w:val="004C7E9B"/>
    <w:rsid w:val="004D08E0"/>
    <w:rsid w:val="005614F2"/>
    <w:rsid w:val="00577BC6"/>
    <w:rsid w:val="0069085C"/>
    <w:rsid w:val="006B27ED"/>
    <w:rsid w:val="00843263"/>
    <w:rsid w:val="00861E75"/>
    <w:rsid w:val="00922E0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7A6AAE"/>
  <w15:chartTrackingRefBased/>
  <w15:docId w15:val="{A3767A61-8E7A-49F5-A4C1-4C2AE5122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292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2022-10-12T10:32:00Z</cp:lastPrinted>
  <dcterms:created xsi:type="dcterms:W3CDTF">2022-10-12T10:26:00Z</dcterms:created>
  <dcterms:modified xsi:type="dcterms:W3CDTF">2022-10-12T10:32:00Z</dcterms:modified>
</cp:coreProperties>
</file>