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10DF2AAF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</w:p>
    <w:p w14:paraId="391281D0" w14:textId="169245DA" w:rsidR="00C86F3D" w:rsidRDefault="00C86F3D" w:rsidP="00C86F3D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F338BE">
        <w:rPr>
          <w:b/>
          <w:sz w:val="24"/>
          <w:szCs w:val="24"/>
        </w:rPr>
        <w:t>6</w:t>
      </w:r>
      <w:bookmarkStart w:id="0" w:name="_GoBack"/>
      <w:bookmarkEnd w:id="0"/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46B29103" w14:textId="4F506BA2" w:rsidR="00C86F3D" w:rsidRDefault="00C86F3D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5B3E1532" w14:textId="77777777" w:rsidR="00743DAB" w:rsidRPr="00540289" w:rsidRDefault="00743DAB" w:rsidP="00743DAB">
      <w:pPr>
        <w:tabs>
          <w:tab w:val="right" w:pos="9000"/>
        </w:tabs>
        <w:spacing w:line="360" w:lineRule="auto"/>
        <w:jc w:val="center"/>
        <w:rPr>
          <w:b/>
          <w:color w:val="000000"/>
          <w:sz w:val="24"/>
          <w:szCs w:val="24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BFF5DA" w:rsidR="00C86F3D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C9E678" w14:textId="0330FC38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o udzielenie zamówienia publicznego w trybie </w:t>
      </w:r>
      <w:r w:rsidR="00B93B92">
        <w:t>podstawowym</w:t>
      </w:r>
      <w:r w:rsidRPr="005A10E2">
        <w:t xml:space="preserve"> </w:t>
      </w:r>
      <w:r w:rsidRPr="005A10E2">
        <w:rPr>
          <w:color w:val="000000"/>
        </w:rPr>
        <w:t>na:</w:t>
      </w:r>
      <w:r w:rsidR="004C03CA" w:rsidRPr="004C03CA">
        <w:rPr>
          <w:rFonts w:ascii="Arial" w:hAnsi="Arial" w:cs="Arial"/>
          <w:b/>
          <w:sz w:val="32"/>
          <w:szCs w:val="32"/>
        </w:rPr>
        <w:t xml:space="preserve"> </w:t>
      </w:r>
      <w:r w:rsidR="009935E8" w:rsidRPr="009935E8">
        <w:rPr>
          <w:b/>
        </w:rPr>
        <w:t>Usługa organizacji wydarzenia "V Forum Energetyki Rozproszonej” organizowanego przez DWAG AGH w dniu 5 grudnia 2022 r. - KC-zp.272-605/22</w:t>
      </w:r>
      <w:r w:rsidRPr="005A10E2">
        <w:rPr>
          <w:b/>
        </w:rPr>
        <w:t>,</w:t>
      </w:r>
      <w:r w:rsidRPr="005A10E2">
        <w:rPr>
          <w:color w:val="000000"/>
        </w:rPr>
        <w:t xml:space="preserve"> </w:t>
      </w:r>
      <w:r w:rsidRPr="005A10E2">
        <w:t>oświadczamy, że w ciągu ostatnich 3 lat  przed upływem terminu składania ofert zrealizowaliśmy następujące zamówienia o podobnym zakresie i charakterze:</w:t>
      </w:r>
    </w:p>
    <w:tbl>
      <w:tblPr>
        <w:tblW w:w="95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5260"/>
        <w:gridCol w:w="1560"/>
        <w:gridCol w:w="2268"/>
      </w:tblGrid>
      <w:tr w:rsidR="00C86F3D" w:rsidRPr="005A10E2" w14:paraId="6C0D05E3" w14:textId="77777777" w:rsidTr="00743DAB">
        <w:trPr>
          <w:cantSplit/>
          <w:trHeight w:val="782"/>
        </w:trPr>
        <w:tc>
          <w:tcPr>
            <w:tcW w:w="426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5260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743DAB">
        <w:trPr>
          <w:cantSplit/>
          <w:trHeight w:hRule="exact" w:val="281"/>
        </w:trPr>
        <w:tc>
          <w:tcPr>
            <w:tcW w:w="426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5260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743DAB">
        <w:trPr>
          <w:cantSplit/>
          <w:trHeight w:val="1060"/>
        </w:trPr>
        <w:tc>
          <w:tcPr>
            <w:tcW w:w="426" w:type="dxa"/>
          </w:tcPr>
          <w:p w14:paraId="4B0EE4BB" w14:textId="423109DD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5260" w:type="dxa"/>
          </w:tcPr>
          <w:p w14:paraId="1569AF0E" w14:textId="2E50BB72" w:rsidR="00C86F3D" w:rsidRPr="005A10E2" w:rsidRDefault="007E28D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Wykonanie dokumentacji filmowej podczas ………………. ………………………………………………….</w:t>
            </w:r>
            <w:r w:rsidR="009935E8">
              <w:rPr>
                <w:b/>
                <w:color w:val="000000"/>
              </w:rPr>
              <w:t>/proszę wpisać formę wydarzenia/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743DAB">
        <w:trPr>
          <w:cantSplit/>
          <w:trHeight w:val="906"/>
        </w:trPr>
        <w:tc>
          <w:tcPr>
            <w:tcW w:w="426" w:type="dxa"/>
          </w:tcPr>
          <w:p w14:paraId="75A65433" w14:textId="6E544716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260" w:type="dxa"/>
          </w:tcPr>
          <w:p w14:paraId="08F92CEE" w14:textId="6A33CBF8" w:rsidR="00C86F3D" w:rsidRPr="005A10E2" w:rsidRDefault="007E28D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Wykonanie dokumentacji filmowej podczas ………………. ………………………………………………….</w:t>
            </w:r>
            <w:r w:rsidR="009935E8">
              <w:rPr>
                <w:b/>
                <w:color w:val="000000"/>
              </w:rPr>
              <w:t>/proszę wpisać formę wydarzenia/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8172350" w14:textId="77777777" w:rsidTr="00743DAB">
        <w:trPr>
          <w:cantSplit/>
          <w:trHeight w:val="906"/>
        </w:trPr>
        <w:tc>
          <w:tcPr>
            <w:tcW w:w="426" w:type="dxa"/>
          </w:tcPr>
          <w:p w14:paraId="2D0C5821" w14:textId="32381519" w:rsidR="00C86F3D" w:rsidRPr="005A10E2" w:rsidRDefault="00743DAB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260" w:type="dxa"/>
          </w:tcPr>
          <w:p w14:paraId="4D9DA7F4" w14:textId="6024D4D7" w:rsidR="00C86F3D" w:rsidRPr="005A10E2" w:rsidRDefault="007E28DC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Wykonanie dokumentacji filmowej podczas ………………. ………………………………………………….</w:t>
            </w:r>
            <w:r w:rsidR="009935E8">
              <w:rPr>
                <w:b/>
                <w:color w:val="000000"/>
              </w:rPr>
              <w:t>/proszę wpisać formę wydarzenia/</w:t>
            </w:r>
          </w:p>
        </w:tc>
        <w:tc>
          <w:tcPr>
            <w:tcW w:w="1560" w:type="dxa"/>
          </w:tcPr>
          <w:p w14:paraId="34411DCC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120F30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72388" w:rsidRPr="005A10E2" w14:paraId="3BF16DBB" w14:textId="77777777" w:rsidTr="00743DAB">
        <w:trPr>
          <w:cantSplit/>
          <w:trHeight w:val="906"/>
        </w:trPr>
        <w:tc>
          <w:tcPr>
            <w:tcW w:w="426" w:type="dxa"/>
          </w:tcPr>
          <w:p w14:paraId="4836848B" w14:textId="7C1972F1" w:rsidR="00F72388" w:rsidRDefault="00F7238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260" w:type="dxa"/>
          </w:tcPr>
          <w:p w14:paraId="6E87AAB9" w14:textId="47DDAF0B" w:rsidR="00F72388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Realizacja </w:t>
            </w:r>
            <w:r w:rsidR="00D553E3">
              <w:rPr>
                <w:b/>
                <w:color w:val="000000"/>
              </w:rPr>
              <w:t>………….</w:t>
            </w:r>
            <w:r>
              <w:rPr>
                <w:b/>
                <w:color w:val="000000"/>
              </w:rPr>
              <w:t xml:space="preserve"> </w:t>
            </w:r>
            <w:r w:rsidR="009935E8">
              <w:rPr>
                <w:b/>
                <w:color w:val="000000"/>
              </w:rPr>
              <w:t xml:space="preserve">/proszę wpisać formę wydarzenia/ </w:t>
            </w:r>
            <w:r>
              <w:rPr>
                <w:b/>
                <w:color w:val="000000"/>
              </w:rPr>
              <w:t xml:space="preserve">dla …… </w:t>
            </w:r>
            <w:r w:rsidR="009935E8">
              <w:rPr>
                <w:b/>
                <w:color w:val="000000"/>
              </w:rPr>
              <w:t xml:space="preserve">/proszę podać liczbę/ </w:t>
            </w:r>
            <w:r>
              <w:rPr>
                <w:b/>
                <w:color w:val="000000"/>
              </w:rPr>
              <w:t>uczestników podczas: …………… ………………………………………………….</w:t>
            </w:r>
          </w:p>
        </w:tc>
        <w:tc>
          <w:tcPr>
            <w:tcW w:w="1560" w:type="dxa"/>
          </w:tcPr>
          <w:p w14:paraId="65AD806D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C24D44D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72388" w:rsidRPr="005A10E2" w14:paraId="08A74D8A" w14:textId="77777777" w:rsidTr="00743DAB">
        <w:trPr>
          <w:cantSplit/>
          <w:trHeight w:val="906"/>
        </w:trPr>
        <w:tc>
          <w:tcPr>
            <w:tcW w:w="426" w:type="dxa"/>
          </w:tcPr>
          <w:p w14:paraId="5B047653" w14:textId="775B8F8B" w:rsidR="00F72388" w:rsidRDefault="00F7238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260" w:type="dxa"/>
          </w:tcPr>
          <w:p w14:paraId="553C3780" w14:textId="6FBEBB37" w:rsidR="00F72388" w:rsidRDefault="009935E8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Realizacja …………. /proszę wpisać formę wydarzenia/ dla …… /proszę podać liczbę/ uczestników podczas: …………… ………………………………………………….</w:t>
            </w:r>
          </w:p>
        </w:tc>
        <w:tc>
          <w:tcPr>
            <w:tcW w:w="1560" w:type="dxa"/>
          </w:tcPr>
          <w:p w14:paraId="022A122E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30818AC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F72388" w:rsidRPr="005A10E2" w14:paraId="54DB4CAD" w14:textId="77777777" w:rsidTr="00743DAB">
        <w:trPr>
          <w:cantSplit/>
          <w:trHeight w:val="906"/>
        </w:trPr>
        <w:tc>
          <w:tcPr>
            <w:tcW w:w="426" w:type="dxa"/>
          </w:tcPr>
          <w:p w14:paraId="19EC519A" w14:textId="0E9EBB6A" w:rsidR="00F72388" w:rsidRDefault="00F7238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260" w:type="dxa"/>
          </w:tcPr>
          <w:p w14:paraId="1A033E64" w14:textId="294E0727" w:rsidR="00F72388" w:rsidRDefault="009935E8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Realizacja …………. /proszę wpisać formę wydarzenia/ dla …… /proszę podać liczbę/ uczestników podczas: …………… ………………………………………………….</w:t>
            </w:r>
          </w:p>
        </w:tc>
        <w:tc>
          <w:tcPr>
            <w:tcW w:w="1560" w:type="dxa"/>
          </w:tcPr>
          <w:p w14:paraId="097D33B6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3357522" w14:textId="77777777" w:rsidR="00F72388" w:rsidRPr="005A10E2" w:rsidRDefault="00F7238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935E8" w:rsidRPr="005A10E2" w14:paraId="1BE588FC" w14:textId="77777777" w:rsidTr="00743DAB">
        <w:trPr>
          <w:cantSplit/>
          <w:trHeight w:val="906"/>
        </w:trPr>
        <w:tc>
          <w:tcPr>
            <w:tcW w:w="426" w:type="dxa"/>
          </w:tcPr>
          <w:p w14:paraId="7B4118CD" w14:textId="4A1C7897" w:rsidR="009935E8" w:rsidRDefault="009935E8" w:rsidP="00743DAB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7</w:t>
            </w:r>
          </w:p>
        </w:tc>
        <w:tc>
          <w:tcPr>
            <w:tcW w:w="5260" w:type="dxa"/>
          </w:tcPr>
          <w:p w14:paraId="0B6173AD" w14:textId="4C0F8E71" w:rsidR="009935E8" w:rsidRDefault="009935E8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Wykonanie dokumentacji fotograficznej podczas ……………….…………………………………………………. /proszę wpisać formę wydarzenia/</w:t>
            </w:r>
          </w:p>
        </w:tc>
        <w:tc>
          <w:tcPr>
            <w:tcW w:w="1560" w:type="dxa"/>
          </w:tcPr>
          <w:p w14:paraId="349F696C" w14:textId="77777777" w:rsidR="009935E8" w:rsidRPr="005A10E2" w:rsidRDefault="009935E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629C2934" w14:textId="77777777" w:rsidR="009935E8" w:rsidRPr="005A10E2" w:rsidRDefault="009935E8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935E8" w:rsidRPr="005A10E2" w14:paraId="0AACA03C" w14:textId="77777777" w:rsidTr="00743DAB">
        <w:trPr>
          <w:cantSplit/>
          <w:trHeight w:val="906"/>
        </w:trPr>
        <w:tc>
          <w:tcPr>
            <w:tcW w:w="426" w:type="dxa"/>
          </w:tcPr>
          <w:p w14:paraId="061D2E11" w14:textId="414B02E3" w:rsidR="009935E8" w:rsidRDefault="009935E8" w:rsidP="009935E8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5260" w:type="dxa"/>
          </w:tcPr>
          <w:p w14:paraId="287CE9F7" w14:textId="0F585DB4" w:rsidR="009935E8" w:rsidRDefault="009935E8" w:rsidP="009935E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Wykonanie dokumentacji fotograficznej podczas ……………….…………………………………………………. /proszę wpisać formę wydarzenia/</w:t>
            </w:r>
          </w:p>
        </w:tc>
        <w:tc>
          <w:tcPr>
            <w:tcW w:w="1560" w:type="dxa"/>
          </w:tcPr>
          <w:p w14:paraId="5B286D83" w14:textId="77777777" w:rsidR="009935E8" w:rsidRPr="005A10E2" w:rsidRDefault="009935E8" w:rsidP="009935E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38FE310D" w14:textId="77777777" w:rsidR="009935E8" w:rsidRPr="005A10E2" w:rsidRDefault="009935E8" w:rsidP="009935E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9935E8" w:rsidRPr="005A10E2" w14:paraId="2C2CE64D" w14:textId="77777777" w:rsidTr="00743DAB">
        <w:trPr>
          <w:cantSplit/>
          <w:trHeight w:val="906"/>
        </w:trPr>
        <w:tc>
          <w:tcPr>
            <w:tcW w:w="426" w:type="dxa"/>
          </w:tcPr>
          <w:p w14:paraId="1B5921FE" w14:textId="75BA839F" w:rsidR="009935E8" w:rsidRDefault="009935E8" w:rsidP="009935E8">
            <w:pPr>
              <w:tabs>
                <w:tab w:val="left" w:pos="0"/>
              </w:tabs>
              <w:spacing w:line="48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5260" w:type="dxa"/>
          </w:tcPr>
          <w:p w14:paraId="4579D50E" w14:textId="0BD86CE8" w:rsidR="009935E8" w:rsidRDefault="009935E8" w:rsidP="009935E8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Wykonanie dokumentacji fotograficznej podczas ……………….…………………………………………………. /proszę wpisać formę wydarzenia/</w:t>
            </w:r>
          </w:p>
        </w:tc>
        <w:tc>
          <w:tcPr>
            <w:tcW w:w="1560" w:type="dxa"/>
          </w:tcPr>
          <w:p w14:paraId="6DEF545F" w14:textId="77777777" w:rsidR="009935E8" w:rsidRPr="005A10E2" w:rsidRDefault="009935E8" w:rsidP="009935E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1184BBFF" w14:textId="77777777" w:rsidR="009935E8" w:rsidRPr="005A10E2" w:rsidRDefault="009935E8" w:rsidP="009935E8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4A4ECABD" w14:textId="77777777" w:rsidR="007E28DC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lang w:eastAsia="zh-CN"/>
        </w:rPr>
      </w:pPr>
    </w:p>
    <w:p w14:paraId="3533DFF6" w14:textId="72F208F6" w:rsidR="00F213FB" w:rsidRPr="00743DAB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color w:val="FF0000"/>
          <w:lang w:eastAsia="zh-CN"/>
        </w:rPr>
      </w:pPr>
      <w:r w:rsidRPr="00743DAB">
        <w:rPr>
          <w:rFonts w:eastAsia="Calibri"/>
          <w:b/>
          <w:color w:val="FF0000"/>
          <w:lang w:eastAsia="zh-CN"/>
        </w:rPr>
        <w:t>Oferta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powinna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>być sporządzona</w:t>
      </w:r>
      <w:r w:rsidRPr="00743DAB">
        <w:rPr>
          <w:rFonts w:eastAsia="Calibri"/>
          <w:color w:val="FF0000"/>
          <w:lang w:eastAsia="zh-CN"/>
        </w:rPr>
        <w:t xml:space="preserve"> </w:t>
      </w:r>
      <w:r w:rsidRPr="00743DAB">
        <w:rPr>
          <w:rFonts w:eastAsia="Calibri"/>
          <w:b/>
          <w:color w:val="FF0000"/>
          <w:lang w:eastAsia="zh-CN"/>
        </w:rPr>
        <w:t xml:space="preserve">w języku polskim, z zachowaniem postaci elektronicznej i podpisana kwalifikowanym podpisem elektronicznym, podpisem zaufanym lub </w:t>
      </w:r>
      <w:r w:rsidR="00743DAB">
        <w:rPr>
          <w:rFonts w:eastAsia="Calibri"/>
          <w:b/>
          <w:color w:val="FF0000"/>
          <w:lang w:eastAsia="zh-CN"/>
        </w:rPr>
        <w:t xml:space="preserve">elektronicznym </w:t>
      </w:r>
      <w:r w:rsidRPr="00743DAB">
        <w:rPr>
          <w:rFonts w:eastAsia="Calibri"/>
          <w:b/>
          <w:color w:val="FF0000"/>
          <w:lang w:eastAsia="zh-CN"/>
        </w:rPr>
        <w:t>podpisem osobistym</w:t>
      </w:r>
      <w:r w:rsidRPr="00743DAB">
        <w:rPr>
          <w:rFonts w:eastAsia="Calibri"/>
          <w:color w:val="FF0000"/>
          <w:lang w:eastAsia="zh-CN"/>
        </w:rPr>
        <w:t>.</w:t>
      </w:r>
    </w:p>
    <w:sectPr w:rsidR="00F213FB" w:rsidRPr="00743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97BBC1" w14:textId="77777777" w:rsidR="006A7E08" w:rsidRDefault="006A7E08">
      <w:r>
        <w:separator/>
      </w:r>
    </w:p>
  </w:endnote>
  <w:endnote w:type="continuationSeparator" w:id="0">
    <w:p w14:paraId="58965447" w14:textId="77777777" w:rsidR="006A7E08" w:rsidRDefault="006A7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3A4D64" w14:textId="77777777" w:rsidR="006A7E08" w:rsidRDefault="006A7E08">
      <w:r>
        <w:separator/>
      </w:r>
    </w:p>
  </w:footnote>
  <w:footnote w:type="continuationSeparator" w:id="0">
    <w:p w14:paraId="35998D0E" w14:textId="77777777" w:rsidR="006A7E08" w:rsidRDefault="006A7E08">
      <w:r>
        <w:continuationSeparator/>
      </w:r>
    </w:p>
  </w:footnote>
  <w:footnote w:id="1">
    <w:p w14:paraId="010C7529" w14:textId="507300F6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743DAB">
        <w:t>8</w:t>
      </w:r>
      <w:r>
        <w:t xml:space="preserve">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210E8E"/>
    <w:rsid w:val="00276C10"/>
    <w:rsid w:val="002F7E2B"/>
    <w:rsid w:val="0037616C"/>
    <w:rsid w:val="004C03CA"/>
    <w:rsid w:val="00540289"/>
    <w:rsid w:val="00551DBC"/>
    <w:rsid w:val="006A7E08"/>
    <w:rsid w:val="006B469B"/>
    <w:rsid w:val="006B4809"/>
    <w:rsid w:val="00702A72"/>
    <w:rsid w:val="00743DAB"/>
    <w:rsid w:val="007E28DC"/>
    <w:rsid w:val="008111F6"/>
    <w:rsid w:val="009935E8"/>
    <w:rsid w:val="009A7D59"/>
    <w:rsid w:val="00A63A91"/>
    <w:rsid w:val="00AE2A9D"/>
    <w:rsid w:val="00B72EC0"/>
    <w:rsid w:val="00B93B92"/>
    <w:rsid w:val="00C041A7"/>
    <w:rsid w:val="00C049BA"/>
    <w:rsid w:val="00C254C7"/>
    <w:rsid w:val="00C34B2E"/>
    <w:rsid w:val="00C50722"/>
    <w:rsid w:val="00C833D4"/>
    <w:rsid w:val="00C86F3D"/>
    <w:rsid w:val="00CC3EBB"/>
    <w:rsid w:val="00D11BC3"/>
    <w:rsid w:val="00D553E3"/>
    <w:rsid w:val="00D93FE5"/>
    <w:rsid w:val="00D97C6D"/>
    <w:rsid w:val="00DD5BF2"/>
    <w:rsid w:val="00E27CB6"/>
    <w:rsid w:val="00EB75AA"/>
    <w:rsid w:val="00F213FB"/>
    <w:rsid w:val="00F338BE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Małgorzata Waligórska</cp:lastModifiedBy>
  <cp:revision>3</cp:revision>
  <cp:lastPrinted>2021-03-29T11:12:00Z</cp:lastPrinted>
  <dcterms:created xsi:type="dcterms:W3CDTF">2022-09-30T12:01:00Z</dcterms:created>
  <dcterms:modified xsi:type="dcterms:W3CDTF">2022-09-30T12:06:00Z</dcterms:modified>
</cp:coreProperties>
</file>