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10DF2AAF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2181E51D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6A488B">
        <w:rPr>
          <w:b/>
          <w:sz w:val="24"/>
          <w:szCs w:val="24"/>
        </w:rPr>
        <w:t>6</w:t>
      </w:r>
      <w:bookmarkStart w:id="0" w:name="_GoBack"/>
      <w:bookmarkEnd w:id="0"/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6B29103" w14:textId="4F506BA2" w:rsidR="00C86F3D" w:rsidRDefault="00C86F3D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5A10E2" w:rsidRDefault="00C86F3D" w:rsidP="00C86F3D">
      <w:pPr>
        <w:tabs>
          <w:tab w:val="right" w:pos="9000"/>
        </w:tabs>
        <w:spacing w:line="360" w:lineRule="auto"/>
      </w:pPr>
      <w:r w:rsidRPr="005A10E2">
        <w:t>NAZWA WYKONAWCY:……………………………………………………….</w:t>
      </w:r>
    </w:p>
    <w:p w14:paraId="4083C92F" w14:textId="77BFF5DA" w:rsidR="00C86F3D" w:rsidRDefault="00C86F3D" w:rsidP="00C86F3D">
      <w:pPr>
        <w:tabs>
          <w:tab w:val="right" w:pos="9000"/>
        </w:tabs>
        <w:spacing w:line="360" w:lineRule="auto"/>
      </w:pPr>
      <w:r w:rsidRPr="005A10E2">
        <w:t xml:space="preserve">ADRES:…………………………………………………………………………. </w:t>
      </w:r>
    </w:p>
    <w:p w14:paraId="1A47B278" w14:textId="77777777" w:rsidR="00743DAB" w:rsidRPr="005A10E2" w:rsidRDefault="00743DAB" w:rsidP="00C86F3D">
      <w:pPr>
        <w:tabs>
          <w:tab w:val="right" w:pos="9000"/>
        </w:tabs>
        <w:spacing w:line="360" w:lineRule="auto"/>
      </w:pPr>
    </w:p>
    <w:p w14:paraId="1AC9E678" w14:textId="61DDD65D" w:rsidR="00C86F3D" w:rsidRPr="004C03CA" w:rsidRDefault="00C86F3D" w:rsidP="004C03CA">
      <w:pPr>
        <w:jc w:val="both"/>
        <w:rPr>
          <w:rFonts w:ascii="Arial" w:hAnsi="Arial" w:cs="Arial"/>
          <w:b/>
          <w:sz w:val="32"/>
          <w:szCs w:val="32"/>
        </w:rPr>
      </w:pPr>
      <w:r w:rsidRPr="005A10E2">
        <w:rPr>
          <w:color w:val="000000"/>
        </w:rPr>
        <w:t xml:space="preserve">Składając ofertę w postępowaniu o udzielenie zamówienia publicznego w trybie </w:t>
      </w:r>
      <w:r w:rsidR="00B93B92">
        <w:t>podstawowym</w:t>
      </w:r>
      <w:r w:rsidRPr="005A10E2">
        <w:t xml:space="preserve"> </w:t>
      </w:r>
      <w:r w:rsidRPr="005A10E2">
        <w:rPr>
          <w:color w:val="000000"/>
        </w:rPr>
        <w:t>na:</w:t>
      </w:r>
      <w:r w:rsidR="004C03CA" w:rsidRPr="004C03CA">
        <w:rPr>
          <w:rFonts w:ascii="Arial" w:hAnsi="Arial" w:cs="Arial"/>
          <w:b/>
          <w:sz w:val="32"/>
          <w:szCs w:val="32"/>
        </w:rPr>
        <w:t xml:space="preserve"> </w:t>
      </w:r>
      <w:r w:rsidR="008E39DF" w:rsidRPr="008E39DF">
        <w:rPr>
          <w:b/>
        </w:rPr>
        <w:t>Usługa cateringowa na potrzeby uroczystej kolacji dla VIP-ów (dla max. 30 osób) w dn. 04/12/2022 r. w ramach V Forum Energetyki Rozproszonej  – KC-zp.272-610/22</w:t>
      </w:r>
      <w:r w:rsidRPr="005A10E2">
        <w:rPr>
          <w:b/>
        </w:rPr>
        <w:t>,</w:t>
      </w:r>
      <w:r w:rsidRPr="005A10E2">
        <w:rPr>
          <w:color w:val="000000"/>
        </w:rPr>
        <w:t xml:space="preserve"> </w:t>
      </w:r>
      <w:r w:rsidRPr="005A10E2">
        <w:t xml:space="preserve">oświadczamy, że w ciągu ostatnich </w:t>
      </w:r>
      <w:r w:rsidR="00976728">
        <w:t>5</w:t>
      </w:r>
      <w:r w:rsidRPr="005A10E2">
        <w:t xml:space="preserve"> lat  przed upływem terminu składania ofert zrealizowaliśmy następujące zamówienia o podobnym zakresie i charakterze:</w:t>
      </w:r>
    </w:p>
    <w:tbl>
      <w:tblPr>
        <w:tblW w:w="8789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3118"/>
        <w:gridCol w:w="1559"/>
        <w:gridCol w:w="1843"/>
        <w:gridCol w:w="1843"/>
      </w:tblGrid>
      <w:tr w:rsidR="008E39DF" w:rsidRPr="005A10E2" w14:paraId="6C0D05E3" w14:textId="274C54B0" w:rsidTr="008E39DF">
        <w:trPr>
          <w:cantSplit/>
          <w:trHeight w:val="782"/>
        </w:trPr>
        <w:tc>
          <w:tcPr>
            <w:tcW w:w="426" w:type="dxa"/>
            <w:vAlign w:val="center"/>
          </w:tcPr>
          <w:p w14:paraId="4E9B4DA1" w14:textId="77777777" w:rsidR="008E39DF" w:rsidRPr="005A10E2" w:rsidRDefault="008E39DF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3118" w:type="dxa"/>
            <w:vAlign w:val="center"/>
          </w:tcPr>
          <w:p w14:paraId="36FDF0A1" w14:textId="77777777" w:rsidR="008E39DF" w:rsidRPr="005A10E2" w:rsidRDefault="008E39DF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8E39DF" w:rsidRPr="005A10E2" w:rsidRDefault="008E39DF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559" w:type="dxa"/>
            <w:vAlign w:val="center"/>
          </w:tcPr>
          <w:p w14:paraId="2DA2B9C4" w14:textId="77777777" w:rsidR="008E39DF" w:rsidRPr="005A10E2" w:rsidRDefault="008E39DF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Data wykonania</w:t>
            </w:r>
          </w:p>
        </w:tc>
        <w:tc>
          <w:tcPr>
            <w:tcW w:w="1843" w:type="dxa"/>
          </w:tcPr>
          <w:p w14:paraId="56BD54F1" w14:textId="77777777" w:rsidR="008E39DF" w:rsidRPr="005A10E2" w:rsidRDefault="008E39DF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87078FE" w14:textId="77777777" w:rsidR="008E39DF" w:rsidRPr="005A10E2" w:rsidRDefault="008E39DF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4DDE8123" w14:textId="77777777" w:rsidR="008E39DF" w:rsidRPr="005A10E2" w:rsidRDefault="008E39DF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  <w:tc>
          <w:tcPr>
            <w:tcW w:w="1843" w:type="dxa"/>
          </w:tcPr>
          <w:p w14:paraId="5C25AFF0" w14:textId="77777777" w:rsidR="008E39DF" w:rsidRDefault="008E39DF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6599D09" w14:textId="21F039B7" w:rsidR="008E39DF" w:rsidRPr="005A10E2" w:rsidRDefault="008E39DF" w:rsidP="006D246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Liczba osób dla których była realizowana usługa </w:t>
            </w:r>
          </w:p>
        </w:tc>
      </w:tr>
      <w:tr w:rsidR="008E39DF" w:rsidRPr="005A10E2" w14:paraId="05488B26" w14:textId="26EA257B" w:rsidTr="008E39DF">
        <w:trPr>
          <w:cantSplit/>
          <w:trHeight w:hRule="exact" w:val="281"/>
        </w:trPr>
        <w:tc>
          <w:tcPr>
            <w:tcW w:w="426" w:type="dxa"/>
            <w:vAlign w:val="center"/>
          </w:tcPr>
          <w:p w14:paraId="4AA7BE10" w14:textId="77777777" w:rsidR="008E39DF" w:rsidRPr="005A10E2" w:rsidRDefault="008E39DF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1</w:t>
            </w:r>
          </w:p>
        </w:tc>
        <w:tc>
          <w:tcPr>
            <w:tcW w:w="3118" w:type="dxa"/>
            <w:vAlign w:val="center"/>
          </w:tcPr>
          <w:p w14:paraId="20335B88" w14:textId="77777777" w:rsidR="008E39DF" w:rsidRPr="005A10E2" w:rsidRDefault="008E39DF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2</w:t>
            </w:r>
          </w:p>
        </w:tc>
        <w:tc>
          <w:tcPr>
            <w:tcW w:w="1559" w:type="dxa"/>
            <w:vAlign w:val="center"/>
          </w:tcPr>
          <w:p w14:paraId="6D4B4393" w14:textId="77777777" w:rsidR="008E39DF" w:rsidRPr="005A10E2" w:rsidRDefault="008E39DF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5A10E2">
              <w:rPr>
                <w:color w:val="000000"/>
              </w:rPr>
              <w:t>3</w:t>
            </w:r>
          </w:p>
        </w:tc>
        <w:tc>
          <w:tcPr>
            <w:tcW w:w="1843" w:type="dxa"/>
          </w:tcPr>
          <w:p w14:paraId="7B6C5011" w14:textId="77777777" w:rsidR="008E39DF" w:rsidRPr="005A10E2" w:rsidRDefault="008E39DF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4</w:t>
            </w:r>
          </w:p>
        </w:tc>
        <w:tc>
          <w:tcPr>
            <w:tcW w:w="1843" w:type="dxa"/>
          </w:tcPr>
          <w:p w14:paraId="7FACB6E6" w14:textId="17E2D329" w:rsidR="008E39DF" w:rsidRPr="005A10E2" w:rsidRDefault="008E39DF" w:rsidP="006D246D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8E39DF" w:rsidRPr="005A10E2" w14:paraId="6D1FBD19" w14:textId="1FF17FE1" w:rsidTr="008E39DF">
        <w:trPr>
          <w:cantSplit/>
          <w:trHeight w:val="1060"/>
        </w:trPr>
        <w:tc>
          <w:tcPr>
            <w:tcW w:w="426" w:type="dxa"/>
          </w:tcPr>
          <w:p w14:paraId="4B0EE4BB" w14:textId="423109DD" w:rsidR="008E39DF" w:rsidRPr="005A10E2" w:rsidRDefault="008E39DF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3118" w:type="dxa"/>
          </w:tcPr>
          <w:p w14:paraId="1569AF0E" w14:textId="1675A154" w:rsidR="008E39DF" w:rsidRPr="008E39DF" w:rsidRDefault="008E39DF" w:rsidP="008E39DF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26D6CC1" w14:textId="77777777" w:rsidR="008E39DF" w:rsidRPr="005A10E2" w:rsidRDefault="008E39DF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8E39DF" w:rsidRPr="005A10E2" w:rsidRDefault="008E39DF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3" w:type="dxa"/>
          </w:tcPr>
          <w:p w14:paraId="7A1AB1B1" w14:textId="77777777" w:rsidR="008E39DF" w:rsidRPr="005A10E2" w:rsidRDefault="008E39DF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3" w:type="dxa"/>
          </w:tcPr>
          <w:p w14:paraId="0EC3AAFD" w14:textId="77777777" w:rsidR="008E39DF" w:rsidRPr="005A10E2" w:rsidRDefault="008E39DF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E39DF" w:rsidRPr="005A10E2" w14:paraId="267D394F" w14:textId="038373FF" w:rsidTr="008E39DF">
        <w:trPr>
          <w:cantSplit/>
          <w:trHeight w:val="906"/>
        </w:trPr>
        <w:tc>
          <w:tcPr>
            <w:tcW w:w="426" w:type="dxa"/>
          </w:tcPr>
          <w:p w14:paraId="75A65433" w14:textId="6E544716" w:rsidR="008E39DF" w:rsidRPr="005A10E2" w:rsidRDefault="008E39DF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3118" w:type="dxa"/>
          </w:tcPr>
          <w:p w14:paraId="08F92CEE" w14:textId="7ACF4DEB" w:rsidR="008E39DF" w:rsidRPr="005A10E2" w:rsidRDefault="008E39DF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14:paraId="5A3D5870" w14:textId="77777777" w:rsidR="008E39DF" w:rsidRPr="005A10E2" w:rsidRDefault="008E39DF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8E39DF" w:rsidRPr="005A10E2" w:rsidRDefault="008E39DF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3" w:type="dxa"/>
          </w:tcPr>
          <w:p w14:paraId="27F61480" w14:textId="77777777" w:rsidR="008E39DF" w:rsidRPr="005A10E2" w:rsidRDefault="008E39DF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3" w:type="dxa"/>
          </w:tcPr>
          <w:p w14:paraId="6505A712" w14:textId="77777777" w:rsidR="008E39DF" w:rsidRPr="005A10E2" w:rsidRDefault="008E39DF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E39DF" w:rsidRPr="005A10E2" w14:paraId="28172350" w14:textId="24E7488A" w:rsidTr="008E39DF">
        <w:trPr>
          <w:cantSplit/>
          <w:trHeight w:val="906"/>
        </w:trPr>
        <w:tc>
          <w:tcPr>
            <w:tcW w:w="426" w:type="dxa"/>
          </w:tcPr>
          <w:p w14:paraId="2D0C5821" w14:textId="32381519" w:rsidR="008E39DF" w:rsidRPr="005A10E2" w:rsidRDefault="008E39DF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3118" w:type="dxa"/>
          </w:tcPr>
          <w:p w14:paraId="4D9DA7F4" w14:textId="1839C1DF" w:rsidR="008E39DF" w:rsidRPr="005A10E2" w:rsidRDefault="008E39DF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559" w:type="dxa"/>
          </w:tcPr>
          <w:p w14:paraId="34411DCC" w14:textId="77777777" w:rsidR="008E39DF" w:rsidRPr="005A10E2" w:rsidRDefault="008E39DF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3" w:type="dxa"/>
          </w:tcPr>
          <w:p w14:paraId="4120F300" w14:textId="77777777" w:rsidR="008E39DF" w:rsidRPr="005A10E2" w:rsidRDefault="008E39DF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3" w:type="dxa"/>
          </w:tcPr>
          <w:p w14:paraId="57D6984B" w14:textId="77777777" w:rsidR="008E39DF" w:rsidRPr="005A10E2" w:rsidRDefault="008E39DF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3533DFF6" w14:textId="3711AB25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86CF7D" w14:textId="77777777" w:rsidR="000E6EF8" w:rsidRDefault="000E6EF8">
      <w:r>
        <w:separator/>
      </w:r>
    </w:p>
  </w:endnote>
  <w:endnote w:type="continuationSeparator" w:id="0">
    <w:p w14:paraId="58CFF0AE" w14:textId="77777777" w:rsidR="000E6EF8" w:rsidRDefault="000E6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265F1E" w14:textId="77777777" w:rsidR="000E6EF8" w:rsidRDefault="000E6EF8">
      <w:r>
        <w:separator/>
      </w:r>
    </w:p>
  </w:footnote>
  <w:footnote w:type="continuationSeparator" w:id="0">
    <w:p w14:paraId="7FD7903A" w14:textId="77777777" w:rsidR="000E6EF8" w:rsidRDefault="000E6EF8">
      <w:r>
        <w:continuationSeparator/>
      </w:r>
    </w:p>
  </w:footnote>
  <w:footnote w:id="1">
    <w:p w14:paraId="010C7529" w14:textId="785ACD16" w:rsidR="008E39DF" w:rsidRDefault="008E39DF" w:rsidP="00C86F3D">
      <w:pPr>
        <w:pStyle w:val="Tekstprzypisudolnego"/>
      </w:pPr>
      <w:r>
        <w:t>* należy podać wszystkie informacje, pozwalające jednoznacznie stwierdzić czy wykonawca spełnia warunek określony w pkt. 8.2.4 SWZ</w:t>
      </w:r>
    </w:p>
    <w:p w14:paraId="55F76416" w14:textId="77777777" w:rsidR="008E39DF" w:rsidRPr="0093457F" w:rsidRDefault="008E39DF" w:rsidP="00C86F3D">
      <w:pPr>
        <w:pStyle w:val="Tekstprzypisudolnego"/>
        <w:rPr>
          <w:vertAlign w:val="superscript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AF1095"/>
    <w:multiLevelType w:val="hybridMultilevel"/>
    <w:tmpl w:val="91D2A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320DF"/>
    <w:rsid w:val="00082E0F"/>
    <w:rsid w:val="000867EE"/>
    <w:rsid w:val="00094658"/>
    <w:rsid w:val="000E6EF8"/>
    <w:rsid w:val="001C5C7B"/>
    <w:rsid w:val="00210E8E"/>
    <w:rsid w:val="00276C10"/>
    <w:rsid w:val="002F7E2B"/>
    <w:rsid w:val="00302B40"/>
    <w:rsid w:val="00364199"/>
    <w:rsid w:val="0037616C"/>
    <w:rsid w:val="004C03CA"/>
    <w:rsid w:val="00540289"/>
    <w:rsid w:val="00551DBC"/>
    <w:rsid w:val="006877FD"/>
    <w:rsid w:val="006A488B"/>
    <w:rsid w:val="006B469B"/>
    <w:rsid w:val="006B4809"/>
    <w:rsid w:val="00702A72"/>
    <w:rsid w:val="00743DAB"/>
    <w:rsid w:val="00783819"/>
    <w:rsid w:val="00793301"/>
    <w:rsid w:val="007C2629"/>
    <w:rsid w:val="008E39DF"/>
    <w:rsid w:val="00976728"/>
    <w:rsid w:val="00A63A91"/>
    <w:rsid w:val="00AE2A9D"/>
    <w:rsid w:val="00B72EC0"/>
    <w:rsid w:val="00B93B92"/>
    <w:rsid w:val="00BD0187"/>
    <w:rsid w:val="00C049BA"/>
    <w:rsid w:val="00C254C7"/>
    <w:rsid w:val="00C34B2E"/>
    <w:rsid w:val="00C50722"/>
    <w:rsid w:val="00C833D4"/>
    <w:rsid w:val="00C86F3D"/>
    <w:rsid w:val="00C97DA7"/>
    <w:rsid w:val="00D11BC3"/>
    <w:rsid w:val="00D93FE5"/>
    <w:rsid w:val="00D97C6D"/>
    <w:rsid w:val="00DD5BF2"/>
    <w:rsid w:val="00E27CB6"/>
    <w:rsid w:val="00EB75AA"/>
    <w:rsid w:val="00F213FB"/>
    <w:rsid w:val="00F426A3"/>
    <w:rsid w:val="00F63C45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97672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976728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28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Małgorzata Waligórska</cp:lastModifiedBy>
  <cp:revision>11</cp:revision>
  <cp:lastPrinted>2021-03-29T11:12:00Z</cp:lastPrinted>
  <dcterms:created xsi:type="dcterms:W3CDTF">2021-04-14T08:59:00Z</dcterms:created>
  <dcterms:modified xsi:type="dcterms:W3CDTF">2022-09-29T09:19:00Z</dcterms:modified>
</cp:coreProperties>
</file>