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85DAA" w14:textId="77777777" w:rsidR="00D665F5" w:rsidRPr="00355C9D" w:rsidRDefault="00AD708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D708E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D708E">
        <w:rPr>
          <w:rFonts w:ascii="Arial" w:hAnsi="Arial" w:cs="Arial"/>
          <w:sz w:val="24"/>
          <w:szCs w:val="24"/>
        </w:rPr>
        <w:t>2022-10-11</w:t>
      </w:r>
    </w:p>
    <w:p w14:paraId="213DE53A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E8FAAD3" w14:textId="77777777" w:rsidR="00D665F5" w:rsidRPr="00355C9D" w:rsidRDefault="00AD708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D708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89948CD" w14:textId="77777777" w:rsidR="00D665F5" w:rsidRPr="00355C9D" w:rsidRDefault="00AD708E" w:rsidP="00D665F5">
      <w:pPr>
        <w:rPr>
          <w:rFonts w:ascii="Arial" w:hAnsi="Arial" w:cs="Arial"/>
          <w:sz w:val="24"/>
          <w:szCs w:val="24"/>
        </w:rPr>
      </w:pPr>
      <w:r w:rsidRPr="00AD708E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D708E">
        <w:rPr>
          <w:rFonts w:ascii="Arial" w:hAnsi="Arial" w:cs="Arial"/>
          <w:sz w:val="24"/>
          <w:szCs w:val="24"/>
        </w:rPr>
        <w:t>66</w:t>
      </w:r>
    </w:p>
    <w:p w14:paraId="3B8ACCBF" w14:textId="77777777" w:rsidR="00D665F5" w:rsidRPr="00355C9D" w:rsidRDefault="00AD708E" w:rsidP="00D665F5">
      <w:pPr>
        <w:rPr>
          <w:rFonts w:ascii="Arial" w:hAnsi="Arial" w:cs="Arial"/>
          <w:sz w:val="24"/>
          <w:szCs w:val="24"/>
        </w:rPr>
      </w:pPr>
      <w:r w:rsidRPr="00AD708E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D708E">
        <w:rPr>
          <w:rFonts w:ascii="Arial" w:hAnsi="Arial" w:cs="Arial"/>
          <w:sz w:val="24"/>
          <w:szCs w:val="24"/>
        </w:rPr>
        <w:t>Kraków</w:t>
      </w:r>
    </w:p>
    <w:p w14:paraId="56DD80EB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CB6710B" w14:textId="17571239" w:rsidR="00D665F5" w:rsidRPr="005A735C" w:rsidRDefault="00D665F5" w:rsidP="005A735C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5E1B8EC8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4E0510E" w14:textId="29DA9E08" w:rsidR="00A80738" w:rsidRPr="005A735C" w:rsidRDefault="00D665F5" w:rsidP="005A735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A735C">
        <w:rPr>
          <w:rFonts w:ascii="Arial" w:hAnsi="Arial" w:cs="Arial"/>
          <w:b/>
          <w:sz w:val="24"/>
          <w:szCs w:val="24"/>
        </w:rPr>
        <w:t>S</w:t>
      </w:r>
      <w:r w:rsidR="00AD708E" w:rsidRPr="00AD708E">
        <w:rPr>
          <w:rFonts w:ascii="Arial" w:hAnsi="Arial" w:cs="Arial"/>
          <w:b/>
          <w:sz w:val="24"/>
          <w:szCs w:val="24"/>
        </w:rPr>
        <w:t>ZP</w:t>
      </w:r>
      <w:r w:rsidR="005A735C">
        <w:rPr>
          <w:rFonts w:ascii="Arial" w:hAnsi="Arial" w:cs="Arial"/>
          <w:b/>
          <w:sz w:val="24"/>
          <w:szCs w:val="24"/>
        </w:rPr>
        <w:t>.271. 763</w:t>
      </w:r>
      <w:r w:rsidR="00AD708E" w:rsidRPr="00AD708E">
        <w:rPr>
          <w:rFonts w:ascii="Arial" w:hAnsi="Arial" w:cs="Arial"/>
          <w:b/>
          <w:sz w:val="24"/>
          <w:szCs w:val="24"/>
        </w:rPr>
        <w:t>/31/2022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C92430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214AB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23B2D2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34054F6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D708E" w:rsidRPr="00AD708E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6083DE8" w14:textId="77777777" w:rsidR="00A80738" w:rsidRPr="00355C9D" w:rsidRDefault="00AD708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D708E">
        <w:rPr>
          <w:rFonts w:ascii="Arial" w:hAnsi="Arial" w:cs="Arial"/>
          <w:b/>
          <w:szCs w:val="24"/>
        </w:rPr>
        <w:t>Dostawa  wyposażenia informatycznego obejmującego przełączniki sieciowe  w ramach programu MSIM</w:t>
      </w:r>
    </w:p>
    <w:p w14:paraId="753BAD44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D708E" w:rsidRPr="00AD708E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D730E8E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D708E" w:rsidRPr="00AD708E">
        <w:rPr>
          <w:rFonts w:ascii="Arial" w:hAnsi="Arial" w:cs="Arial"/>
          <w:sz w:val="24"/>
          <w:szCs w:val="24"/>
        </w:rPr>
        <w:t>11/10/2022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D708E" w:rsidRPr="00AD708E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37C3642" w14:textId="77777777" w:rsidTr="003F57CD">
        <w:tc>
          <w:tcPr>
            <w:tcW w:w="993" w:type="dxa"/>
            <w:shd w:val="clear" w:color="auto" w:fill="auto"/>
            <w:vAlign w:val="center"/>
          </w:tcPr>
          <w:p w14:paraId="1202130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A0211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23839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D708E" w:rsidRPr="00355C9D" w14:paraId="692E16D5" w14:textId="77777777" w:rsidTr="00D201A1">
        <w:tc>
          <w:tcPr>
            <w:tcW w:w="993" w:type="dxa"/>
            <w:shd w:val="clear" w:color="auto" w:fill="auto"/>
            <w:vAlign w:val="center"/>
          </w:tcPr>
          <w:p w14:paraId="7F3A6C39" w14:textId="77777777" w:rsidR="00AD708E" w:rsidRPr="00355C9D" w:rsidRDefault="00AD708E" w:rsidP="00D201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F56B66C" w14:textId="77777777" w:rsidR="00AD708E" w:rsidRPr="00355C9D" w:rsidRDefault="00AD708E" w:rsidP="00D201A1">
            <w:pPr>
              <w:spacing w:before="80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Zakład Systemów Komputerowych ZSK Sp. z o.o.</w:t>
            </w:r>
          </w:p>
          <w:p w14:paraId="3CA146D8" w14:textId="77777777" w:rsidR="00AD708E" w:rsidRPr="00355C9D" w:rsidRDefault="00AD708E" w:rsidP="00D201A1">
            <w:pPr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Babińskiego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D708E">
              <w:rPr>
                <w:rFonts w:ascii="Arial" w:hAnsi="Arial" w:cs="Arial"/>
              </w:rPr>
              <w:t>62A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2279ED1" w14:textId="77777777" w:rsidR="00AD708E" w:rsidRPr="00355C9D" w:rsidRDefault="00AD708E" w:rsidP="00D201A1">
            <w:pPr>
              <w:spacing w:after="80"/>
              <w:jc w:val="both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30-393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D708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4834E" w14:textId="77777777" w:rsidR="00AD708E" w:rsidRPr="00355C9D" w:rsidRDefault="00AD708E" w:rsidP="00D201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967 641.00 zł</w:t>
            </w:r>
          </w:p>
        </w:tc>
      </w:tr>
      <w:tr w:rsidR="00AD708E" w:rsidRPr="00355C9D" w14:paraId="2B7A4054" w14:textId="77777777" w:rsidTr="00D201A1">
        <w:tc>
          <w:tcPr>
            <w:tcW w:w="993" w:type="dxa"/>
            <w:shd w:val="clear" w:color="auto" w:fill="auto"/>
            <w:vAlign w:val="center"/>
          </w:tcPr>
          <w:p w14:paraId="282EDEDE" w14:textId="77777777" w:rsidR="00AD708E" w:rsidRPr="00355C9D" w:rsidRDefault="00AD708E" w:rsidP="00D201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928BD4C" w14:textId="77777777" w:rsidR="00AD708E" w:rsidRPr="00355C9D" w:rsidRDefault="00AD708E" w:rsidP="00D201A1">
            <w:pPr>
              <w:spacing w:before="80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IT Challenge sp. z o.o.</w:t>
            </w:r>
          </w:p>
          <w:p w14:paraId="1AF2CD80" w14:textId="77777777" w:rsidR="00AD708E" w:rsidRPr="00355C9D" w:rsidRDefault="00AD708E" w:rsidP="00D201A1">
            <w:pPr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Bieżanowska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D708E">
              <w:rPr>
                <w:rFonts w:ascii="Arial" w:hAnsi="Arial" w:cs="Arial"/>
              </w:rPr>
              <w:t>83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FC26683" w14:textId="77777777" w:rsidR="00AD708E" w:rsidRPr="00355C9D" w:rsidRDefault="00AD708E" w:rsidP="00D201A1">
            <w:pPr>
              <w:spacing w:after="80"/>
              <w:jc w:val="both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30-826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D708E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E3A694" w14:textId="77777777" w:rsidR="00AD708E" w:rsidRPr="00355C9D" w:rsidRDefault="00AD708E" w:rsidP="00D201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579 330.00 zł</w:t>
            </w:r>
          </w:p>
        </w:tc>
      </w:tr>
      <w:tr w:rsidR="00AD708E" w:rsidRPr="00355C9D" w14:paraId="42D80863" w14:textId="77777777" w:rsidTr="00D201A1">
        <w:tc>
          <w:tcPr>
            <w:tcW w:w="993" w:type="dxa"/>
            <w:shd w:val="clear" w:color="auto" w:fill="auto"/>
            <w:vAlign w:val="center"/>
          </w:tcPr>
          <w:p w14:paraId="0C0291B6" w14:textId="77777777" w:rsidR="00AD708E" w:rsidRPr="00355C9D" w:rsidRDefault="00AD708E" w:rsidP="00D201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599CB9A0" w14:textId="77777777" w:rsidR="00AD708E" w:rsidRPr="00355C9D" w:rsidRDefault="00AD708E" w:rsidP="00D201A1">
            <w:pPr>
              <w:spacing w:before="80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NetCom Sp. z o.o.</w:t>
            </w:r>
          </w:p>
          <w:p w14:paraId="6C8A060A" w14:textId="77777777" w:rsidR="00AD708E" w:rsidRPr="00355C9D" w:rsidRDefault="00AD708E" w:rsidP="00D201A1">
            <w:pPr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Jarzębinowa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D708E">
              <w:rPr>
                <w:rFonts w:ascii="Arial" w:hAnsi="Arial" w:cs="Arial"/>
              </w:rPr>
              <w:t>22/1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616A273" w14:textId="77777777" w:rsidR="00AD708E" w:rsidRPr="00355C9D" w:rsidRDefault="00AD708E" w:rsidP="00D201A1">
            <w:pPr>
              <w:spacing w:after="80"/>
              <w:jc w:val="both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53-120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D708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2D026" w14:textId="77777777" w:rsidR="00AD708E" w:rsidRPr="00355C9D" w:rsidRDefault="00AD708E" w:rsidP="00D201A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D708E">
              <w:rPr>
                <w:rFonts w:ascii="Arial" w:hAnsi="Arial" w:cs="Arial"/>
              </w:rPr>
              <w:t>861 000.00 zł</w:t>
            </w:r>
          </w:p>
        </w:tc>
      </w:tr>
    </w:tbl>
    <w:p w14:paraId="74C69BD9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255C487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F6129B7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3AE86" w14:textId="77777777" w:rsidR="00402761" w:rsidRDefault="00402761">
      <w:r>
        <w:separator/>
      </w:r>
    </w:p>
  </w:endnote>
  <w:endnote w:type="continuationSeparator" w:id="0">
    <w:p w14:paraId="1944AEA2" w14:textId="77777777" w:rsidR="00402761" w:rsidRDefault="00402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AB1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EAB8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31A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BC025B">
        <v:line id="_x0000_s1025" style="position:absolute;left:0;text-align:left;z-index:251657728" from="-3.85pt,8.7pt" to="455.15pt,8.7pt"/>
      </w:pict>
    </w:r>
  </w:p>
  <w:p w14:paraId="5C785D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17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706876" w14:textId="77777777" w:rsidR="009F189D" w:rsidRDefault="009F189D">
    <w:pPr>
      <w:pStyle w:val="Stopka"/>
      <w:tabs>
        <w:tab w:val="clear" w:pos="4536"/>
      </w:tabs>
      <w:jc w:val="center"/>
    </w:pPr>
  </w:p>
  <w:p w14:paraId="0C6474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1778E" w14:textId="77777777" w:rsidR="00402761" w:rsidRDefault="00402761">
      <w:r>
        <w:separator/>
      </w:r>
    </w:p>
  </w:footnote>
  <w:footnote w:type="continuationSeparator" w:id="0">
    <w:p w14:paraId="1922C0E8" w14:textId="77777777" w:rsidR="00402761" w:rsidRDefault="00402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3506D" w14:textId="77777777" w:rsidR="00AD708E" w:rsidRDefault="00AD70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05926" w14:textId="77777777" w:rsidR="00AD708E" w:rsidRDefault="00AD70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2AF0" w14:textId="77777777" w:rsidR="00AD708E" w:rsidRDefault="00AD70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76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02761"/>
    <w:rsid w:val="00423179"/>
    <w:rsid w:val="00490DC0"/>
    <w:rsid w:val="00493F8C"/>
    <w:rsid w:val="004C7E9B"/>
    <w:rsid w:val="00577BC6"/>
    <w:rsid w:val="005A735C"/>
    <w:rsid w:val="00601802"/>
    <w:rsid w:val="0069085C"/>
    <w:rsid w:val="00843263"/>
    <w:rsid w:val="00861E75"/>
    <w:rsid w:val="008A26A5"/>
    <w:rsid w:val="009D19BD"/>
    <w:rsid w:val="009F189D"/>
    <w:rsid w:val="00A80738"/>
    <w:rsid w:val="00AD708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E3E309"/>
  <w15:chartTrackingRefBased/>
  <w15:docId w15:val="{7FBE45B3-A480-4164-BE16-01D5E229C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2022-10-11T12:33:00Z</dcterms:created>
  <dcterms:modified xsi:type="dcterms:W3CDTF">2022-10-11T12:35:00Z</dcterms:modified>
</cp:coreProperties>
</file>