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32281" w14:textId="74A87FC8" w:rsidR="005E4908" w:rsidRPr="00E50F4B" w:rsidRDefault="005E4908" w:rsidP="005E4908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628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43BF7645" w14:textId="77777777" w:rsidR="005E4908" w:rsidRPr="00E50F4B" w:rsidRDefault="005E4908" w:rsidP="005E4908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32912E1" w14:textId="77777777" w:rsidR="005E4908" w:rsidRPr="00E50F4B" w:rsidRDefault="005E4908" w:rsidP="005E4908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9C60518" w14:textId="77777777" w:rsidR="005E4908" w:rsidRPr="00E50F4B" w:rsidRDefault="005E4908" w:rsidP="005E4908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3CBE753C" w14:textId="77777777" w:rsidR="005E4908" w:rsidRPr="00E50F4B" w:rsidRDefault="005E4908" w:rsidP="005E4908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71A46106" w14:textId="77777777" w:rsidR="005E4908" w:rsidRPr="00E50F4B" w:rsidRDefault="005E4908" w:rsidP="005E4908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A2B2867" w14:textId="77777777" w:rsidR="005E4908" w:rsidRPr="00E50F4B" w:rsidRDefault="005E4908" w:rsidP="005E4908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74B9CFC1" w14:textId="77777777" w:rsidR="005E4908" w:rsidRPr="00E50F4B" w:rsidRDefault="005E4908" w:rsidP="005E4908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1764253D" w14:textId="77777777" w:rsidR="005E4908" w:rsidRPr="00E50F4B" w:rsidRDefault="005E4908" w:rsidP="005E4908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77F54E07" w14:textId="77777777" w:rsidR="005E4908" w:rsidRPr="00E50F4B" w:rsidRDefault="005E4908" w:rsidP="005E4908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8BF5D94" w14:textId="77777777" w:rsidR="005E4908" w:rsidRPr="00E50F4B" w:rsidRDefault="005E4908" w:rsidP="005E4908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075B423" w14:textId="77777777" w:rsidR="005E4908" w:rsidRPr="00E50F4B" w:rsidRDefault="005E4908" w:rsidP="005E4908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E8C4D20" w14:textId="77777777" w:rsidR="005E4908" w:rsidRPr="00E50F4B" w:rsidRDefault="005E4908" w:rsidP="005E4908">
      <w:pPr>
        <w:spacing w:line="254" w:lineRule="auto"/>
        <w:rPr>
          <w:rFonts w:ascii="Arial" w:hAnsi="Arial" w:cs="Arial"/>
        </w:rPr>
      </w:pPr>
    </w:p>
    <w:p w14:paraId="27779720" w14:textId="77777777" w:rsidR="005E4908" w:rsidRPr="00E50F4B" w:rsidRDefault="005E4908" w:rsidP="005E490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31ED650B" w14:textId="77777777" w:rsidR="005E4908" w:rsidRPr="00E50F4B" w:rsidRDefault="005E4908" w:rsidP="005E490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B4A163B" w14:textId="77777777" w:rsidR="005E4908" w:rsidRPr="00E50F4B" w:rsidRDefault="005E4908" w:rsidP="005E490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6443E153" w14:textId="77777777" w:rsidR="005E4908" w:rsidRPr="00E50F4B" w:rsidRDefault="005E4908" w:rsidP="005E4908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B280BCA" w14:textId="3B01698A" w:rsidR="005E4908" w:rsidRPr="00E50F4B" w:rsidRDefault="005E4908" w:rsidP="005E4908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9E1EE5">
        <w:rPr>
          <w:b/>
        </w:rPr>
        <w:t xml:space="preserve">Dostawa zasilacza wysokiego napięcia do posiadanego mikroskopu TEM </w:t>
      </w:r>
      <w:proofErr w:type="spellStart"/>
      <w:r w:rsidR="009E1EE5">
        <w:rPr>
          <w:b/>
        </w:rPr>
        <w:t>Titan</w:t>
      </w:r>
      <w:proofErr w:type="spellEnd"/>
      <w:r w:rsidR="009E1EE5">
        <w:rPr>
          <w:b/>
        </w:rPr>
        <w:t xml:space="preserve"> High Base </w:t>
      </w:r>
      <w:proofErr w:type="spellStart"/>
      <w:r w:rsidR="009E1EE5">
        <w:rPr>
          <w:b/>
        </w:rPr>
        <w:t>Fei</w:t>
      </w:r>
      <w:proofErr w:type="spellEnd"/>
      <w:r w:rsidR="009E1EE5">
        <w:rPr>
          <w:b/>
        </w:rPr>
        <w:t xml:space="preserve"> Company</w:t>
      </w:r>
      <w:r>
        <w:rPr>
          <w:b/>
        </w:rPr>
        <w:t>, znak sprawy: KC-zp.272-628/22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6A5907AB" w14:textId="77777777" w:rsidR="005E4908" w:rsidRPr="00E50F4B" w:rsidRDefault="005E4908" w:rsidP="005E4908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488094E" w14:textId="77777777" w:rsidR="005E4908" w:rsidRPr="00E50F4B" w:rsidRDefault="005E4908" w:rsidP="005E490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1D9DB8A" w14:textId="77777777" w:rsidR="005E4908" w:rsidRPr="008D61B1" w:rsidRDefault="005E4908" w:rsidP="005E490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DC80DAE" w14:textId="77777777" w:rsidR="005E4908" w:rsidRPr="00E50F4B" w:rsidRDefault="005E4908" w:rsidP="005E490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EC1B02A" w14:textId="77777777" w:rsidR="005E4908" w:rsidRPr="00E50F4B" w:rsidRDefault="005E4908" w:rsidP="005E490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79020F0" w14:textId="77777777" w:rsidR="005E4908" w:rsidRDefault="005E4908" w:rsidP="005E490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5F4C5D52" w14:textId="77777777" w:rsidR="005E4908" w:rsidRDefault="005E4908" w:rsidP="005E490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FA4ED3B" w14:textId="77777777" w:rsidR="005E4908" w:rsidRPr="008D61B1" w:rsidRDefault="005E4908" w:rsidP="005E4908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452DAD20" w14:textId="77777777" w:rsidR="005E4908" w:rsidRPr="00E50F4B" w:rsidRDefault="005E4908" w:rsidP="005E490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0457836A" w14:textId="77777777" w:rsidR="005E4908" w:rsidRPr="00E50F4B" w:rsidRDefault="005E4908" w:rsidP="005E490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C59245E" w14:textId="77777777" w:rsidR="005E4908" w:rsidRPr="00E50F4B" w:rsidRDefault="005E4908" w:rsidP="005E490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2D50017" w14:textId="77777777" w:rsidR="005E4908" w:rsidRPr="00E50F4B" w:rsidRDefault="005E4908" w:rsidP="005E490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071594E" w14:textId="77777777" w:rsidR="005E4908" w:rsidRPr="00E50F4B" w:rsidRDefault="005E4908" w:rsidP="005E490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477BF55B" w14:textId="77777777" w:rsidR="005E4908" w:rsidRPr="00E50F4B" w:rsidRDefault="005E4908" w:rsidP="005E490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79806CD0" w14:textId="77777777" w:rsidR="005E4908" w:rsidRPr="00E50F4B" w:rsidRDefault="005E4908" w:rsidP="005E490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EDB4FB6" w14:textId="77777777" w:rsidR="005E4908" w:rsidRPr="00E50F4B" w:rsidRDefault="005E4908" w:rsidP="005E490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E8DE58A" w14:textId="77777777" w:rsidR="005E4908" w:rsidRPr="00E50F4B" w:rsidRDefault="005E4908" w:rsidP="005E490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4ABB29B" w14:textId="77777777" w:rsidR="005E4908" w:rsidRPr="00E50F4B" w:rsidRDefault="005E4908" w:rsidP="005E490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9EFA51F" w14:textId="77777777" w:rsidR="005E4908" w:rsidRPr="00E50F4B" w:rsidRDefault="005E4908" w:rsidP="005E4908"/>
    <w:p w14:paraId="399E74AC" w14:textId="77777777" w:rsidR="005E4908" w:rsidRPr="00E50F4B" w:rsidRDefault="005E4908" w:rsidP="005E4908"/>
    <w:p w14:paraId="0EEEBF3B" w14:textId="77777777" w:rsidR="005E4908" w:rsidRDefault="005E4908" w:rsidP="005E4908"/>
    <w:p w14:paraId="782AFE9E" w14:textId="77777777" w:rsidR="005E4908" w:rsidRPr="00411A1B" w:rsidRDefault="005E4908" w:rsidP="005E4908"/>
    <w:p w14:paraId="2476D87B" w14:textId="77777777" w:rsidR="005E4908" w:rsidRPr="00232D1D" w:rsidRDefault="005E4908" w:rsidP="005E4908"/>
    <w:p w14:paraId="7E5B9B81" w14:textId="77777777" w:rsidR="005E4908" w:rsidRPr="00F43600" w:rsidRDefault="005E4908" w:rsidP="005E4908"/>
    <w:p w14:paraId="62793000" w14:textId="77777777" w:rsidR="005103B9" w:rsidRPr="005E4908" w:rsidRDefault="005103B9" w:rsidP="005E4908"/>
    <w:sectPr w:rsidR="005103B9" w:rsidRPr="005E490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4EEA" w14:textId="77777777" w:rsidR="00A7223D" w:rsidRDefault="00A7223D" w:rsidP="0038231F">
      <w:pPr>
        <w:spacing w:after="0" w:line="240" w:lineRule="auto"/>
      </w:pPr>
      <w:r>
        <w:separator/>
      </w:r>
    </w:p>
  </w:endnote>
  <w:endnote w:type="continuationSeparator" w:id="0">
    <w:p w14:paraId="26B7F6E5" w14:textId="77777777" w:rsidR="00A7223D" w:rsidRDefault="00A722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452BF" w14:textId="77777777" w:rsidR="00D729D2" w:rsidRDefault="00D729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A4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1F19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A5F5" w14:textId="77777777" w:rsidR="00D729D2" w:rsidRDefault="00D729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A9F63" w14:textId="77777777" w:rsidR="00A7223D" w:rsidRDefault="00A7223D" w:rsidP="0038231F">
      <w:pPr>
        <w:spacing w:after="0" w:line="240" w:lineRule="auto"/>
      </w:pPr>
      <w:r>
        <w:separator/>
      </w:r>
    </w:p>
  </w:footnote>
  <w:footnote w:type="continuationSeparator" w:id="0">
    <w:p w14:paraId="378BECEE" w14:textId="77777777" w:rsidR="00A7223D" w:rsidRDefault="00A7223D" w:rsidP="0038231F">
      <w:pPr>
        <w:spacing w:after="0" w:line="240" w:lineRule="auto"/>
      </w:pPr>
      <w:r>
        <w:continuationSeparator/>
      </w:r>
    </w:p>
  </w:footnote>
  <w:footnote w:id="1">
    <w:p w14:paraId="1B69A63E" w14:textId="77777777" w:rsidR="005E4908" w:rsidRPr="0024624C" w:rsidRDefault="005E4908" w:rsidP="005E49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3F1B4E19" w14:textId="77777777" w:rsidR="005E4908" w:rsidRPr="008D4C56" w:rsidRDefault="005E4908" w:rsidP="005E490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CF71A" w14:textId="77777777" w:rsidR="00D729D2" w:rsidRDefault="00D72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0A11F" w14:textId="77777777" w:rsidR="00D729D2" w:rsidRDefault="00D729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D0D5" w14:textId="77777777" w:rsidR="00D729D2" w:rsidRDefault="00D729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268886">
    <w:abstractNumId w:val="7"/>
  </w:num>
  <w:num w:numId="2" w16cid:durableId="1127624418">
    <w:abstractNumId w:val="0"/>
  </w:num>
  <w:num w:numId="3" w16cid:durableId="1454906231">
    <w:abstractNumId w:val="6"/>
  </w:num>
  <w:num w:numId="4" w16cid:durableId="1377661224">
    <w:abstractNumId w:val="9"/>
  </w:num>
  <w:num w:numId="5" w16cid:durableId="1705330339">
    <w:abstractNumId w:val="8"/>
  </w:num>
  <w:num w:numId="6" w16cid:durableId="712924218">
    <w:abstractNumId w:val="5"/>
  </w:num>
  <w:num w:numId="7" w16cid:durableId="1815176857">
    <w:abstractNumId w:val="1"/>
  </w:num>
  <w:num w:numId="8" w16cid:durableId="998921690">
    <w:abstractNumId w:val="3"/>
  </w:num>
  <w:num w:numId="9" w16cid:durableId="1349721710">
    <w:abstractNumId w:val="2"/>
  </w:num>
  <w:num w:numId="10" w16cid:durableId="633750756">
    <w:abstractNumId w:val="4"/>
  </w:num>
  <w:num w:numId="11" w16cid:durableId="3933597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2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4908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1EE5"/>
    <w:rsid w:val="00A15F7E"/>
    <w:rsid w:val="00A166B0"/>
    <w:rsid w:val="00A22DCF"/>
    <w:rsid w:val="00A24C2D"/>
    <w:rsid w:val="00A276E4"/>
    <w:rsid w:val="00A3062E"/>
    <w:rsid w:val="00A347DE"/>
    <w:rsid w:val="00A7223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29D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BEE97"/>
  <w15:chartTrackingRefBased/>
  <w15:docId w15:val="{4E423CD8-0655-4798-B1C0-DFAEB548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90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2022-10-07T11:33:00Z</cp:lastPrinted>
  <dcterms:created xsi:type="dcterms:W3CDTF">2022-10-07T11:30:00Z</dcterms:created>
  <dcterms:modified xsi:type="dcterms:W3CDTF">2022-10-07T11:33:00Z</dcterms:modified>
</cp:coreProperties>
</file>