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7C010" w14:textId="77777777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74007D" w:rsidRPr="007C4B13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7C4B13" w:rsidRDefault="0074007D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7C4B13" w:rsidRDefault="001D56D3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zwaną dalej ZLECENIODAWCĄ</w:t>
      </w:r>
    </w:p>
    <w:p w14:paraId="53162FE7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1538A0DE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7C4B13" w:rsidRDefault="001D56D3" w:rsidP="007C4B13">
      <w:pPr>
        <w:pStyle w:val="Tekstpodstawowy"/>
        <w:numPr>
          <w:ilvl w:val="0"/>
          <w:numId w:val="45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zwanym dalej ZLECENIOBIORCĄ</w:t>
      </w:r>
      <w:r w:rsidR="00C15DD4" w:rsidRPr="007C4B13">
        <w:rPr>
          <w:rFonts w:ascii="Times New Roman" w:hAnsi="Times New Roman"/>
        </w:rPr>
        <w:t>.</w:t>
      </w:r>
    </w:p>
    <w:p w14:paraId="056EBEE8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1</w:t>
      </w:r>
    </w:p>
    <w:p w14:paraId="0D8AA9FA" w14:textId="1AB69200" w:rsidR="006163F2" w:rsidRPr="006163F2" w:rsidRDefault="001D56D3" w:rsidP="00483BA6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</w:rPr>
      </w:pPr>
      <w:bookmarkStart w:id="0" w:name="_Ref82001637"/>
      <w:r w:rsidRPr="006163F2">
        <w:rPr>
          <w:rFonts w:ascii="Times New Roman" w:hAnsi="Times New Roman"/>
        </w:rPr>
        <w:t>Zleceniodawca powierza, a Zleceniobiorca przyjmuje do wykonania</w:t>
      </w:r>
      <w:r w:rsidR="00127975" w:rsidRPr="006163F2">
        <w:rPr>
          <w:rFonts w:ascii="Times New Roman" w:hAnsi="Times New Roman"/>
        </w:rPr>
        <w:t>:</w:t>
      </w:r>
      <w:r w:rsidR="0074007D" w:rsidRPr="006163F2">
        <w:rPr>
          <w:rFonts w:ascii="Times New Roman" w:hAnsi="Times New Roman"/>
        </w:rPr>
        <w:t xml:space="preserve"> </w:t>
      </w:r>
      <w:bookmarkEnd w:id="0"/>
      <w:r w:rsidR="004C136D" w:rsidRPr="004C136D">
        <w:rPr>
          <w:rFonts w:ascii="Times New Roman" w:hAnsi="Times New Roman"/>
          <w:b/>
        </w:rPr>
        <w:t xml:space="preserve">usługę transkrypcji </w:t>
      </w:r>
      <w:bookmarkStart w:id="1" w:name="_GoBack"/>
      <w:bookmarkEnd w:id="1"/>
      <w:r w:rsidR="004C136D" w:rsidRPr="004C136D">
        <w:rPr>
          <w:rFonts w:ascii="Times New Roman" w:hAnsi="Times New Roman"/>
          <w:b/>
        </w:rPr>
        <w:t xml:space="preserve">czterech nagrań wideo dla potrzeb projektu </w:t>
      </w:r>
      <w:proofErr w:type="spellStart"/>
      <w:r w:rsidR="004C136D" w:rsidRPr="004C136D">
        <w:rPr>
          <w:rFonts w:ascii="Times New Roman" w:hAnsi="Times New Roman"/>
          <w:b/>
        </w:rPr>
        <w:t>DigiCamp</w:t>
      </w:r>
      <w:proofErr w:type="spellEnd"/>
      <w:r w:rsidR="004C136D" w:rsidRPr="004C136D">
        <w:rPr>
          <w:rFonts w:ascii="Times New Roman" w:hAnsi="Times New Roman"/>
          <w:b/>
        </w:rPr>
        <w:t xml:space="preserve"> w ramach programu SPINAKER NAWA- KC-zp.272-544/22</w:t>
      </w:r>
    </w:p>
    <w:p w14:paraId="51453663" w14:textId="1E891F83" w:rsidR="001D56D3" w:rsidRPr="006163F2" w:rsidRDefault="001D56D3" w:rsidP="00483BA6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6163F2">
        <w:rPr>
          <w:rFonts w:ascii="Times New Roman" w:hAnsi="Times New Roman"/>
        </w:rPr>
        <w:t>Szczegółowy</w:t>
      </w:r>
      <w:r w:rsidR="006A79A8" w:rsidRPr="006163F2">
        <w:rPr>
          <w:rFonts w:ascii="Times New Roman" w:hAnsi="Times New Roman"/>
        </w:rPr>
        <w:t xml:space="preserve"> </w:t>
      </w:r>
      <w:r w:rsidRPr="006163F2">
        <w:rPr>
          <w:rFonts w:ascii="Times New Roman" w:hAnsi="Times New Roman"/>
        </w:rPr>
        <w:t>zakres prac /dalej zwany przedmiotem umowy/ jest  określony w</w:t>
      </w:r>
      <w:r w:rsidR="00F94DCF" w:rsidRPr="006163F2">
        <w:rPr>
          <w:rFonts w:ascii="Times New Roman" w:hAnsi="Times New Roman"/>
        </w:rPr>
        <w:t xml:space="preserve"> </w:t>
      </w:r>
      <w:r w:rsidR="00923D96" w:rsidRPr="006163F2">
        <w:rPr>
          <w:rFonts w:ascii="Times New Roman" w:hAnsi="Times New Roman"/>
        </w:rPr>
        <w:t>Załączniku nr 1</w:t>
      </w:r>
      <w:r w:rsidRPr="006163F2">
        <w:rPr>
          <w:rFonts w:ascii="Times New Roman" w:hAnsi="Times New Roman"/>
        </w:rPr>
        <w:t>, któr</w:t>
      </w:r>
      <w:r w:rsidR="00923D96" w:rsidRPr="006163F2">
        <w:rPr>
          <w:rFonts w:ascii="Times New Roman" w:hAnsi="Times New Roman"/>
        </w:rPr>
        <w:t>y</w:t>
      </w:r>
      <w:r w:rsidRPr="006163F2">
        <w:rPr>
          <w:rFonts w:ascii="Times New Roman" w:hAnsi="Times New Roman"/>
        </w:rPr>
        <w:t xml:space="preserve">  stanowią  integralną część niniejszej umowy.</w:t>
      </w:r>
      <w:r w:rsidR="00123436" w:rsidRPr="006163F2">
        <w:rPr>
          <w:rFonts w:ascii="Times New Roman" w:hAnsi="Times New Roman"/>
        </w:rPr>
        <w:t xml:space="preserve"> </w:t>
      </w:r>
      <w:r w:rsidR="0074007D" w:rsidRPr="006163F2">
        <w:rPr>
          <w:rFonts w:ascii="Times New Roman" w:hAnsi="Times New Roman"/>
        </w:rPr>
        <w:t xml:space="preserve"> </w:t>
      </w:r>
    </w:p>
    <w:p w14:paraId="42E26414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2</w:t>
      </w:r>
    </w:p>
    <w:p w14:paraId="291810E2" w14:textId="352CB75E" w:rsidR="00123436" w:rsidRPr="007C4B13" w:rsidRDefault="00FE4859" w:rsidP="007C4B13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Przedmiot umowy zostanie zrealizowany </w:t>
      </w:r>
      <w:r w:rsidRPr="005E67C7">
        <w:rPr>
          <w:rFonts w:ascii="Times New Roman" w:hAnsi="Times New Roman"/>
        </w:rPr>
        <w:t xml:space="preserve">w </w:t>
      </w:r>
      <w:r w:rsidR="00A47465" w:rsidRPr="005E67C7">
        <w:rPr>
          <w:rFonts w:ascii="Times New Roman" w:hAnsi="Times New Roman"/>
        </w:rPr>
        <w:t xml:space="preserve">terminie do </w:t>
      </w:r>
      <w:r w:rsidR="00A47465" w:rsidRPr="005E67C7">
        <w:rPr>
          <w:rFonts w:ascii="Times New Roman" w:hAnsi="Times New Roman"/>
          <w:highlight w:val="yellow"/>
        </w:rPr>
        <w:t>…………………</w:t>
      </w:r>
      <w:r w:rsidR="00A47465" w:rsidRPr="005E67C7">
        <w:rPr>
          <w:rFonts w:ascii="Times New Roman" w:hAnsi="Times New Roman"/>
        </w:rPr>
        <w:t xml:space="preserve"> dni od daty podpisania umowy </w:t>
      </w:r>
      <w:r w:rsidR="00A47465" w:rsidRPr="0099604D">
        <w:rPr>
          <w:rFonts w:ascii="Times New Roman" w:hAnsi="Times New Roman"/>
          <w:color w:val="FF0000"/>
          <w:highlight w:val="yellow"/>
        </w:rPr>
        <w:t>/</w:t>
      </w:r>
      <w:r w:rsidR="00A47465" w:rsidRPr="007C4B13">
        <w:rPr>
          <w:rFonts w:ascii="Times New Roman" w:hAnsi="Times New Roman"/>
          <w:highlight w:val="yellow"/>
        </w:rPr>
        <w:t>kryterium oceny ofert</w:t>
      </w:r>
      <w:r w:rsidR="00A47465" w:rsidRPr="007C4B13">
        <w:rPr>
          <w:rFonts w:ascii="Times New Roman" w:hAnsi="Times New Roman"/>
        </w:rPr>
        <w:t>/.</w:t>
      </w:r>
    </w:p>
    <w:p w14:paraId="0995A437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3</w:t>
      </w:r>
    </w:p>
    <w:p w14:paraId="0E32A5E6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i/>
          <w:lang w:eastAsia="pl-PL"/>
        </w:rPr>
      </w:pPr>
      <w:r w:rsidRPr="007C4B13">
        <w:rPr>
          <w:rFonts w:ascii="Times New Roman" w:hAnsi="Times New Roman"/>
        </w:rPr>
        <w:t xml:space="preserve">Za wykonanie przedmiotu umowy Wykonawca otrzyma wynagrodzenie brutto w wysokości .....................* (słownie: ....................................). </w:t>
      </w:r>
    </w:p>
    <w:p w14:paraId="6479C978" w14:textId="37D9ADCF" w:rsidR="00FE4859" w:rsidRPr="007C4B13" w:rsidRDefault="005F65A2" w:rsidP="007C4B1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7C4B13">
        <w:rPr>
          <w:rFonts w:ascii="Times New Roman" w:hAnsi="Times New Roman"/>
          <w:i/>
          <w:sz w:val="20"/>
          <w:szCs w:val="20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</w:t>
      </w:r>
      <w:r w:rsidR="007C4B13">
        <w:rPr>
          <w:rFonts w:ascii="Times New Roman" w:hAnsi="Times New Roman"/>
          <w:i/>
          <w:sz w:val="20"/>
          <w:szCs w:val="20"/>
        </w:rPr>
        <w:t>Zleceniodawcy i Zleceniobiorcy</w:t>
      </w:r>
      <w:r w:rsidR="00FE4859" w:rsidRPr="007C4B13">
        <w:rPr>
          <w:rFonts w:ascii="Times New Roman" w:hAnsi="Times New Roman"/>
          <w:sz w:val="20"/>
          <w:szCs w:val="20"/>
        </w:rPr>
        <w:t xml:space="preserve">. </w:t>
      </w:r>
    </w:p>
    <w:p w14:paraId="4DF27A7C" w14:textId="305233B6" w:rsidR="00FE4859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Powyższa kwota zawiera właściwą stawkę podatku VAT.</w:t>
      </w:r>
    </w:p>
    <w:p w14:paraId="1DBAA04A" w14:textId="753CD92A" w:rsidR="00127975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Wynagrodzenie obejmuje wszystkie koszty i opłaty związane z wykonaniem przedmiotu umowy.</w:t>
      </w:r>
    </w:p>
    <w:p w14:paraId="11E2F9D0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  <w:bookmarkStart w:id="2" w:name="_Hlk49255496"/>
      <w:r w:rsidRPr="007C4B13">
        <w:rPr>
          <w:rFonts w:ascii="Times New Roman" w:hAnsi="Times New Roman"/>
        </w:rPr>
        <w:t>Wynagrodzenie, o którym mowa w ust. 1 płatne będzie po wykonaniu i potwierdzeniu wykonania umowy, na podstawie prawidłowo wystawionej faktury/rachunku*, w  terminie 21 dni od daty jej/jego*  otrzymania przez Zamawiającego.</w:t>
      </w:r>
    </w:p>
    <w:bookmarkEnd w:id="2"/>
    <w:p w14:paraId="4B965CF4" w14:textId="77777777" w:rsidR="005F65A2" w:rsidRPr="007C4B13" w:rsidRDefault="005F65A2" w:rsidP="007C4B13">
      <w:pPr>
        <w:pStyle w:val="Akapitzlist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3A640E54" w14:textId="6278E5EA" w:rsidR="005F65A2" w:rsidRPr="007C4B13" w:rsidRDefault="005F65A2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postanawiają, że zapłata następuje w dniu obciążenia rachunku bankowego Zamawiającego.</w:t>
      </w:r>
    </w:p>
    <w:p w14:paraId="7F508451" w14:textId="5798BE38" w:rsidR="001D56D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4</w:t>
      </w:r>
    </w:p>
    <w:p w14:paraId="179276C5" w14:textId="0885FB93" w:rsidR="00EA64A7" w:rsidRPr="00EA64A7" w:rsidRDefault="00EA64A7" w:rsidP="00EA64A7">
      <w:pPr>
        <w:pStyle w:val="Akapitzlist"/>
        <w:numPr>
          <w:ilvl w:val="0"/>
          <w:numId w:val="50"/>
        </w:numPr>
        <w:suppressAutoHyphens/>
        <w:spacing w:after="0" w:line="240" w:lineRule="auto"/>
        <w:jc w:val="both"/>
        <w:rPr>
          <w:rFonts w:eastAsiaTheme="minorHAnsi"/>
        </w:rPr>
      </w:pPr>
      <w:r w:rsidRPr="00EA64A7">
        <w:rPr>
          <w:rFonts w:ascii="Times New Roman" w:hAnsi="Times New Roman"/>
        </w:rPr>
        <w:t xml:space="preserve">W ramach zamówienia Zleceniobiorca jest zobowiązany </w:t>
      </w:r>
      <w:r w:rsidRPr="00EA64A7">
        <w:rPr>
          <w:rFonts w:eastAsiaTheme="minorHAnsi"/>
        </w:rPr>
        <w:t>wiernego odtworzenia wypowiedzi z nagrań wideo (</w:t>
      </w:r>
      <w:r w:rsidRPr="00EA64A7">
        <w:t>( nagranie) w języku angielskim o czasie trwania 45 minut każdy (razem 4 x 45 = 180 minut)</w:t>
      </w:r>
      <w:r w:rsidRPr="00EA64A7">
        <w:rPr>
          <w:rFonts w:eastAsiaTheme="minorHAnsi"/>
        </w:rPr>
        <w:t>) dostarczonych przez Zamawiającego  wraz z wprowadzeniem drobnych korekt językowych;</w:t>
      </w:r>
    </w:p>
    <w:p w14:paraId="4D9A408B" w14:textId="77777777" w:rsidR="00EA64A7" w:rsidRPr="00EA64A7" w:rsidRDefault="00EA64A7" w:rsidP="00EA64A7">
      <w:pPr>
        <w:pStyle w:val="Nagwek2"/>
        <w:numPr>
          <w:ilvl w:val="0"/>
          <w:numId w:val="50"/>
        </w:numPr>
        <w:rPr>
          <w:sz w:val="22"/>
          <w:szCs w:val="22"/>
        </w:rPr>
      </w:pPr>
      <w:r w:rsidRPr="00EA64A7">
        <w:rPr>
          <w:sz w:val="22"/>
          <w:szCs w:val="22"/>
        </w:rPr>
        <w:t xml:space="preserve">Cena przedmiotu zamówienia powinna zawierać wszelkie koszty ponoszone przez Zleceniobiorcę  w celu realizacji zamówienia; </w:t>
      </w:r>
    </w:p>
    <w:p w14:paraId="1D032595" w14:textId="73A45216" w:rsidR="00EA64A7" w:rsidRPr="00EA64A7" w:rsidRDefault="00EA64A7" w:rsidP="00EA64A7">
      <w:pPr>
        <w:pStyle w:val="Nagwek2"/>
        <w:numPr>
          <w:ilvl w:val="0"/>
          <w:numId w:val="50"/>
        </w:numPr>
        <w:rPr>
          <w:sz w:val="22"/>
          <w:szCs w:val="22"/>
        </w:rPr>
      </w:pPr>
      <w:r w:rsidRPr="00EA64A7">
        <w:rPr>
          <w:sz w:val="22"/>
          <w:szCs w:val="22"/>
        </w:rPr>
        <w:t xml:space="preserve">Zleceniodawca zobowiązuje się do wysłania czterech  linków nagrań wideo podlegających przedmiotowi zamówienia na wskazany przez Zleceniobiorcę  adres e-mail </w:t>
      </w:r>
      <w:r w:rsidR="00B03D13">
        <w:rPr>
          <w:sz w:val="22"/>
          <w:szCs w:val="22"/>
        </w:rPr>
        <w:t xml:space="preserve">w dniu </w:t>
      </w:r>
      <w:r w:rsidRPr="00EA64A7">
        <w:rPr>
          <w:sz w:val="22"/>
          <w:szCs w:val="22"/>
        </w:rPr>
        <w:t xml:space="preserve"> podpisani</w:t>
      </w:r>
      <w:r w:rsidR="00B03D13">
        <w:rPr>
          <w:sz w:val="22"/>
          <w:szCs w:val="22"/>
        </w:rPr>
        <w:t>a</w:t>
      </w:r>
      <w:r w:rsidRPr="00EA64A7">
        <w:rPr>
          <w:sz w:val="22"/>
          <w:szCs w:val="22"/>
        </w:rPr>
        <w:t xml:space="preserve"> niniejszej umowy;</w:t>
      </w:r>
    </w:p>
    <w:p w14:paraId="4D55859A" w14:textId="28353A1D" w:rsidR="00B115EB" w:rsidRPr="00EA64A7" w:rsidRDefault="00082EA5" w:rsidP="00EA64A7">
      <w:pPr>
        <w:pStyle w:val="Nagwek2"/>
        <w:numPr>
          <w:ilvl w:val="0"/>
          <w:numId w:val="50"/>
        </w:numPr>
        <w:rPr>
          <w:sz w:val="22"/>
          <w:szCs w:val="22"/>
        </w:rPr>
      </w:pPr>
      <w:r w:rsidRPr="00EA64A7">
        <w:rPr>
          <w:sz w:val="22"/>
          <w:szCs w:val="22"/>
        </w:rPr>
        <w:t xml:space="preserve">Zleceniobiorca </w:t>
      </w:r>
      <w:r w:rsidR="00B115EB" w:rsidRPr="00EA64A7">
        <w:rPr>
          <w:sz w:val="22"/>
          <w:szCs w:val="22"/>
        </w:rPr>
        <w:t xml:space="preserve"> zobowiązany jest wykonać</w:t>
      </w:r>
      <w:r w:rsidRPr="00EA64A7">
        <w:rPr>
          <w:sz w:val="22"/>
          <w:szCs w:val="22"/>
        </w:rPr>
        <w:t xml:space="preserve"> przedmiotową usługę </w:t>
      </w:r>
      <w:r w:rsidR="00B115EB" w:rsidRPr="00EA64A7">
        <w:rPr>
          <w:sz w:val="22"/>
          <w:szCs w:val="22"/>
        </w:rPr>
        <w:t xml:space="preserve"> z należytą starannością i uwzględnieniem profesjonalnego charakteru świadczonych przez siebie usług oraz według swej najlepszej wiedzy i umiejętności; </w:t>
      </w:r>
    </w:p>
    <w:p w14:paraId="6EF71E3D" w14:textId="59E4C9E5" w:rsidR="00B115EB" w:rsidRPr="00EA64A7" w:rsidRDefault="00B115EB" w:rsidP="00EA64A7">
      <w:pPr>
        <w:pStyle w:val="Nagwek2"/>
        <w:numPr>
          <w:ilvl w:val="0"/>
          <w:numId w:val="50"/>
        </w:numPr>
        <w:rPr>
          <w:sz w:val="22"/>
          <w:szCs w:val="22"/>
        </w:rPr>
      </w:pPr>
      <w:r w:rsidRPr="00EA64A7">
        <w:rPr>
          <w:sz w:val="22"/>
          <w:szCs w:val="22"/>
        </w:rPr>
        <w:lastRenderedPageBreak/>
        <w:t xml:space="preserve">W przypadku wystąpienia błędów leżących po stronie </w:t>
      </w:r>
      <w:r w:rsidR="00082EA5" w:rsidRPr="00EA64A7">
        <w:rPr>
          <w:sz w:val="22"/>
          <w:szCs w:val="22"/>
        </w:rPr>
        <w:t xml:space="preserve">Zleceniobiorcy </w:t>
      </w:r>
      <w:r w:rsidRPr="00EA64A7">
        <w:rPr>
          <w:sz w:val="22"/>
          <w:szCs w:val="22"/>
        </w:rPr>
        <w:t xml:space="preserve"> w transkrypcji, </w:t>
      </w:r>
      <w:r w:rsidR="00082EA5" w:rsidRPr="00EA64A7">
        <w:rPr>
          <w:sz w:val="22"/>
          <w:szCs w:val="22"/>
        </w:rPr>
        <w:t xml:space="preserve">Zleceniobiorca </w:t>
      </w:r>
      <w:r w:rsidRPr="00EA64A7">
        <w:rPr>
          <w:sz w:val="22"/>
          <w:szCs w:val="22"/>
        </w:rPr>
        <w:t xml:space="preserve">zobowiązany będzie do jego poprawy w terminie </w:t>
      </w:r>
      <w:r w:rsidR="00EA64A7" w:rsidRPr="00EA64A7">
        <w:rPr>
          <w:sz w:val="22"/>
          <w:szCs w:val="22"/>
        </w:rPr>
        <w:t>2</w:t>
      </w:r>
      <w:r w:rsidRPr="00EA64A7">
        <w:rPr>
          <w:sz w:val="22"/>
          <w:szCs w:val="22"/>
        </w:rPr>
        <w:t xml:space="preserve"> dni od zgłoszenia przez Zleceniodawcę.</w:t>
      </w:r>
    </w:p>
    <w:p w14:paraId="4DD64605" w14:textId="7361CD0E" w:rsidR="001D56D3" w:rsidRPr="00EA64A7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EA64A7">
        <w:rPr>
          <w:rFonts w:ascii="Times New Roman" w:hAnsi="Times New Roman"/>
        </w:rPr>
        <w:t xml:space="preserve">§ </w:t>
      </w:r>
      <w:r w:rsidR="00C179C3" w:rsidRPr="00EA64A7">
        <w:rPr>
          <w:rFonts w:ascii="Times New Roman" w:hAnsi="Times New Roman"/>
        </w:rPr>
        <w:t>5</w:t>
      </w:r>
    </w:p>
    <w:p w14:paraId="3048FAB2" w14:textId="61E88FF1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Dokumentem rozliczeniowym będzie faktura VAT</w:t>
      </w:r>
      <w:r w:rsidR="00B03D13">
        <w:rPr>
          <w:rFonts w:ascii="Times New Roman" w:hAnsi="Times New Roman"/>
        </w:rPr>
        <w:t xml:space="preserve">/rachunku </w:t>
      </w:r>
    </w:p>
    <w:p w14:paraId="7AC64013" w14:textId="6F2C0364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229508B3" w14:textId="24C53A20" w:rsidR="001D56D3" w:rsidRPr="00B03D13" w:rsidRDefault="00127975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 w:rsidR="00E554F3" w:rsidRPr="007C4B13">
        <w:rPr>
          <w:rFonts w:ascii="Times New Roman" w:hAnsi="Times New Roman"/>
        </w:rPr>
        <w:t>,</w:t>
      </w:r>
      <w:r w:rsidRPr="007C4B13">
        <w:rPr>
          <w:rFonts w:ascii="Times New Roman" w:hAnsi="Times New Roman"/>
        </w:rPr>
        <w:t xml:space="preserve"> o których mowa </w:t>
      </w:r>
      <w:r w:rsidR="00E554F3" w:rsidRPr="007C4B13">
        <w:rPr>
          <w:rFonts w:ascii="Times New Roman" w:hAnsi="Times New Roman"/>
        </w:rPr>
        <w:t>w ust. 5</w:t>
      </w:r>
      <w:r w:rsidRPr="00B03D13">
        <w:rPr>
          <w:rFonts w:ascii="Times New Roman" w:hAnsi="Times New Roman"/>
          <w:sz w:val="18"/>
          <w:szCs w:val="18"/>
        </w:rPr>
        <w:t>.</w:t>
      </w:r>
      <w:r w:rsidR="00B03D13" w:rsidRPr="00B03D13">
        <w:rPr>
          <w:rFonts w:ascii="Times New Roman" w:hAnsi="Times New Roman"/>
          <w:sz w:val="18"/>
          <w:szCs w:val="18"/>
        </w:rPr>
        <w:t>*)</w:t>
      </w:r>
    </w:p>
    <w:p w14:paraId="4A7B6ECD" w14:textId="39EE0A8C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3D539885" w:rsidR="001D56D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4B0F0E51" w14:textId="12A4414E" w:rsidR="00B03D13" w:rsidRPr="00B03D13" w:rsidRDefault="00B03D13" w:rsidP="00B03D13">
      <w:pPr>
        <w:suppressAutoHyphens/>
        <w:spacing w:after="0" w:line="240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B03D13">
        <w:rPr>
          <w:rFonts w:ascii="Times New Roman" w:hAnsi="Times New Roman"/>
          <w:sz w:val="18"/>
          <w:szCs w:val="18"/>
        </w:rPr>
        <w:t xml:space="preserve">*)nie dotyczy podmiotów nieprowadzących działalności gospodarczej. </w:t>
      </w:r>
    </w:p>
    <w:p w14:paraId="666F6D01" w14:textId="68DADBC1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6</w:t>
      </w:r>
    </w:p>
    <w:p w14:paraId="5BB5AA5C" w14:textId="6AE69C33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ustanawiają odpowiedzialność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 niewykonanie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lub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nienależyte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umowy </w:t>
      </w:r>
      <w:r w:rsidR="0074007D" w:rsidRPr="007C4B13">
        <w:rPr>
          <w:rFonts w:ascii="Times New Roman" w:hAnsi="Times New Roman"/>
        </w:rPr>
        <w:br/>
      </w:r>
      <w:r w:rsidRPr="007C4B13">
        <w:rPr>
          <w:rFonts w:ascii="Times New Roman" w:hAnsi="Times New Roman"/>
        </w:rPr>
        <w:t>w formie kar umownych .</w:t>
      </w:r>
    </w:p>
    <w:p w14:paraId="635573F2" w14:textId="77777777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Zleceniobiorca zapłaci Zleceniodawcy kary umowne :</w:t>
      </w:r>
    </w:p>
    <w:p w14:paraId="604DF3AA" w14:textId="34EC9F1C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za zwłokę w wykonaniu </w:t>
      </w:r>
      <w:r w:rsidR="00E517B5" w:rsidRPr="007C4B13">
        <w:rPr>
          <w:rFonts w:ascii="Times New Roman" w:hAnsi="Times New Roman"/>
        </w:rPr>
        <w:t>przedmiotu umowy w wysokości 0,1% całkowitego wynagrodzenia określonego w § 3 ust.1 za każdy dzień zwłoki</w:t>
      </w:r>
      <w:r w:rsidRPr="007C4B13">
        <w:rPr>
          <w:rFonts w:ascii="Times New Roman" w:hAnsi="Times New Roman"/>
        </w:rPr>
        <w:t>;</w:t>
      </w:r>
    </w:p>
    <w:p w14:paraId="2989980D" w14:textId="277E67BE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 tytułu wypowiedzenia umowy z przyczyn występujących po stronie Zleceniobiorcy, w wysokości 10</w:t>
      </w:r>
      <w:r w:rsidR="00D560C9" w:rsidRPr="007C4B13">
        <w:rPr>
          <w:rFonts w:ascii="Times New Roman" w:hAnsi="Times New Roman"/>
        </w:rPr>
        <w:t> </w:t>
      </w:r>
      <w:r w:rsidRPr="007C4B13">
        <w:rPr>
          <w:rFonts w:ascii="Times New Roman" w:hAnsi="Times New Roman"/>
        </w:rPr>
        <w:t xml:space="preserve">% od kwoty stanowiącej różnicę pomiędzy całkowitym  wynagrodzeniem brutto za przedmiot umowy określonym w §3  ust. 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, a sumą wynagrodzeń brutto za usługi zrealizowane do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dnia wypowiedzenia umowy.</w:t>
      </w:r>
    </w:p>
    <w:p w14:paraId="1E9AF5A7" w14:textId="4CC2C8B6" w:rsidR="001A1963" w:rsidRPr="007C4B13" w:rsidRDefault="001A196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 niewykonanie lub nienależyte wykonanie umowy w wysokości 10% wynagrodzenia określonego w § 3 ust.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.</w:t>
      </w:r>
    </w:p>
    <w:p w14:paraId="39CED3B9" w14:textId="729BDD84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3. Zleceniodawca zapłaci Zleceniobiorcy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kary umowne z tytułu wypowiedzenia umowy z przyczyn występujących po stronie Zleceniodawcy, w wysokości 10 % od kwoty stanowiącej różnicę pomiędzy całkowitym  wynagrodzeniem brutto za przedmiot um</w:t>
      </w:r>
      <w:r w:rsidR="00390E83" w:rsidRPr="007C4B13">
        <w:rPr>
          <w:rFonts w:ascii="Times New Roman" w:hAnsi="Times New Roman"/>
        </w:rPr>
        <w:t>owy określonym w § 3</w:t>
      </w:r>
      <w:r w:rsidR="00052E1F" w:rsidRPr="007C4B13">
        <w:rPr>
          <w:rFonts w:ascii="Times New Roman" w:hAnsi="Times New Roman"/>
        </w:rPr>
        <w:t xml:space="preserve"> </w:t>
      </w:r>
      <w:r w:rsidR="00390E83" w:rsidRPr="007C4B13">
        <w:rPr>
          <w:rFonts w:ascii="Times New Roman" w:hAnsi="Times New Roman"/>
        </w:rPr>
        <w:t xml:space="preserve">ust. </w:t>
      </w:r>
      <w:r w:rsidR="00E554F3" w:rsidRPr="007C4B13">
        <w:rPr>
          <w:rFonts w:ascii="Times New Roman" w:hAnsi="Times New Roman"/>
        </w:rPr>
        <w:t>1</w:t>
      </w:r>
      <w:r w:rsidR="00390E83" w:rsidRPr="007C4B13">
        <w:rPr>
          <w:rFonts w:ascii="Times New Roman" w:hAnsi="Times New Roman"/>
        </w:rPr>
        <w:t>, a </w:t>
      </w:r>
      <w:r w:rsidRPr="007C4B13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4.</w:t>
      </w:r>
      <w:r w:rsidRPr="007C4B13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2C0344AB" w:rsidR="001D56D3" w:rsidRPr="007C4B13" w:rsidRDefault="001D56D3" w:rsidP="007C4B13">
      <w:p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5.</w:t>
      </w:r>
      <w:r w:rsidRPr="007C4B13"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219D9B77" w14:textId="77777777" w:rsidR="00E554F3" w:rsidRPr="007C4B13" w:rsidRDefault="001D56D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6. Zleceniodawca zastrzega sobie możliwość potrącenia kar umownych z wynagrodzenia Zleceniobiorcy</w:t>
      </w:r>
      <w:r w:rsidR="00E554F3" w:rsidRPr="007C4B13">
        <w:rPr>
          <w:rFonts w:ascii="Times New Roman" w:hAnsi="Times New Roman"/>
        </w:rPr>
        <w:t>.</w:t>
      </w:r>
    </w:p>
    <w:p w14:paraId="2EB18DD5" w14:textId="1E3DD21C" w:rsidR="001D56D3" w:rsidRPr="007C4B13" w:rsidRDefault="00E554F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§ 3  ust. 1 umowy.</w:t>
      </w:r>
    </w:p>
    <w:p w14:paraId="0E5A1B93" w14:textId="7B06B074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7</w:t>
      </w:r>
    </w:p>
    <w:p w14:paraId="31E091AC" w14:textId="77777777" w:rsidR="001D56D3" w:rsidRPr="007C4B13" w:rsidRDefault="001D56D3" w:rsidP="007C4B1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podjęcia likwidacji firmy przez Zleceniobiorcę lub co najmniej jednego </w:t>
      </w:r>
      <w:r w:rsidRPr="007C4B1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naruszenia przez Zleceniobiorcę któregokolwiek z</w:t>
      </w:r>
      <w:r w:rsidR="00390E83" w:rsidRPr="007C4B13">
        <w:rPr>
          <w:rFonts w:ascii="Times New Roman" w:hAnsi="Times New Roman"/>
        </w:rPr>
        <w:t xml:space="preserve"> warunków niniejszej umowy, a w </w:t>
      </w:r>
      <w:r w:rsidRPr="007C4B13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21B1398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lastRenderedPageBreak/>
        <w:t>w przypadku przewozu towarów niezgodnie z obowiązującymi przepisami.</w:t>
      </w:r>
      <w:r w:rsidR="00C540CE">
        <w:rPr>
          <w:rFonts w:ascii="Times New Roman" w:hAnsi="Times New Roman"/>
        </w:rPr>
        <w:br/>
      </w:r>
      <w:r w:rsidR="00C540CE">
        <w:rPr>
          <w:rFonts w:ascii="Times New Roman" w:hAnsi="Times New Roman"/>
        </w:rPr>
        <w:br/>
      </w:r>
    </w:p>
    <w:p w14:paraId="0D400B01" w14:textId="4EEB76C8" w:rsidR="005E30B1" w:rsidRPr="007C4B13" w:rsidRDefault="005E30B1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7C4B13">
        <w:rPr>
          <w:rFonts w:ascii="Times New Roman" w:eastAsia="Arial Unicode MS" w:hAnsi="Times New Roman"/>
          <w:b/>
        </w:rPr>
        <w:t xml:space="preserve">§ </w:t>
      </w:r>
      <w:r w:rsidR="00C179C3">
        <w:rPr>
          <w:rFonts w:ascii="Times New Roman" w:eastAsia="Arial Unicode MS" w:hAnsi="Times New Roman"/>
          <w:b/>
        </w:rPr>
        <w:t>8</w:t>
      </w:r>
      <w:r w:rsidRPr="007C4B13">
        <w:rPr>
          <w:rFonts w:ascii="Times New Roman" w:eastAsia="Arial Unicode MS" w:hAnsi="Times New Roman"/>
        </w:rPr>
        <w:t xml:space="preserve"> </w:t>
      </w:r>
      <w:r w:rsidRPr="007C4B13">
        <w:rPr>
          <w:rFonts w:ascii="Times New Roman" w:hAnsi="Times New Roman"/>
          <w:b/>
          <w:bCs/>
        </w:rPr>
        <w:t>Odstąpienie i wypowiedzenie Umowy</w:t>
      </w:r>
    </w:p>
    <w:p w14:paraId="6CF2EC9E" w14:textId="1AA6906D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Zamawiający może odstąpić od Umowy w przypadku wystąpienia okoliczności, o których mowa w art. 456 ustawy z dnia 11 września 2019 r. Prawo zamówień publicznych (Dz.U. 20</w:t>
      </w:r>
      <w:r w:rsidR="00E517B5" w:rsidRPr="007C4B13">
        <w:rPr>
          <w:rFonts w:ascii="Times New Roman" w:eastAsia="Arial Unicode MS" w:hAnsi="Times New Roman"/>
        </w:rPr>
        <w:t>22</w:t>
      </w:r>
      <w:r w:rsidRPr="007C4B13">
        <w:rPr>
          <w:rFonts w:ascii="Times New Roman" w:eastAsia="Arial Unicode MS" w:hAnsi="Times New Roman"/>
        </w:rPr>
        <w:t xml:space="preserve"> </w:t>
      </w:r>
      <w:r w:rsidR="00E517B5" w:rsidRPr="007C4B13">
        <w:rPr>
          <w:rFonts w:ascii="Times New Roman" w:eastAsia="Arial Unicode MS" w:hAnsi="Times New Roman"/>
        </w:rPr>
        <w:t>poz. 1710</w:t>
      </w:r>
      <w:r w:rsidRPr="007C4B13">
        <w:rPr>
          <w:rFonts w:ascii="Times New Roman" w:eastAsia="Arial Unicode MS" w:hAnsi="Times New Roman"/>
        </w:rPr>
        <w:t>).</w:t>
      </w:r>
    </w:p>
    <w:p w14:paraId="3E6C5FA3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5E9DBBF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6440E512" w14:textId="77777777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</w:rPr>
      </w:pPr>
    </w:p>
    <w:p w14:paraId="28A0C46C" w14:textId="2E9DC9DE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7C4B13">
        <w:rPr>
          <w:rFonts w:ascii="Times New Roman" w:hAnsi="Times New Roman"/>
          <w:b/>
          <w:bCs/>
        </w:rPr>
        <w:t xml:space="preserve">§ </w:t>
      </w:r>
      <w:r w:rsidR="00C179C3">
        <w:rPr>
          <w:rFonts w:ascii="Times New Roman" w:hAnsi="Times New Roman"/>
          <w:b/>
          <w:bCs/>
        </w:rPr>
        <w:t>9</w:t>
      </w:r>
      <w:r w:rsidRPr="007C4B13">
        <w:rPr>
          <w:rFonts w:ascii="Times New Roman" w:hAnsi="Times New Roman"/>
          <w:b/>
          <w:bCs/>
        </w:rPr>
        <w:t xml:space="preserve"> Zmiany Umowy</w:t>
      </w:r>
    </w:p>
    <w:p w14:paraId="3A9C37C1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77777777" w:rsidR="005E30B1" w:rsidRPr="007C4B13" w:rsidRDefault="005E30B1" w:rsidP="007C4B13">
      <w:pPr>
        <w:tabs>
          <w:tab w:val="left" w:pos="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kern w:val="2"/>
        </w:rPr>
        <w:t>cy w następującym zakresie</w:t>
      </w:r>
      <w:r w:rsidRPr="007C4B13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7C4B13" w:rsidRDefault="005E30B1" w:rsidP="007C4B13">
      <w:pPr>
        <w:numPr>
          <w:ilvl w:val="0"/>
          <w:numId w:val="32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284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7C4B13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77777777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1E67E53D" w14:textId="6F6898B0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następstwem okoliczności leżących po stronie Zamawiającego lub przeszkodami dającymi się przypisać Zamawiającemu, </w:t>
      </w:r>
    </w:p>
    <w:p w14:paraId="12D22436" w14:textId="77777777" w:rsidR="005E30B1" w:rsidRPr="007C4B13" w:rsidRDefault="005E30B1" w:rsidP="007C4B13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52F2E39E" w14:textId="77777777" w:rsidR="005E30B1" w:rsidRPr="007C4B13" w:rsidRDefault="005E30B1" w:rsidP="007C4B13">
      <w:pPr>
        <w:numPr>
          <w:ilvl w:val="0"/>
          <w:numId w:val="3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B130967" w14:textId="77777777" w:rsidR="005E30B1" w:rsidRPr="007C4B13" w:rsidRDefault="005E30B1" w:rsidP="007C4B13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45C8890" w14:textId="77777777" w:rsidR="005E30B1" w:rsidRPr="007C4B13" w:rsidRDefault="005E30B1" w:rsidP="007C4B13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</w:rPr>
        <w:t xml:space="preserve">zmiany albo rezygnacji z podwykonawcy jeżeli dotyczy podmiotu, na którego zasoby Wykonawca powoływał się, na zasadach określonych w art. 118 ust.1 ustawy </w:t>
      </w:r>
      <w:proofErr w:type="spellStart"/>
      <w:r w:rsidRPr="007C4B13">
        <w:rPr>
          <w:rFonts w:ascii="Times New Roman" w:hAnsi="Times New Roman"/>
        </w:rPr>
        <w:t>Pzp</w:t>
      </w:r>
      <w:proofErr w:type="spellEnd"/>
      <w:r w:rsidRPr="007C4B13">
        <w:rPr>
          <w:rFonts w:ascii="Times New Roman" w:hAnsi="Times New Roman"/>
        </w:rPr>
        <w:t>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5CEFD57A" w14:textId="77777777" w:rsidR="005E30B1" w:rsidRPr="007C4B13" w:rsidRDefault="005E30B1" w:rsidP="007C4B13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ograniczenia zakresu prac objętych niniejszą umową w przypadku stwierdzenia braku  konieczności wykonywania części zamówienia.</w:t>
      </w:r>
    </w:p>
    <w:p w14:paraId="77DD8900" w14:textId="63AD7C43" w:rsidR="005E30B1" w:rsidRPr="007C4B13" w:rsidRDefault="005E30B1" w:rsidP="007C4B13">
      <w:pPr>
        <w:pStyle w:val="Akapitzlist"/>
        <w:numPr>
          <w:ilvl w:val="0"/>
          <w:numId w:val="24"/>
        </w:num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color w:val="000000"/>
          <w:kern w:val="2"/>
        </w:rPr>
        <w:t xml:space="preserve">cy.  </w:t>
      </w:r>
    </w:p>
    <w:p w14:paraId="7363D10C" w14:textId="77777777" w:rsidR="00C179C3" w:rsidRDefault="00C179C3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</w:p>
    <w:p w14:paraId="3E4A43CC" w14:textId="77777777" w:rsidR="007C4B13" w:rsidRPr="007C4B13" w:rsidRDefault="007C4B13" w:rsidP="00C179C3">
      <w:pPr>
        <w:pStyle w:val="Akapitzlist"/>
        <w:spacing w:after="0" w:line="240" w:lineRule="auto"/>
        <w:ind w:left="717"/>
        <w:rPr>
          <w:rFonts w:ascii="Times New Roman" w:hAnsi="Times New Roman"/>
        </w:rPr>
      </w:pPr>
    </w:p>
    <w:p w14:paraId="1F7F93B7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11 </w:t>
      </w:r>
    </w:p>
    <w:p w14:paraId="7C52A18D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Autorskie prawa majątkowe</w:t>
      </w:r>
    </w:p>
    <w:p w14:paraId="090CA8C5" w14:textId="77777777" w:rsidR="00E47DEB" w:rsidRDefault="00E47DEB" w:rsidP="00E47DE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Przeniesienie autorskich praw majątkowych zgodnie z załącznikiem 2 do umowy</w:t>
      </w:r>
    </w:p>
    <w:p w14:paraId="45B33B7F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07FE5E3E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12 </w:t>
      </w:r>
    </w:p>
    <w:p w14:paraId="4472219A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Klauzula poufności</w:t>
      </w:r>
    </w:p>
    <w:p w14:paraId="697FE9CF" w14:textId="77777777" w:rsidR="00E47DEB" w:rsidRDefault="00E47DEB" w:rsidP="00E47DE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Klauzula o zachowaniu poufności zgodnie z Załącznikiem 3 do umowy.</w:t>
      </w:r>
    </w:p>
    <w:p w14:paraId="6B39945F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1AFDE91D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13 </w:t>
      </w:r>
    </w:p>
    <w:p w14:paraId="19E4C6E5" w14:textId="77777777" w:rsidR="00E47DEB" w:rsidRDefault="00E47DEB" w:rsidP="00E47D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>Postanowienia końcowe</w:t>
      </w:r>
    </w:p>
    <w:p w14:paraId="78AEEBFF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69A0874D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4E7383F1" w14:textId="77777777" w:rsidR="00E47DEB" w:rsidRDefault="00E47DEB" w:rsidP="00E47D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40998EC4" w14:textId="77777777" w:rsidR="00E47DEB" w:rsidRDefault="00E47DEB" w:rsidP="00E47DEB">
      <w:pPr>
        <w:spacing w:after="0" w:line="240" w:lineRule="auto"/>
        <w:ind w:left="709"/>
        <w:rPr>
          <w:rFonts w:ascii="Times New Roman" w:hAnsi="Times New Roman"/>
        </w:rPr>
      </w:pPr>
    </w:p>
    <w:p w14:paraId="5E06C35A" w14:textId="77777777" w:rsidR="00E47DEB" w:rsidRDefault="00E47DEB" w:rsidP="00E47D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44813ED8" w14:textId="77777777" w:rsidR="00E47DEB" w:rsidRDefault="00E47DEB" w:rsidP="00E47DE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2D54B492" w14:textId="77777777" w:rsidR="00E47DEB" w:rsidRDefault="00E47DEB" w:rsidP="00E47DEB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259FFF2F" w14:textId="77777777" w:rsidR="00E47DEB" w:rsidRDefault="00E47DEB" w:rsidP="00E47DEB">
      <w:pPr>
        <w:spacing w:after="0" w:line="240" w:lineRule="auto"/>
        <w:rPr>
          <w:rFonts w:ascii="Times New Roman" w:hAnsi="Times New Roman"/>
        </w:rPr>
      </w:pPr>
    </w:p>
    <w:p w14:paraId="060D861E" w14:textId="77777777" w:rsidR="00E47DEB" w:rsidRDefault="00E47DEB" w:rsidP="00E47DEB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………………………..                                                                            …………………….</w:t>
      </w:r>
    </w:p>
    <w:p w14:paraId="4FDEF0C8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(data i podpis)                                                                                                 (data i podpis)</w:t>
      </w:r>
    </w:p>
    <w:p w14:paraId="36C8183A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5562E4E" w14:textId="77777777" w:rsidR="00E47DEB" w:rsidRDefault="00E47DEB" w:rsidP="00E47DEB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KONTRASYGNATA FINANSOWA</w:t>
      </w:r>
    </w:p>
    <w:p w14:paraId="7D8A68EF" w14:textId="41E88C4A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15AC947" w14:textId="62E86CD3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3FA1489" w14:textId="4BF29666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52AC88E" w:rsidR="005E30B1" w:rsidRPr="007C4B13" w:rsidRDefault="005E30B1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sectPr w:rsidR="005E30B1" w:rsidRPr="007C4B13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2E37DA" w14:textId="77777777" w:rsidR="000B5E5C" w:rsidRDefault="000B5E5C">
      <w:r>
        <w:separator/>
      </w:r>
    </w:p>
  </w:endnote>
  <w:endnote w:type="continuationSeparator" w:id="0">
    <w:p w14:paraId="6BDA7830" w14:textId="77777777" w:rsidR="000B5E5C" w:rsidRDefault="000B5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71ACB" w14:textId="77777777" w:rsidR="000B5E5C" w:rsidRDefault="000B5E5C">
      <w:r>
        <w:separator/>
      </w:r>
    </w:p>
  </w:footnote>
  <w:footnote w:type="continuationSeparator" w:id="0">
    <w:p w14:paraId="380E0EB9" w14:textId="77777777" w:rsidR="000B5E5C" w:rsidRDefault="000B5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0114E" w14:textId="3C2F0ADE" w:rsidR="00A47465" w:rsidRPr="00A47465" w:rsidRDefault="00A47465" w:rsidP="00A47465">
    <w:pPr>
      <w:pStyle w:val="Nagwek"/>
    </w:pPr>
    <w:r>
      <w:rPr>
        <w:noProof/>
      </w:rPr>
      <w:drawing>
        <wp:inline distT="0" distB="0" distL="0" distR="0" wp14:anchorId="2FF32420" wp14:editId="4F8B83CB">
          <wp:extent cx="6097270" cy="809625"/>
          <wp:effectExtent l="0" t="0" r="0" b="9525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727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EE3197E"/>
    <w:multiLevelType w:val="multilevel"/>
    <w:tmpl w:val="E83253F6"/>
    <w:lvl w:ilvl="0">
      <w:start w:val="1"/>
      <w:numFmt w:val="decimal"/>
      <w:pStyle w:val="Nagwek2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9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0CF3328"/>
    <w:multiLevelType w:val="hybridMultilevel"/>
    <w:tmpl w:val="8CAE5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6" w15:restartNumberingAfterBreak="0">
    <w:nsid w:val="6B6F5FBD"/>
    <w:multiLevelType w:val="hybridMultilevel"/>
    <w:tmpl w:val="4A480D44"/>
    <w:lvl w:ilvl="0" w:tplc="04150017">
      <w:start w:val="1"/>
      <w:numFmt w:val="lowerLetter"/>
      <w:lvlText w:val="%1)"/>
      <w:lvlJc w:val="left"/>
      <w:pPr>
        <w:ind w:left="360" w:hanging="360"/>
      </w:pPr>
      <w:rPr>
        <w:i w:val="0"/>
        <w:i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31"/>
  </w:num>
  <w:num w:numId="2">
    <w:abstractNumId w:val="40"/>
  </w:num>
  <w:num w:numId="3">
    <w:abstractNumId w:val="5"/>
  </w:num>
  <w:num w:numId="4">
    <w:abstractNumId w:val="25"/>
  </w:num>
  <w:num w:numId="5">
    <w:abstractNumId w:val="30"/>
  </w:num>
  <w:num w:numId="6">
    <w:abstractNumId w:val="24"/>
  </w:num>
  <w:num w:numId="7">
    <w:abstractNumId w:val="37"/>
  </w:num>
  <w:num w:numId="8">
    <w:abstractNumId w:val="27"/>
  </w:num>
  <w:num w:numId="9">
    <w:abstractNumId w:val="4"/>
  </w:num>
  <w:num w:numId="10">
    <w:abstractNumId w:val="20"/>
  </w:num>
  <w:num w:numId="11">
    <w:abstractNumId w:val="13"/>
  </w:num>
  <w:num w:numId="12">
    <w:abstractNumId w:val="1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3"/>
  </w:num>
  <w:num w:numId="16">
    <w:abstractNumId w:val="34"/>
  </w:num>
  <w:num w:numId="17">
    <w:abstractNumId w:val="0"/>
  </w:num>
  <w:num w:numId="18">
    <w:abstractNumId w:val="16"/>
  </w:num>
  <w:num w:numId="19">
    <w:abstractNumId w:val="22"/>
  </w:num>
  <w:num w:numId="20">
    <w:abstractNumId w:val="39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17"/>
  </w:num>
  <w:num w:numId="24">
    <w:abstractNumId w:val="9"/>
  </w:num>
  <w:num w:numId="25">
    <w:abstractNumId w:val="6"/>
  </w:num>
  <w:num w:numId="26">
    <w:abstractNumId w:val="35"/>
  </w:num>
  <w:num w:numId="27">
    <w:abstractNumId w:val="33"/>
  </w:num>
  <w:num w:numId="28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8"/>
  </w:num>
  <w:num w:numId="31">
    <w:abstractNumId w:val="7"/>
  </w:num>
  <w:num w:numId="32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</w:num>
  <w:num w:numId="40">
    <w:abstractNumId w:val="12"/>
  </w:num>
  <w:num w:numId="41">
    <w:abstractNumId w:val="10"/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6"/>
  </w:num>
  <w:num w:numId="45">
    <w:abstractNumId w:val="19"/>
  </w:num>
  <w:num w:numId="46">
    <w:abstractNumId w:val="15"/>
  </w:num>
  <w:num w:numId="47">
    <w:abstractNumId w:val="15"/>
  </w:num>
  <w:num w:numId="48">
    <w:abstractNumId w:val="15"/>
  </w:num>
  <w:num w:numId="49">
    <w:abstractNumId w:val="15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82EA5"/>
    <w:rsid w:val="00096A7D"/>
    <w:rsid w:val="000B5E5C"/>
    <w:rsid w:val="000E6EAF"/>
    <w:rsid w:val="000F4906"/>
    <w:rsid w:val="00123436"/>
    <w:rsid w:val="00125A5F"/>
    <w:rsid w:val="00127975"/>
    <w:rsid w:val="0014496C"/>
    <w:rsid w:val="001836C1"/>
    <w:rsid w:val="001A1963"/>
    <w:rsid w:val="001D56D3"/>
    <w:rsid w:val="00214899"/>
    <w:rsid w:val="00290ADC"/>
    <w:rsid w:val="002D5E0A"/>
    <w:rsid w:val="002E30AA"/>
    <w:rsid w:val="00315122"/>
    <w:rsid w:val="00377D95"/>
    <w:rsid w:val="00390E83"/>
    <w:rsid w:val="003C2C3B"/>
    <w:rsid w:val="00446B8D"/>
    <w:rsid w:val="004727DC"/>
    <w:rsid w:val="004973AF"/>
    <w:rsid w:val="004A0F0D"/>
    <w:rsid w:val="004C1054"/>
    <w:rsid w:val="004C136D"/>
    <w:rsid w:val="004D2ED0"/>
    <w:rsid w:val="0050385D"/>
    <w:rsid w:val="00516A0F"/>
    <w:rsid w:val="00571EAD"/>
    <w:rsid w:val="00580C5A"/>
    <w:rsid w:val="005A0A06"/>
    <w:rsid w:val="005D2E4D"/>
    <w:rsid w:val="005D69AA"/>
    <w:rsid w:val="005E30B1"/>
    <w:rsid w:val="005E67C7"/>
    <w:rsid w:val="005F65A2"/>
    <w:rsid w:val="006163F2"/>
    <w:rsid w:val="00636835"/>
    <w:rsid w:val="00641672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74622"/>
    <w:rsid w:val="007858A8"/>
    <w:rsid w:val="007903E8"/>
    <w:rsid w:val="007C0620"/>
    <w:rsid w:val="007C4B13"/>
    <w:rsid w:val="007F3617"/>
    <w:rsid w:val="00805084"/>
    <w:rsid w:val="008714E9"/>
    <w:rsid w:val="00892E0C"/>
    <w:rsid w:val="008C634A"/>
    <w:rsid w:val="008D7854"/>
    <w:rsid w:val="0090074B"/>
    <w:rsid w:val="00923D96"/>
    <w:rsid w:val="00976B68"/>
    <w:rsid w:val="009944A0"/>
    <w:rsid w:val="00995B0B"/>
    <w:rsid w:val="0099604D"/>
    <w:rsid w:val="009D554D"/>
    <w:rsid w:val="00A03620"/>
    <w:rsid w:val="00A378FB"/>
    <w:rsid w:val="00A47465"/>
    <w:rsid w:val="00A64A10"/>
    <w:rsid w:val="00A82F98"/>
    <w:rsid w:val="00A95C4B"/>
    <w:rsid w:val="00AE506E"/>
    <w:rsid w:val="00AF42D3"/>
    <w:rsid w:val="00B03D13"/>
    <w:rsid w:val="00B115EB"/>
    <w:rsid w:val="00B17369"/>
    <w:rsid w:val="00B46AF2"/>
    <w:rsid w:val="00B75500"/>
    <w:rsid w:val="00B8264E"/>
    <w:rsid w:val="00BD72A3"/>
    <w:rsid w:val="00C15DD4"/>
    <w:rsid w:val="00C179C3"/>
    <w:rsid w:val="00C322DF"/>
    <w:rsid w:val="00C540CE"/>
    <w:rsid w:val="00D01FF3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E10A09"/>
    <w:rsid w:val="00E24C9E"/>
    <w:rsid w:val="00E32983"/>
    <w:rsid w:val="00E47DEB"/>
    <w:rsid w:val="00E517B5"/>
    <w:rsid w:val="00E554F3"/>
    <w:rsid w:val="00E73A2C"/>
    <w:rsid w:val="00EA64A7"/>
    <w:rsid w:val="00ED2BA1"/>
    <w:rsid w:val="00F07242"/>
    <w:rsid w:val="00F16EC6"/>
    <w:rsid w:val="00F20D4C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link w:val="Nagwek2Znak"/>
    <w:autoRedefine/>
    <w:qFormat/>
    <w:rsid w:val="00B115EB"/>
    <w:pPr>
      <w:numPr>
        <w:numId w:val="46"/>
      </w:numPr>
      <w:tabs>
        <w:tab w:val="left" w:pos="346"/>
      </w:tabs>
      <w:suppressAutoHyphens/>
      <w:spacing w:after="0" w:line="240" w:lineRule="auto"/>
      <w:jc w:val="both"/>
      <w:outlineLvl w:val="1"/>
    </w:pPr>
    <w:rPr>
      <w:rFonts w:ascii="Times New Roman" w:eastAsia="Times New Roman" w:hAnsi="Times New Roman"/>
      <w:bCs/>
      <w:iCs/>
      <w:sz w:val="24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B115EB"/>
    <w:rPr>
      <w:bCs/>
      <w:iCs/>
      <w:sz w:val="24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77A3E-8A3C-4231-9D40-60907F081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1318</Words>
  <Characters>9137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Katarzyna Breguła</cp:lastModifiedBy>
  <cp:revision>2</cp:revision>
  <cp:lastPrinted>2022-10-07T09:42:00Z</cp:lastPrinted>
  <dcterms:created xsi:type="dcterms:W3CDTF">2022-10-07T09:42:00Z</dcterms:created>
  <dcterms:modified xsi:type="dcterms:W3CDTF">2022-10-07T09:42:00Z</dcterms:modified>
</cp:coreProperties>
</file>