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2A436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302900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030CDE8" w14:textId="77777777" w:rsidR="0074590C" w:rsidRDefault="0074590C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345BF8F1" w14:textId="12BB8D84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76A095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9F46B7A" w14:textId="77777777"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40CBF53F" w14:textId="77777777" w:rsidR="006111B7" w:rsidRPr="00DC61F0" w:rsidRDefault="006111B7" w:rsidP="006111B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B8C4820" w14:textId="77777777"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FB7F672" w14:textId="77777777"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4F76794F" w14:textId="77777777"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0F18BC52" w14:textId="77777777"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42FD497D" w14:textId="77777777"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9F926FE" w14:textId="77777777"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365984F0" w14:textId="77777777" w:rsidR="006111B7" w:rsidRPr="00DC61F0" w:rsidRDefault="006111B7" w:rsidP="006111B7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234DBA8A" w14:textId="77777777" w:rsidR="006111B7" w:rsidRPr="00DC61F0" w:rsidRDefault="006111B7" w:rsidP="006111B7">
      <w:pPr>
        <w:spacing w:line="360" w:lineRule="auto"/>
      </w:pPr>
      <w:r w:rsidRPr="00DC61F0">
        <w:t>Do: Nazwa i siedziba Zamawiającego:</w:t>
      </w:r>
    </w:p>
    <w:p w14:paraId="77FA0151" w14:textId="77777777" w:rsidR="006111B7" w:rsidRPr="00DC61F0" w:rsidRDefault="006111B7" w:rsidP="006111B7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4D1181AD" w14:textId="77777777" w:rsidR="006111B7" w:rsidRPr="00DC61F0" w:rsidRDefault="006111B7" w:rsidP="006111B7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33A8B06D" w14:textId="77777777" w:rsidR="006111B7" w:rsidRPr="00DC61F0" w:rsidRDefault="006111B7" w:rsidP="006111B7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985129F" w14:textId="77777777" w:rsidR="006111B7" w:rsidRPr="00DC61F0" w:rsidRDefault="006111B7" w:rsidP="006111B7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128537A" w14:textId="77777777" w:rsidR="006111B7" w:rsidRPr="00DC61F0" w:rsidRDefault="006111B7" w:rsidP="006111B7">
      <w:pPr>
        <w:rPr>
          <w:b/>
        </w:rPr>
      </w:pPr>
      <w:r w:rsidRPr="00DC61F0">
        <w:rPr>
          <w:b/>
        </w:rPr>
        <w:t xml:space="preserve">30-059 Kraków,  </w:t>
      </w:r>
    </w:p>
    <w:p w14:paraId="73173081" w14:textId="77777777" w:rsidR="008D2AB8" w:rsidRDefault="008D2AB8" w:rsidP="008D2AB8">
      <w:pPr>
        <w:ind w:firstLine="3969"/>
        <w:rPr>
          <w:b/>
        </w:rPr>
      </w:pPr>
    </w:p>
    <w:p w14:paraId="5BACC61D" w14:textId="427DF5E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2651C" w:rsidRPr="0002651C">
        <w:rPr>
          <w:b/>
        </w:rPr>
        <w:t xml:space="preserve">dostawa </w:t>
      </w:r>
      <w:proofErr w:type="spellStart"/>
      <w:r w:rsidR="0002651C" w:rsidRPr="0002651C">
        <w:rPr>
          <w:b/>
        </w:rPr>
        <w:t>miniwirówki</w:t>
      </w:r>
      <w:proofErr w:type="spellEnd"/>
      <w:r w:rsidR="0002651C" w:rsidRPr="0002651C">
        <w:rPr>
          <w:b/>
        </w:rPr>
        <w:t xml:space="preserve"> z rotorem, </w:t>
      </w:r>
      <w:proofErr w:type="spellStart"/>
      <w:r w:rsidR="0002651C" w:rsidRPr="0002651C">
        <w:rPr>
          <w:b/>
        </w:rPr>
        <w:t>ph</w:t>
      </w:r>
      <w:proofErr w:type="spellEnd"/>
      <w:r w:rsidR="0002651C" w:rsidRPr="0002651C">
        <w:rPr>
          <w:b/>
        </w:rPr>
        <w:t>-metru/konduktometru stacjonarnego, miniaturowej pompy próżniowej dla WIMIC AGH - KC-zp.272-514/22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0E392D1E" w14:textId="77777777" w:rsidR="008D2AB8" w:rsidRDefault="008D2AB8" w:rsidP="008D2AB8">
      <w:pPr>
        <w:tabs>
          <w:tab w:val="right" w:pos="9000"/>
        </w:tabs>
      </w:pPr>
    </w:p>
    <w:tbl>
      <w:tblPr>
        <w:tblW w:w="906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1559"/>
        <w:gridCol w:w="992"/>
        <w:gridCol w:w="2127"/>
      </w:tblGrid>
      <w:tr w:rsidR="00A325CB" w14:paraId="43C05260" w14:textId="77777777" w:rsidTr="00A325C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847E90" w14:textId="77777777" w:rsidR="00A325CB" w:rsidRPr="00A325CB" w:rsidRDefault="00A325CB" w:rsidP="00CB22F9">
            <w:pPr>
              <w:jc w:val="center"/>
              <w:rPr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F829A9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631FF3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CD61F3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Wartość netto</w:t>
            </w:r>
          </w:p>
          <w:p w14:paraId="71339BB7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E99FA8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VAT</w:t>
            </w:r>
          </w:p>
          <w:p w14:paraId="149EEAB1" w14:textId="77777777" w:rsidR="00A325CB" w:rsidRPr="00A325CB" w:rsidRDefault="00D802AB" w:rsidP="00CB22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</w:t>
            </w:r>
            <w:r w:rsidR="00A325CB" w:rsidRPr="00A325CB">
              <w:rPr>
                <w:sz w:val="22"/>
                <w:szCs w:val="22"/>
              </w:rPr>
              <w:t>[%]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9E490A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664DC12" w14:textId="77777777" w:rsidR="00A325CB" w:rsidRPr="00A325CB" w:rsidRDefault="00A325CB" w:rsidP="00CB22F9">
            <w:pPr>
              <w:jc w:val="center"/>
              <w:rPr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[PLN]</w:t>
            </w:r>
          </w:p>
          <w:p w14:paraId="465B9DC4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 xml:space="preserve"> (z doliczonym </w:t>
            </w:r>
            <w:r w:rsidRPr="00A325C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325CB" w14:paraId="70F03E8B" w14:textId="77777777" w:rsidTr="00A325C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25157A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B5B2AC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946A05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 w:rsidRPr="00A325C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B40D1F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6826CB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A50CFD" w14:textId="77777777" w:rsidR="00A325CB" w:rsidRPr="00A325CB" w:rsidRDefault="00A325CB" w:rsidP="00CB22F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A325CB" w14:paraId="21FFEA76" w14:textId="77777777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4545" w14:textId="77777777"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3BC3" w14:textId="7158A16E" w:rsidR="00A325CB" w:rsidRPr="00A325CB" w:rsidRDefault="006118D3" w:rsidP="00CB22F9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proofErr w:type="spellStart"/>
            <w:r w:rsidRPr="006118D3">
              <w:rPr>
                <w:b/>
                <w:bCs/>
                <w:sz w:val="22"/>
                <w:szCs w:val="22"/>
                <w:lang w:eastAsia="zh-CN"/>
              </w:rPr>
              <w:t>Miniwirówka</w:t>
            </w:r>
            <w:proofErr w:type="spellEnd"/>
            <w:r w:rsidRPr="006118D3">
              <w:rPr>
                <w:b/>
                <w:bCs/>
                <w:sz w:val="22"/>
                <w:szCs w:val="22"/>
                <w:lang w:eastAsia="zh-CN"/>
              </w:rPr>
              <w:t xml:space="preserve"> z rotorem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D8F" w14:textId="77777777"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A8FF" w14:textId="77777777"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F41481" w14:textId="77777777"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C378D8" w14:textId="77777777"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14:paraId="4557F1A8" w14:textId="77777777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1D26B3C" w14:textId="77777777"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325C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C9BE" w14:textId="64EBB53E" w:rsidR="00A325CB" w:rsidRPr="00A325CB" w:rsidRDefault="006118D3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118D3">
              <w:rPr>
                <w:b/>
                <w:bCs/>
                <w:color w:val="000000"/>
                <w:sz w:val="22"/>
                <w:szCs w:val="22"/>
              </w:rPr>
              <w:t>pH</w:t>
            </w:r>
            <w:proofErr w:type="spellEnd"/>
            <w:r w:rsidRPr="006118D3">
              <w:rPr>
                <w:b/>
                <w:bCs/>
                <w:color w:val="000000"/>
                <w:sz w:val="22"/>
                <w:szCs w:val="22"/>
              </w:rPr>
              <w:t>-metr/konduktometr stacjonarny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5C0F" w14:textId="77777777"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83B6" w14:textId="77777777"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D1DC45" w14:textId="77777777"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FC2658" w14:textId="77777777"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14:paraId="5C5DCCDB" w14:textId="77777777" w:rsidTr="00A325C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DEA541" w14:textId="77777777" w:rsidR="00A325CB" w:rsidRP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85AE" w14:textId="2FE2DC3D" w:rsidR="00A325CB" w:rsidRPr="00A325CB" w:rsidRDefault="006118D3" w:rsidP="00CB22F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6118D3">
              <w:rPr>
                <w:b/>
                <w:bCs/>
                <w:color w:val="000000"/>
                <w:sz w:val="22"/>
                <w:szCs w:val="22"/>
              </w:rPr>
              <w:t>Miniaturowa membranowa pompa próżniowa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4099" w14:textId="77777777" w:rsidR="00A325CB" w:rsidRPr="00A325CB" w:rsidRDefault="00A325CB" w:rsidP="00CB22F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05FF" w14:textId="77777777"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ACEE5D" w14:textId="77777777"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4140C0" w14:textId="77777777"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A325CB" w14:paraId="5C933FAA" w14:textId="77777777" w:rsidTr="00F30E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B6F32E9" w14:textId="6EA5120B" w:rsidR="00A325CB" w:rsidRDefault="00A325CB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00F4EE" w14:textId="77777777" w:rsidR="00A325CB" w:rsidRPr="00A325CB" w:rsidRDefault="00A325CB" w:rsidP="00A325CB">
            <w:pPr>
              <w:suppressAutoHyphens/>
              <w:spacing w:after="120"/>
              <w:jc w:val="right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C11199" w14:textId="77777777" w:rsidR="00A325CB" w:rsidRPr="00A325CB" w:rsidRDefault="00A325CB" w:rsidP="00CB22F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0CCEAD5" w14:textId="77777777"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59B577" w14:textId="77777777" w:rsidR="00A325CB" w:rsidRPr="00A325CB" w:rsidRDefault="00A325CB" w:rsidP="00CB22F9">
            <w:pPr>
              <w:ind w:right="425"/>
              <w:rPr>
                <w:sz w:val="22"/>
                <w:szCs w:val="22"/>
              </w:rPr>
            </w:pPr>
          </w:p>
        </w:tc>
      </w:tr>
      <w:tr w:rsidR="006118D3" w14:paraId="504C822A" w14:textId="77777777" w:rsidTr="0017321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FE47C2" w14:textId="77777777" w:rsidR="006118D3" w:rsidRDefault="006118D3" w:rsidP="00CB22F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850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C9CEA8" w14:textId="77777777" w:rsidR="006118D3" w:rsidRDefault="006118D3" w:rsidP="00F30E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E09E962" w14:textId="77777777" w:rsidR="006118D3" w:rsidRDefault="006118D3" w:rsidP="00F30EFD">
            <w:pPr>
              <w:rPr>
                <w:sz w:val="22"/>
                <w:szCs w:val="22"/>
              </w:rPr>
            </w:pPr>
          </w:p>
          <w:p w14:paraId="37298E7F" w14:textId="38900393" w:rsidR="006118D3" w:rsidRPr="00A325CB" w:rsidRDefault="006118D3" w:rsidP="000265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</w:tr>
    </w:tbl>
    <w:p w14:paraId="5160934B" w14:textId="77777777" w:rsidR="003B26D5" w:rsidRDefault="003B26D5" w:rsidP="008D2AB8">
      <w:pPr>
        <w:widowControl w:val="0"/>
        <w:spacing w:line="264" w:lineRule="auto"/>
        <w:ind w:right="1"/>
        <w:rPr>
          <w:b/>
        </w:rPr>
      </w:pPr>
    </w:p>
    <w:p w14:paraId="6ADE1010" w14:textId="77777777" w:rsidR="0074590C" w:rsidRDefault="0074590C" w:rsidP="0074590C">
      <w:pPr>
        <w:widowControl w:val="0"/>
        <w:jc w:val="both"/>
        <w:rPr>
          <w:b/>
        </w:rPr>
      </w:pPr>
    </w:p>
    <w:p w14:paraId="030DE7F7" w14:textId="77777777" w:rsidR="0074590C" w:rsidRDefault="0074590C" w:rsidP="0074590C">
      <w:pPr>
        <w:widowControl w:val="0"/>
        <w:jc w:val="both"/>
        <w:rPr>
          <w:b/>
        </w:rPr>
      </w:pPr>
    </w:p>
    <w:p w14:paraId="08519C54" w14:textId="668DFD14" w:rsidR="0074590C" w:rsidRPr="0074590C" w:rsidRDefault="0074590C" w:rsidP="0074590C">
      <w:pPr>
        <w:widowControl w:val="0"/>
        <w:jc w:val="both"/>
        <w:rPr>
          <w:b/>
        </w:rPr>
      </w:pPr>
      <w:r w:rsidRPr="0074590C">
        <w:rPr>
          <w:b/>
        </w:rPr>
        <w:t xml:space="preserve">Okres udzielonej gwarancji na </w:t>
      </w:r>
      <w:proofErr w:type="spellStart"/>
      <w:r w:rsidRPr="0074590C">
        <w:rPr>
          <w:b/>
          <w:u w:val="single"/>
        </w:rPr>
        <w:t>pH</w:t>
      </w:r>
      <w:proofErr w:type="spellEnd"/>
      <w:r w:rsidRPr="0074590C">
        <w:rPr>
          <w:b/>
          <w:u w:val="single"/>
        </w:rPr>
        <w:t>-metr/konduktometr stacjonarny</w:t>
      </w:r>
      <w:r w:rsidRPr="0074590C">
        <w:rPr>
          <w:b/>
        </w:rPr>
        <w:t>:</w:t>
      </w:r>
      <w:r w:rsidRPr="0074590C">
        <w:t xml:space="preserve"> </w:t>
      </w:r>
      <w:r w:rsidRPr="0074590C">
        <w:rPr>
          <w:b/>
        </w:rPr>
        <w:t>……</w:t>
      </w:r>
      <w:r w:rsidRPr="0074590C">
        <w:t xml:space="preserve"> </w:t>
      </w:r>
      <w:r w:rsidRPr="0074590C">
        <w:rPr>
          <w:b/>
        </w:rPr>
        <w:t>miesięcy</w:t>
      </w:r>
      <w:r w:rsidRPr="0074590C">
        <w:t xml:space="preserve"> (</w:t>
      </w:r>
      <w:r w:rsidRPr="0074590C">
        <w:rPr>
          <w:i/>
          <w:highlight w:val="yellow"/>
        </w:rPr>
        <w:t>kryterium oceny ofert)</w:t>
      </w:r>
    </w:p>
    <w:p w14:paraId="0CDA84AA" w14:textId="77777777" w:rsidR="0074590C" w:rsidRPr="0074590C" w:rsidRDefault="0074590C" w:rsidP="0002651C">
      <w:pPr>
        <w:widowControl w:val="0"/>
        <w:jc w:val="both"/>
        <w:rPr>
          <w:b/>
        </w:rPr>
      </w:pPr>
      <w:r w:rsidRPr="0074590C">
        <w:rPr>
          <w:b/>
        </w:rPr>
        <w:t>Okres udzielonej gwarancji na</w:t>
      </w:r>
      <w:r w:rsidRPr="0074590C">
        <w:t xml:space="preserve"> </w:t>
      </w:r>
      <w:proofErr w:type="spellStart"/>
      <w:r w:rsidRPr="0074590C">
        <w:rPr>
          <w:b/>
          <w:u w:val="single"/>
        </w:rPr>
        <w:t>miniwirówkę</w:t>
      </w:r>
      <w:proofErr w:type="spellEnd"/>
      <w:r w:rsidRPr="0074590C">
        <w:rPr>
          <w:b/>
          <w:u w:val="single"/>
        </w:rPr>
        <w:t xml:space="preserve"> z rotorem</w:t>
      </w:r>
      <w:r w:rsidRPr="0074590C">
        <w:rPr>
          <w:b/>
        </w:rPr>
        <w:t xml:space="preserve"> </w:t>
      </w:r>
      <w:r w:rsidRPr="0074590C">
        <w:rPr>
          <w:b/>
        </w:rPr>
        <w:t xml:space="preserve"> </w:t>
      </w:r>
      <w:r w:rsidRPr="0074590C">
        <w:rPr>
          <w:b/>
        </w:rPr>
        <w:t xml:space="preserve">- </w:t>
      </w:r>
      <w:r w:rsidRPr="0074590C">
        <w:rPr>
          <w:b/>
        </w:rPr>
        <w:t>24 miesi</w:t>
      </w:r>
      <w:r w:rsidRPr="0074590C">
        <w:rPr>
          <w:b/>
        </w:rPr>
        <w:t>ące</w:t>
      </w:r>
      <w:r w:rsidRPr="0074590C">
        <w:rPr>
          <w:b/>
        </w:rPr>
        <w:t xml:space="preserve"> </w:t>
      </w:r>
    </w:p>
    <w:p w14:paraId="3D43AABD" w14:textId="77777777" w:rsidR="0074590C" w:rsidRPr="0074590C" w:rsidRDefault="0074590C" w:rsidP="0002651C">
      <w:pPr>
        <w:widowControl w:val="0"/>
        <w:jc w:val="both"/>
        <w:rPr>
          <w:b/>
        </w:rPr>
      </w:pPr>
      <w:r w:rsidRPr="0074590C">
        <w:rPr>
          <w:b/>
        </w:rPr>
        <w:t xml:space="preserve">Okres udzielonej gwarancji na </w:t>
      </w:r>
      <w:r w:rsidRPr="0074590C">
        <w:rPr>
          <w:b/>
          <w:u w:val="single"/>
        </w:rPr>
        <w:t>miniaturową membranową pompę próżnio</w:t>
      </w:r>
      <w:r w:rsidRPr="0074590C">
        <w:rPr>
          <w:b/>
          <w:u w:val="single"/>
        </w:rPr>
        <w:t>wą</w:t>
      </w:r>
      <w:r w:rsidRPr="0074590C">
        <w:rPr>
          <w:b/>
        </w:rPr>
        <w:t xml:space="preserve"> - </w:t>
      </w:r>
      <w:r w:rsidRPr="0074590C">
        <w:rPr>
          <w:b/>
        </w:rPr>
        <w:t>12 miesięc</w:t>
      </w:r>
      <w:r w:rsidRPr="0074590C">
        <w:rPr>
          <w:b/>
        </w:rPr>
        <w:t>y.</w:t>
      </w:r>
    </w:p>
    <w:p w14:paraId="7A0E985E" w14:textId="77777777" w:rsidR="0074590C" w:rsidRPr="0074590C" w:rsidRDefault="0074590C" w:rsidP="0002651C">
      <w:pPr>
        <w:widowControl w:val="0"/>
        <w:jc w:val="both"/>
        <w:rPr>
          <w:rFonts w:ascii="Verdana" w:hAnsi="Verdana"/>
          <w:b/>
        </w:rPr>
      </w:pPr>
    </w:p>
    <w:p w14:paraId="104EC2B3" w14:textId="1CF8473C" w:rsidR="0002651C" w:rsidRDefault="008D2AB8" w:rsidP="0002651C">
      <w:pPr>
        <w:widowControl w:val="0"/>
        <w:jc w:val="both"/>
        <w:rPr>
          <w:b/>
        </w:rPr>
      </w:pPr>
      <w:r>
        <w:rPr>
          <w:b/>
        </w:rPr>
        <w:t>Termin realizacji umowy</w:t>
      </w:r>
      <w:r w:rsidRPr="0002651C">
        <w:rPr>
          <w:b/>
        </w:rPr>
        <w:t xml:space="preserve">: </w:t>
      </w:r>
      <w:r w:rsidR="00321149" w:rsidRPr="0002651C">
        <w:rPr>
          <w:b/>
        </w:rPr>
        <w:t xml:space="preserve">do </w:t>
      </w:r>
      <w:r w:rsidR="006D343E">
        <w:rPr>
          <w:b/>
        </w:rPr>
        <w:t>12 tygodni</w:t>
      </w:r>
      <w:r w:rsidR="0002651C" w:rsidRPr="0002651C">
        <w:rPr>
          <w:b/>
        </w:rPr>
        <w:t xml:space="preserve"> od daty podpisania umowy</w:t>
      </w:r>
      <w:r w:rsidR="0002651C">
        <w:rPr>
          <w:b/>
        </w:rPr>
        <w:t xml:space="preserve"> </w:t>
      </w:r>
    </w:p>
    <w:p w14:paraId="14AE0022" w14:textId="77777777" w:rsidR="0036216D" w:rsidRPr="00DC61F0" w:rsidRDefault="0036216D" w:rsidP="00F30EFD">
      <w:pPr>
        <w:tabs>
          <w:tab w:val="left" w:pos="426"/>
        </w:tabs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247D4AB" w14:textId="77777777" w:rsidR="0036216D" w:rsidRPr="00DC61F0" w:rsidRDefault="0036216D" w:rsidP="0036216D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48B6866D" w14:textId="77777777" w:rsidR="0036216D" w:rsidRPr="00DC61F0" w:rsidRDefault="0036216D" w:rsidP="0036216D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1D4FE96D" w14:textId="77777777" w:rsidR="0036216D" w:rsidRPr="00DC61F0" w:rsidRDefault="0036216D" w:rsidP="003621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DBACEAB" w14:textId="77777777" w:rsidR="0036216D" w:rsidRDefault="0036216D" w:rsidP="003621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</w:t>
      </w:r>
      <w:r w:rsidRPr="00970361">
        <w:rPr>
          <w:color w:val="000000"/>
          <w:sz w:val="22"/>
          <w:szCs w:val="22"/>
        </w:rPr>
        <w:t>nich żadnych zastrzeżeń.</w:t>
      </w:r>
    </w:p>
    <w:p w14:paraId="3B26C22D" w14:textId="52AF21A8" w:rsidR="0036216D" w:rsidRPr="00DC61F0" w:rsidRDefault="0036216D" w:rsidP="0036216D">
      <w:pPr>
        <w:numPr>
          <w:ilvl w:val="0"/>
          <w:numId w:val="1"/>
        </w:numPr>
        <w:jc w:val="both"/>
        <w:rPr>
          <w:sz w:val="22"/>
          <w:szCs w:val="22"/>
        </w:rPr>
      </w:pPr>
      <w:r w:rsidRPr="00970361">
        <w:rPr>
          <w:sz w:val="22"/>
          <w:szCs w:val="22"/>
        </w:rPr>
        <w:t>Oświadczam, że wypełniłem obowiązki informacyjne przewidziane w art. 13 lub art. 14 RODO</w:t>
      </w:r>
      <w:r w:rsidR="00604353" w:rsidRPr="00604353">
        <w:rPr>
          <w:sz w:val="22"/>
          <w:szCs w:val="22"/>
          <w:vertAlign w:val="superscript"/>
        </w:rPr>
        <w:t>1</w:t>
      </w:r>
      <w:r w:rsidRPr="00970361">
        <w:rPr>
          <w:sz w:val="22"/>
          <w:szCs w:val="22"/>
        </w:rPr>
        <w:t xml:space="preserve"> wobec osób fizycznych, od których dane osobowe</w:t>
      </w:r>
      <w:r w:rsidRPr="00DC61F0">
        <w:rPr>
          <w:sz w:val="22"/>
          <w:szCs w:val="22"/>
        </w:rPr>
        <w:t xml:space="preserve"> bezpośrednio lub pośrednio pozyskałem w celu ubiegania się o udzielenie zamówienia publicznego w niniejszym postępowaniu</w:t>
      </w:r>
      <w:r w:rsidR="00604353" w:rsidRPr="00604353">
        <w:rPr>
          <w:sz w:val="22"/>
          <w:szCs w:val="22"/>
          <w:vertAlign w:val="superscript"/>
        </w:rPr>
        <w:t>2</w:t>
      </w:r>
      <w:r w:rsidRPr="00DC61F0">
        <w:rPr>
          <w:sz w:val="22"/>
          <w:szCs w:val="22"/>
        </w:rPr>
        <w:t xml:space="preserve"> </w:t>
      </w:r>
    </w:p>
    <w:p w14:paraId="58F406B9" w14:textId="1881A383" w:rsidR="0036216D" w:rsidRPr="00DC61F0" w:rsidRDefault="00604353" w:rsidP="0036216D">
      <w:pPr>
        <w:ind w:left="360"/>
        <w:jc w:val="both"/>
        <w:rPr>
          <w:i/>
          <w:sz w:val="22"/>
          <w:szCs w:val="22"/>
        </w:rPr>
      </w:pPr>
      <w:r w:rsidRPr="00604353">
        <w:rPr>
          <w:i/>
          <w:sz w:val="22"/>
          <w:szCs w:val="22"/>
          <w:vertAlign w:val="superscript"/>
        </w:rPr>
        <w:t>1</w:t>
      </w:r>
      <w:r w:rsidR="0036216D" w:rsidRPr="00DC61F0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B2C0E6" w14:textId="4F6A17B8" w:rsidR="0036216D" w:rsidRPr="00DC61F0" w:rsidRDefault="00604353" w:rsidP="0036216D">
      <w:pPr>
        <w:ind w:left="360"/>
        <w:jc w:val="both"/>
        <w:rPr>
          <w:i/>
          <w:sz w:val="22"/>
          <w:szCs w:val="22"/>
        </w:rPr>
      </w:pPr>
      <w:r w:rsidRPr="00604353">
        <w:rPr>
          <w:i/>
          <w:sz w:val="22"/>
          <w:szCs w:val="22"/>
          <w:vertAlign w:val="superscript"/>
        </w:rPr>
        <w:t>2</w:t>
      </w:r>
      <w:r w:rsidR="0036216D" w:rsidRPr="00DC61F0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9EFB49" w14:textId="73BA686E" w:rsidR="0036216D" w:rsidRPr="00DC61F0" w:rsidRDefault="0036216D" w:rsidP="003621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</w:t>
      </w:r>
      <w:r w:rsidR="00604353">
        <w:rPr>
          <w:sz w:val="22"/>
          <w:szCs w:val="22"/>
        </w:rPr>
        <w:t>*</w:t>
      </w:r>
      <w:r w:rsidRPr="00DC61F0">
        <w:rPr>
          <w:sz w:val="22"/>
          <w:szCs w:val="22"/>
        </w:rPr>
        <w:t xml:space="preserve"> powierzyć realizację następujących części zamówienia podwykonawcom*</w:t>
      </w:r>
      <w:r w:rsidR="00604353">
        <w:rPr>
          <w:sz w:val="22"/>
          <w:szCs w:val="22"/>
        </w:rPr>
        <w:t>*</w:t>
      </w:r>
      <w:r w:rsidRPr="00DC61F0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216D" w:rsidRPr="00DC61F0" w14:paraId="6680724F" w14:textId="77777777" w:rsidTr="00CB22F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B2785" w14:textId="77777777" w:rsidR="0036216D" w:rsidRPr="00DC61F0" w:rsidRDefault="0036216D" w:rsidP="00CB22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7C081" w14:textId="77777777" w:rsidR="0036216D" w:rsidRPr="00DC61F0" w:rsidRDefault="0036216D" w:rsidP="00CB22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3C30EEA1" w14:textId="77777777" w:rsidR="0036216D" w:rsidRPr="00DC61F0" w:rsidRDefault="0036216D" w:rsidP="00CB22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F6131" w14:textId="77777777" w:rsidR="0036216D" w:rsidRPr="00DC61F0" w:rsidRDefault="0036216D" w:rsidP="00CB22F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36216D" w:rsidRPr="00DC61F0" w14:paraId="46FBD7BE" w14:textId="77777777" w:rsidTr="00CB22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E34E9" w14:textId="77777777" w:rsidR="0036216D" w:rsidRPr="00DC61F0" w:rsidRDefault="0036216D" w:rsidP="00CB22F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0C447" w14:textId="77777777" w:rsidR="0036216D" w:rsidRPr="00DC61F0" w:rsidRDefault="0036216D" w:rsidP="00CB22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6DEBD" w14:textId="77777777" w:rsidR="0036216D" w:rsidRPr="00DC61F0" w:rsidRDefault="0036216D" w:rsidP="00CB22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6216D" w:rsidRPr="00DC61F0" w14:paraId="45978D07" w14:textId="77777777" w:rsidTr="00CB22F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0811E" w14:textId="77777777" w:rsidR="0036216D" w:rsidRPr="00DC61F0" w:rsidRDefault="0036216D" w:rsidP="00CB22F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647B9" w14:textId="77777777" w:rsidR="0036216D" w:rsidRPr="00DC61F0" w:rsidRDefault="0036216D" w:rsidP="00CB22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A464B" w14:textId="77777777" w:rsidR="0036216D" w:rsidRPr="00DC61F0" w:rsidRDefault="0036216D" w:rsidP="00CB22F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20A20F4" w14:textId="77777777" w:rsidR="0036216D" w:rsidRPr="00DC61F0" w:rsidRDefault="0036216D" w:rsidP="0036216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399F218F" w14:textId="77777777" w:rsidR="0036216D" w:rsidRPr="00DC61F0" w:rsidRDefault="0036216D" w:rsidP="0036216D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8D73A86" w14:textId="77777777" w:rsidR="0036216D" w:rsidRPr="00DC61F0" w:rsidRDefault="0036216D" w:rsidP="0036216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3ECFCC5" w14:textId="77777777" w:rsidR="0036216D" w:rsidRPr="00DC61F0" w:rsidRDefault="0036216D" w:rsidP="003621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5AA0675" w14:textId="77777777" w:rsidR="0036216D" w:rsidRPr="00DC61F0" w:rsidRDefault="0036216D" w:rsidP="003621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6C677C4" w14:textId="77777777" w:rsidR="0036216D" w:rsidRPr="00DC61F0" w:rsidRDefault="0036216D" w:rsidP="003621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76ED7C0E" w14:textId="77777777" w:rsidR="0036216D" w:rsidRPr="00DC61F0" w:rsidRDefault="0036216D" w:rsidP="0036216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BD2DD5" w14:textId="77777777" w:rsidR="0036216D" w:rsidRPr="00DC61F0" w:rsidRDefault="0036216D" w:rsidP="0036216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67940AE2" w14:textId="77777777" w:rsidR="0036216D" w:rsidRPr="00DC61F0" w:rsidRDefault="0036216D" w:rsidP="0036216D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5727D62" w14:textId="77777777" w:rsidR="0036216D" w:rsidRPr="00DC61F0" w:rsidRDefault="0036216D" w:rsidP="0036216D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0440E70E" w14:textId="77777777" w:rsidR="0036216D" w:rsidRPr="00DC61F0" w:rsidRDefault="0036216D" w:rsidP="003621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48ECBE61" w14:textId="77777777" w:rsidR="0036216D" w:rsidRPr="00DC61F0" w:rsidRDefault="0036216D" w:rsidP="003621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3D507537" w14:textId="77777777" w:rsidR="0036216D" w:rsidRPr="00DC61F0" w:rsidRDefault="0036216D" w:rsidP="003621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C9DA9D6" w14:textId="17393DD6" w:rsidR="0036216D" w:rsidRPr="0074590C" w:rsidRDefault="0036216D" w:rsidP="0074590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57331B76" w14:textId="310EECB0" w:rsidR="00604353" w:rsidRPr="0074590C" w:rsidRDefault="0036216D" w:rsidP="0074590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DC61F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C61F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E46436F" w14:textId="14BAB57B" w:rsidR="00FE545C" w:rsidRDefault="00604353" w:rsidP="00604353">
      <w:pPr>
        <w:tabs>
          <w:tab w:val="right" w:pos="9070"/>
        </w:tabs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27799FD0" w14:textId="249AE24C" w:rsidR="00604353" w:rsidRDefault="00604353" w:rsidP="0074590C">
      <w:pPr>
        <w:tabs>
          <w:tab w:val="right" w:pos="9070"/>
        </w:tabs>
        <w:rPr>
          <w:sz w:val="20"/>
          <w:szCs w:val="20"/>
        </w:rPr>
      </w:pPr>
      <w:r>
        <w:rPr>
          <w:sz w:val="20"/>
          <w:szCs w:val="20"/>
        </w:rPr>
        <w:t>** jeżeli dotyczy</w:t>
      </w:r>
      <w:bookmarkStart w:id="0" w:name="_GoBack"/>
      <w:bookmarkEnd w:id="0"/>
    </w:p>
    <w:sectPr w:rsidR="00604353" w:rsidSect="0074590C">
      <w:footerReference w:type="default" r:id="rId8"/>
      <w:pgSz w:w="11906" w:h="16838"/>
      <w:pgMar w:top="426" w:right="1418" w:bottom="142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FC2D7" w14:textId="77777777" w:rsidR="002D563C" w:rsidRDefault="002D563C">
      <w:r>
        <w:separator/>
      </w:r>
    </w:p>
  </w:endnote>
  <w:endnote w:type="continuationSeparator" w:id="0">
    <w:p w14:paraId="0BFA04C2" w14:textId="77777777" w:rsidR="002D563C" w:rsidRDefault="002D5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3B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6156B" w14:textId="77777777" w:rsidR="002D563C" w:rsidRDefault="002D563C">
      <w:r>
        <w:separator/>
      </w:r>
    </w:p>
  </w:footnote>
  <w:footnote w:type="continuationSeparator" w:id="0">
    <w:p w14:paraId="742AFCD0" w14:textId="77777777" w:rsidR="002D563C" w:rsidRDefault="002D5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A03"/>
    <w:rsid w:val="00012286"/>
    <w:rsid w:val="0002651C"/>
    <w:rsid w:val="00071CCC"/>
    <w:rsid w:val="000B731D"/>
    <w:rsid w:val="000D6134"/>
    <w:rsid w:val="000E09C7"/>
    <w:rsid w:val="000F6589"/>
    <w:rsid w:val="00106636"/>
    <w:rsid w:val="00116EC6"/>
    <w:rsid w:val="001801DD"/>
    <w:rsid w:val="001816F6"/>
    <w:rsid w:val="001D4612"/>
    <w:rsid w:val="00207E98"/>
    <w:rsid w:val="002723B0"/>
    <w:rsid w:val="00296A03"/>
    <w:rsid w:val="002D563C"/>
    <w:rsid w:val="002E70A2"/>
    <w:rsid w:val="00315A4A"/>
    <w:rsid w:val="00321149"/>
    <w:rsid w:val="0036216D"/>
    <w:rsid w:val="003B26D5"/>
    <w:rsid w:val="00444E1A"/>
    <w:rsid w:val="004B7300"/>
    <w:rsid w:val="004C6753"/>
    <w:rsid w:val="00595C87"/>
    <w:rsid w:val="005A5815"/>
    <w:rsid w:val="005D2786"/>
    <w:rsid w:val="005D2C65"/>
    <w:rsid w:val="005E6D94"/>
    <w:rsid w:val="00604353"/>
    <w:rsid w:val="006111B7"/>
    <w:rsid w:val="006118D3"/>
    <w:rsid w:val="00632820"/>
    <w:rsid w:val="0063384F"/>
    <w:rsid w:val="00643C6F"/>
    <w:rsid w:val="00646202"/>
    <w:rsid w:val="0065290F"/>
    <w:rsid w:val="006815F6"/>
    <w:rsid w:val="006D343E"/>
    <w:rsid w:val="0074590C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4C55"/>
    <w:rsid w:val="00A0022B"/>
    <w:rsid w:val="00A325CB"/>
    <w:rsid w:val="00A346FE"/>
    <w:rsid w:val="00A47B4D"/>
    <w:rsid w:val="00A83018"/>
    <w:rsid w:val="00B53FD2"/>
    <w:rsid w:val="00B774DC"/>
    <w:rsid w:val="00C47C96"/>
    <w:rsid w:val="00C969A6"/>
    <w:rsid w:val="00CA7D36"/>
    <w:rsid w:val="00D24208"/>
    <w:rsid w:val="00D60C38"/>
    <w:rsid w:val="00D66893"/>
    <w:rsid w:val="00D802AB"/>
    <w:rsid w:val="00D90ACB"/>
    <w:rsid w:val="00DA76ED"/>
    <w:rsid w:val="00DC1500"/>
    <w:rsid w:val="00E44371"/>
    <w:rsid w:val="00E7654F"/>
    <w:rsid w:val="00E949B0"/>
    <w:rsid w:val="00F00591"/>
    <w:rsid w:val="00F30EFD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DBA9651"/>
  <w15:chartTrackingRefBased/>
  <w15:docId w15:val="{33F8450D-6DE2-4CB1-AA66-A241C9AF4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6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B96E7-39F3-4F9E-802F-42C10D962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522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Anna Trybus</cp:lastModifiedBy>
  <cp:revision>2</cp:revision>
  <cp:lastPrinted>2022-10-06T12:11:00Z</cp:lastPrinted>
  <dcterms:created xsi:type="dcterms:W3CDTF">2022-10-06T12:16:00Z</dcterms:created>
  <dcterms:modified xsi:type="dcterms:W3CDTF">2022-10-06T12:16:00Z</dcterms:modified>
</cp:coreProperties>
</file>