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36D49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267C" w:rsidRPr="0076267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244E01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1D156F3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701994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5361C29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873ACA4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8B304D7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6CD9036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72234D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6530CE7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4B22D51B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25648D3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13347C3B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5F8E920A" w14:textId="77777777" w:rsidR="005E4C64" w:rsidRDefault="005E4C64" w:rsidP="005E4C6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7B8562B8" w14:textId="77777777" w:rsidR="005E4C64" w:rsidRDefault="005E4C64" w:rsidP="005E4C6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47292BEC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186D8F9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D3E92EF" w14:textId="37EB298B" w:rsidR="005E4C64" w:rsidRDefault="009475A8" w:rsidP="005E4C6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D513C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D513C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D513C" w:rsidRPr="009D51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proofErr w:type="spellStart"/>
      <w:r w:rsidR="009D513C" w:rsidRPr="009D513C">
        <w:rPr>
          <w:rFonts w:ascii="Arial" w:eastAsia="Times New Roman" w:hAnsi="Arial" w:cs="Arial"/>
          <w:b/>
          <w:sz w:val="20"/>
          <w:szCs w:val="20"/>
          <w:lang w:eastAsia="pl-PL"/>
        </w:rPr>
        <w:t>miniwirówki</w:t>
      </w:r>
      <w:proofErr w:type="spellEnd"/>
      <w:r w:rsidR="009D513C" w:rsidRPr="009D51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 rotorem, </w:t>
      </w:r>
      <w:proofErr w:type="spellStart"/>
      <w:r w:rsidR="009D513C" w:rsidRPr="009D513C">
        <w:rPr>
          <w:rFonts w:ascii="Arial" w:eastAsia="Times New Roman" w:hAnsi="Arial" w:cs="Arial"/>
          <w:b/>
          <w:sz w:val="20"/>
          <w:szCs w:val="20"/>
          <w:lang w:eastAsia="pl-PL"/>
        </w:rPr>
        <w:t>ph</w:t>
      </w:r>
      <w:proofErr w:type="spellEnd"/>
      <w:r w:rsidR="009D513C" w:rsidRPr="009D513C">
        <w:rPr>
          <w:rFonts w:ascii="Arial" w:eastAsia="Times New Roman" w:hAnsi="Arial" w:cs="Arial"/>
          <w:b/>
          <w:sz w:val="20"/>
          <w:szCs w:val="20"/>
          <w:lang w:eastAsia="pl-PL"/>
        </w:rPr>
        <w:t>-metru/konduktometru stacjonarnego, miniaturowej pompy próżniowej dla WIMIC AGH</w:t>
      </w:r>
      <w:r w:rsidR="0076267C" w:rsidRPr="009D51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</w:t>
      </w:r>
      <w:r w:rsidR="009D513C" w:rsidRPr="009D513C">
        <w:rPr>
          <w:rFonts w:ascii="Arial" w:eastAsia="Times New Roman" w:hAnsi="Arial" w:cs="Arial"/>
          <w:b/>
          <w:sz w:val="20"/>
          <w:szCs w:val="20"/>
          <w:lang w:eastAsia="pl-PL"/>
        </w:rPr>
        <w:t>514</w:t>
      </w:r>
      <w:r w:rsidR="0076267C" w:rsidRPr="009D513C">
        <w:rPr>
          <w:rFonts w:ascii="Arial" w:eastAsia="Times New Roman" w:hAnsi="Arial" w:cs="Arial"/>
          <w:b/>
          <w:sz w:val="20"/>
          <w:szCs w:val="20"/>
          <w:lang w:eastAsia="pl-PL"/>
        </w:rPr>
        <w:t>/22</w:t>
      </w:r>
      <w:r w:rsidRPr="009D513C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5E4C64" w:rsidRPr="009D513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5E4C64" w:rsidRPr="009D513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5E4C64" w:rsidRPr="009D513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="005E4C64" w:rsidRPr="009D513C">
        <w:rPr>
          <w:rFonts w:ascii="Arial" w:eastAsia="Times New Roman" w:hAnsi="Arial" w:cs="Arial"/>
          <w:sz w:val="20"/>
          <w:szCs w:val="20"/>
          <w:lang w:eastAsia="pl-PL"/>
        </w:rPr>
        <w:t>oświadczam</w:t>
      </w:r>
      <w:r w:rsidR="005E4C64">
        <w:rPr>
          <w:rFonts w:ascii="Arial" w:eastAsia="Times New Roman" w:hAnsi="Arial" w:cs="Arial"/>
          <w:sz w:val="20"/>
          <w:szCs w:val="20"/>
          <w:lang w:eastAsia="pl-PL"/>
        </w:rPr>
        <w:t>, co następuje:</w:t>
      </w:r>
    </w:p>
    <w:p w14:paraId="6497C9CB" w14:textId="77777777"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E254B09" w14:textId="77777777"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67BC6D63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BD55FE" w14:textId="77777777" w:rsidR="005E4C64" w:rsidRPr="00E50F4B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7498C1BE" w14:textId="77777777" w:rsidR="005E4C64" w:rsidRPr="008D61B1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34D9960" w14:textId="77777777" w:rsidR="005E4C64" w:rsidRPr="00E50F4B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0" w:name="_Hlk102995589"/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7301BB62" w14:textId="77777777" w:rsidR="005E4C64" w:rsidRPr="00E50F4B" w:rsidRDefault="005E4C64" w:rsidP="005E4C64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247E91B2" w14:textId="77777777" w:rsidR="005E4C64" w:rsidRDefault="005E4C64" w:rsidP="005E4C64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bookmarkEnd w:id="0"/>
    <w:p w14:paraId="26A80D24" w14:textId="77777777" w:rsidR="005E4C64" w:rsidRPr="00F66A51" w:rsidRDefault="005E4C64" w:rsidP="005E4C64">
      <w:pPr>
        <w:pStyle w:val="Akapitzlist"/>
        <w:widowControl w:val="0"/>
        <w:numPr>
          <w:ilvl w:val="0"/>
          <w:numId w:val="7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F66A51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</w:t>
      </w:r>
      <w:r>
        <w:rPr>
          <w:rFonts w:eastAsia="Times New Roman" w:cs="Calibri"/>
          <w:lang w:eastAsia="pl-PL"/>
        </w:rPr>
        <w:t xml:space="preserve"> </w:t>
      </w:r>
      <w:r w:rsidRPr="00F66A51">
        <w:rPr>
          <w:rFonts w:eastAsia="Times New Roman" w:cs="Calibri"/>
          <w:lang w:eastAsia="pl-PL"/>
        </w:rPr>
        <w:t>przeciwdziałania wspieraniu agresji na Ukrainę oraz służących ochronie bezpieczeństwa narodowego (Dz. U. poz. 835) .</w:t>
      </w:r>
    </w:p>
    <w:p w14:paraId="180CEFC1" w14:textId="77777777" w:rsidR="005E4C64" w:rsidRPr="00E50F4B" w:rsidRDefault="005E4C64" w:rsidP="005E4C6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43567224" w14:textId="77777777"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6659D4D" w14:textId="77777777"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3508516" w14:textId="77777777"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30E8F56" w14:textId="77777777" w:rsidR="005E4C64" w:rsidRPr="00E50F4B" w:rsidRDefault="005E4C64" w:rsidP="005E4C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009D90C4" w14:textId="77777777" w:rsidR="005E4C64" w:rsidRPr="00E50F4B" w:rsidRDefault="005E4C64" w:rsidP="005E4C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37C75D5C" w14:textId="77777777" w:rsidR="005E4C64" w:rsidRPr="00E50F4B" w:rsidRDefault="005E4C64" w:rsidP="005E4C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6556810" w14:textId="77777777" w:rsidR="005E4C64" w:rsidRPr="00E50F4B" w:rsidRDefault="005E4C64" w:rsidP="005E4C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5862AB8" w14:textId="77777777" w:rsidR="005E4C64" w:rsidRPr="00E50F4B" w:rsidRDefault="005E4C64" w:rsidP="005E4C64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4721A6E4" w14:textId="77777777" w:rsidR="005E4C64" w:rsidRPr="00E50F4B" w:rsidRDefault="005E4C64" w:rsidP="005E4C64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10C4EB1" w14:textId="77777777" w:rsidR="005E4C64" w:rsidRPr="00E50F4B" w:rsidRDefault="005E4C64" w:rsidP="005E4C64"/>
    <w:p w14:paraId="0033E2A7" w14:textId="77777777" w:rsidR="005E4C64" w:rsidRPr="00E50F4B" w:rsidRDefault="005E4C64" w:rsidP="005E4C64"/>
    <w:p w14:paraId="618AC801" w14:textId="77777777" w:rsidR="005E4C64" w:rsidRDefault="005E4C64" w:rsidP="005E4C64"/>
    <w:p w14:paraId="22807B07" w14:textId="77777777" w:rsidR="005103B9" w:rsidRPr="009475A8" w:rsidRDefault="005103B9" w:rsidP="009D513C">
      <w:pPr>
        <w:spacing w:after="0" w:line="360" w:lineRule="auto"/>
        <w:contextualSpacing/>
        <w:jc w:val="both"/>
      </w:pPr>
      <w:bookmarkStart w:id="1" w:name="_GoBack"/>
      <w:bookmarkEnd w:id="1"/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1BE23" w14:textId="77777777" w:rsidR="00FC57D1" w:rsidRDefault="00FC57D1" w:rsidP="0038231F">
      <w:pPr>
        <w:spacing w:after="0" w:line="240" w:lineRule="auto"/>
      </w:pPr>
      <w:r>
        <w:separator/>
      </w:r>
    </w:p>
  </w:endnote>
  <w:endnote w:type="continuationSeparator" w:id="0">
    <w:p w14:paraId="40EFFE39" w14:textId="77777777" w:rsidR="00FC57D1" w:rsidRDefault="00FC57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6AD3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9D05A6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602E2" w14:textId="77777777" w:rsidR="00FC57D1" w:rsidRDefault="00FC57D1" w:rsidP="0038231F">
      <w:pPr>
        <w:spacing w:after="0" w:line="240" w:lineRule="auto"/>
      </w:pPr>
      <w:r>
        <w:separator/>
      </w:r>
    </w:p>
  </w:footnote>
  <w:footnote w:type="continuationSeparator" w:id="0">
    <w:p w14:paraId="5E83917D" w14:textId="77777777" w:rsidR="00FC57D1" w:rsidRDefault="00FC57D1" w:rsidP="0038231F">
      <w:pPr>
        <w:spacing w:after="0" w:line="240" w:lineRule="auto"/>
      </w:pPr>
      <w:r>
        <w:continuationSeparator/>
      </w:r>
    </w:p>
  </w:footnote>
  <w:footnote w:id="1">
    <w:p w14:paraId="5B8386CC" w14:textId="77777777" w:rsidR="005E4C64" w:rsidRPr="0024624C" w:rsidRDefault="005E4C64" w:rsidP="005E4C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FD73260" w14:textId="77777777" w:rsidR="005E4C64" w:rsidRPr="008D4C56" w:rsidRDefault="005E4C64" w:rsidP="005E4C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841ED1CC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8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1FC1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4C64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267C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1200"/>
    <w:rsid w:val="008F15C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513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7900"/>
    <w:rsid w:val="00B34079"/>
    <w:rsid w:val="00B8005E"/>
    <w:rsid w:val="00B90E42"/>
    <w:rsid w:val="00BB0C3C"/>
    <w:rsid w:val="00BB4E8E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C66"/>
    <w:rsid w:val="00EE1FBF"/>
    <w:rsid w:val="00EF74CA"/>
    <w:rsid w:val="00F04280"/>
    <w:rsid w:val="00F365F2"/>
    <w:rsid w:val="00F43919"/>
    <w:rsid w:val="00F66810"/>
    <w:rsid w:val="00F8042D"/>
    <w:rsid w:val="00F91FCC"/>
    <w:rsid w:val="00FC0317"/>
    <w:rsid w:val="00FC57D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1DB773"/>
  <w15:chartTrackingRefBased/>
  <w15:docId w15:val="{CAC65704-0F6F-4F2E-939F-9CDF9CA7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C1E38-2A17-4DAD-A3B7-17D59D9DD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Anna Trybus</cp:lastModifiedBy>
  <cp:revision>4</cp:revision>
  <cp:lastPrinted>2022-09-16T07:15:00Z</cp:lastPrinted>
  <dcterms:created xsi:type="dcterms:W3CDTF">2022-09-15T19:00:00Z</dcterms:created>
  <dcterms:modified xsi:type="dcterms:W3CDTF">2022-09-16T07:15:00Z</dcterms:modified>
</cp:coreProperties>
</file>