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5086F03C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</w:t>
      </w:r>
      <w:r w:rsidR="00A45690">
        <w:rPr>
          <w:b/>
          <w:sz w:val="22"/>
          <w:szCs w:val="22"/>
        </w:rPr>
        <w:t>i</w:t>
      </w:r>
      <w:r w:rsidR="009E5297">
        <w:rPr>
          <w:b/>
          <w:sz w:val="22"/>
          <w:szCs w:val="22"/>
        </w:rPr>
        <w:t xml:space="preserve"> naprawy </w:t>
      </w:r>
      <w:r w:rsidR="007A4895">
        <w:rPr>
          <w:b/>
          <w:sz w:val="22"/>
          <w:szCs w:val="22"/>
        </w:rPr>
        <w:t>respiratorów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77777777" w:rsidR="00281DC6" w:rsidRP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projektem umowy</w:t>
      </w:r>
      <w:r w:rsidRPr="00281DC6">
        <w:rPr>
          <w:sz w:val="22"/>
        </w:rPr>
        <w:t>, stosując niżej wymienione stawki:</w:t>
      </w: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479549DF" w:rsidR="00281DC6" w:rsidRPr="00F67712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64876004"/>
      <w:bookmarkStart w:id="3" w:name="_Hlk115774927"/>
      <w:r w:rsidRPr="00F67712">
        <w:rPr>
          <w:bCs/>
          <w:sz w:val="22"/>
          <w:u w:val="single"/>
          <w:lang w:val="en-US"/>
        </w:rPr>
        <w:t xml:space="preserve">Zadanie nr 1: </w:t>
      </w:r>
      <w:bookmarkStart w:id="4" w:name="_Hlk69284697"/>
      <w:bookmarkStart w:id="5" w:name="_Hlk67910880"/>
      <w:r w:rsidR="007A4895">
        <w:rPr>
          <w:bCs/>
          <w:sz w:val="22"/>
          <w:u w:val="single"/>
          <w:lang w:val="en-US"/>
        </w:rPr>
        <w:t>Respiratory</w:t>
      </w:r>
      <w:r w:rsidR="00E57579" w:rsidRPr="00F67712">
        <w:rPr>
          <w:bCs/>
          <w:sz w:val="22"/>
          <w:u w:val="single"/>
          <w:lang w:val="en-US"/>
        </w:rPr>
        <w:t xml:space="preserve"> – producent </w:t>
      </w:r>
      <w:r w:rsidR="007A4895">
        <w:rPr>
          <w:bCs/>
          <w:sz w:val="22"/>
          <w:u w:val="single"/>
          <w:lang w:val="en-US"/>
        </w:rPr>
        <w:t>Acutronic</w:t>
      </w:r>
      <w:r w:rsidR="00942685" w:rsidRPr="00F67712">
        <w:rPr>
          <w:bCs/>
          <w:sz w:val="22"/>
          <w:u w:val="single"/>
          <w:lang w:val="en-US"/>
        </w:rPr>
        <w:t xml:space="preserve"> </w:t>
      </w:r>
      <w:bookmarkEnd w:id="4"/>
    </w:p>
    <w:bookmarkEnd w:id="5"/>
    <w:p w14:paraId="36C3FEFA" w14:textId="38DE5868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bookmarkStart w:id="6" w:name="_Hlk115872913"/>
      <w:r w:rsidR="00F67712">
        <w:rPr>
          <w:bCs/>
          <w:sz w:val="22"/>
        </w:rPr>
        <w:t xml:space="preserve">(przeglądy plus pakiet 10 roboczogodzin dla napraw) </w:t>
      </w:r>
      <w:bookmarkEnd w:id="6"/>
      <w:r w:rsidRPr="00281DC6">
        <w:rPr>
          <w:bCs/>
          <w:sz w:val="22"/>
        </w:rPr>
        <w:t>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1DE15684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lastRenderedPageBreak/>
        <w:t xml:space="preserve">Wartość brutto za wykonanie całości przedmiotu zamówienia </w:t>
      </w:r>
      <w:r w:rsidR="00F67712" w:rsidRPr="00F67712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77777777" w:rsidR="00D200D8" w:rsidRDefault="00D200D8" w:rsidP="00E57579">
      <w:pPr>
        <w:numPr>
          <w:ilvl w:val="0"/>
          <w:numId w:val="4"/>
        </w:numPr>
      </w:pPr>
      <w:r>
        <w:t xml:space="preserve">Koszt jednego przeglądu 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2FB4EF4E" w14:textId="77777777" w:rsidR="00D200D8" w:rsidRDefault="00D200D8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B4D43C6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E2DE4DC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71B1B54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5D55B71B" w14:textId="26567F38" w:rsidR="00D200D8" w:rsidRDefault="00D200D8" w:rsidP="00D200D8">
      <w:pPr>
        <w:jc w:val="both"/>
      </w:pPr>
      <w:r>
        <w:t>Czas trwania</w:t>
      </w:r>
      <w:r w:rsidRPr="00CA2EB7">
        <w:t xml:space="preserve"> umowy wynosi: </w:t>
      </w:r>
      <w:r w:rsidR="00E57579">
        <w:t>12</w:t>
      </w:r>
      <w:r>
        <w:t xml:space="preserve"> </w:t>
      </w:r>
      <w:r w:rsidRPr="005811FB">
        <w:t>miesięcy</w:t>
      </w:r>
      <w:r w:rsidRPr="00CA2EB7">
        <w:t xml:space="preserve"> od daty zawarcia umowy</w:t>
      </w:r>
    </w:p>
    <w:p w14:paraId="3C5E6572" w14:textId="77777777" w:rsidR="00D200D8" w:rsidRPr="00CA2EB7" w:rsidRDefault="00D200D8" w:rsidP="00D200D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0C6689B4" w14:textId="6FCB4F0E" w:rsidR="00D200D8" w:rsidRDefault="00D200D8" w:rsidP="00D200D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</w:r>
      <w:r w:rsidR="00E67A95">
        <w:t>0-</w:t>
      </w:r>
      <w:r>
        <w:t xml:space="preserve">6 miesięcy, </w:t>
      </w:r>
      <w:r w:rsidR="00E67A95">
        <w:t>7-11</w:t>
      </w:r>
      <w:r>
        <w:t xml:space="preserve"> miesięcy, 12 miesięcy</w:t>
      </w:r>
      <w:r w:rsidR="00E67A95">
        <w:t xml:space="preserve"> i więcej</w:t>
      </w:r>
      <w:r>
        <w:t>) od daty podpisania protokołu odbioru</w:t>
      </w:r>
    </w:p>
    <w:p w14:paraId="54BD7636" w14:textId="2ECA6577" w:rsidR="00D200D8" w:rsidRDefault="00D200D8" w:rsidP="00D200D8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036CDBD3" w14:textId="77777777" w:rsidR="00D200D8" w:rsidRDefault="00D200D8" w:rsidP="00D200D8">
      <w:pPr>
        <w:jc w:val="both"/>
      </w:pPr>
      <w:bookmarkStart w:id="7" w:name="_Hlk51753816"/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0239D7D7" w14:textId="77777777" w:rsidR="00D200D8" w:rsidRDefault="00D200D8" w:rsidP="00D200D8">
      <w:pPr>
        <w:jc w:val="both"/>
        <w:rPr>
          <w:u w:val="single"/>
        </w:rPr>
      </w:pPr>
      <w:bookmarkStart w:id="8" w:name="_Hlk68071934"/>
      <w:bookmarkStart w:id="9" w:name="_Hlk50105795"/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</w:t>
      </w:r>
      <w:r w:rsidR="00BB3E12">
        <w:rPr>
          <w:u w:val="single"/>
        </w:rPr>
        <w:t xml:space="preserve">- </w:t>
      </w:r>
      <w:r w:rsidRPr="00526921">
        <w:rPr>
          <w:u w:val="single"/>
        </w:rPr>
        <w:t>do oferty należy dołączyć zaświadczenie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o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posiadanej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autoryzacji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producenta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do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serwisowania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sprzętu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wskazanego</w:t>
      </w:r>
      <w:r w:rsidR="00BB3E12">
        <w:rPr>
          <w:u w:val="single"/>
        </w:rPr>
        <w:t xml:space="preserve"> </w:t>
      </w:r>
      <w:r w:rsidR="00BB3E12">
        <w:rPr>
          <w:u w:val="single"/>
        </w:rPr>
        <w:br/>
      </w:r>
      <w:r w:rsidR="00FB4850" w:rsidRPr="00BF647E">
        <w:rPr>
          <w:u w:val="single"/>
        </w:rPr>
        <w:t>w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zadaniu nr 1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 xml:space="preserve">art. </w:t>
      </w:r>
      <w:r w:rsidR="002D0B11" w:rsidRPr="002D0B11">
        <w:rPr>
          <w:u w:val="single"/>
        </w:rPr>
        <w:t>128</w:t>
      </w:r>
      <w:r w:rsidRPr="002D0B11">
        <w:rPr>
          <w:u w:val="single"/>
        </w:rPr>
        <w:t xml:space="preserve"> ust. </w:t>
      </w:r>
      <w:r w:rsidR="002D0B11" w:rsidRPr="002D0B11">
        <w:rPr>
          <w:u w:val="single"/>
        </w:rPr>
        <w:t>1</w:t>
      </w:r>
      <w:r w:rsidRPr="002D0B11">
        <w:rPr>
          <w:u w:val="single"/>
        </w:rPr>
        <w:t xml:space="preserve"> Ustawy)</w:t>
      </w:r>
    </w:p>
    <w:bookmarkEnd w:id="3"/>
    <w:bookmarkEnd w:id="8"/>
    <w:p w14:paraId="001A10B3" w14:textId="77777777" w:rsidR="005001EB" w:rsidRDefault="005001EB" w:rsidP="00D200D8">
      <w:pPr>
        <w:jc w:val="both"/>
        <w:rPr>
          <w:u w:val="single"/>
        </w:rPr>
      </w:pPr>
    </w:p>
    <w:p w14:paraId="4B73AE84" w14:textId="77777777" w:rsidR="00E57579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91DD695" w14:textId="3F35749F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7A4895">
        <w:rPr>
          <w:bCs/>
          <w:sz w:val="22"/>
          <w:u w:val="single"/>
        </w:rPr>
        <w:t>Respiratory</w:t>
      </w:r>
      <w:r>
        <w:rPr>
          <w:bCs/>
          <w:sz w:val="22"/>
          <w:u w:val="single"/>
        </w:rPr>
        <w:t xml:space="preserve"> – producent </w:t>
      </w:r>
      <w:r w:rsidR="007A4895">
        <w:rPr>
          <w:bCs/>
          <w:sz w:val="22"/>
          <w:u w:val="single"/>
        </w:rPr>
        <w:t>Bennett</w:t>
      </w:r>
      <w:r>
        <w:rPr>
          <w:bCs/>
          <w:sz w:val="22"/>
          <w:u w:val="single"/>
        </w:rPr>
        <w:t xml:space="preserve"> </w:t>
      </w:r>
    </w:p>
    <w:p w14:paraId="38BDF449" w14:textId="29B06428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zamówienia </w:t>
      </w:r>
      <w:r w:rsidR="000859D9" w:rsidRPr="000859D9"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6A516C68" w14:textId="6BAF9D44" w:rsidR="00E57579" w:rsidRPr="00281DC6" w:rsidRDefault="00E57579" w:rsidP="00E57579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="000859D9" w:rsidRPr="000859D9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50B8D475" w14:textId="77777777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DBB5DF3" w14:textId="77777777" w:rsidR="00E57579" w:rsidRPr="00467243" w:rsidRDefault="00E57579" w:rsidP="00E57579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78101E1F" w14:textId="77777777" w:rsidR="00E57579" w:rsidRDefault="00E57579" w:rsidP="00E57579">
      <w:pPr>
        <w:jc w:val="both"/>
      </w:pPr>
      <w:r>
        <w:t xml:space="preserve">w tym: </w:t>
      </w:r>
    </w:p>
    <w:p w14:paraId="1D608C37" w14:textId="77777777" w:rsidR="00E57579" w:rsidRDefault="00E57579" w:rsidP="00E57579">
      <w:pPr>
        <w:numPr>
          <w:ilvl w:val="0"/>
          <w:numId w:val="4"/>
        </w:numPr>
      </w:pPr>
      <w:r>
        <w:t xml:space="preserve">Koszt jednego przeglądu </w:t>
      </w:r>
    </w:p>
    <w:p w14:paraId="1BEFE4B0" w14:textId="77777777" w:rsidR="00E57579" w:rsidRDefault="00E57579" w:rsidP="00E57579">
      <w:pPr>
        <w:ind w:left="1068"/>
      </w:pPr>
      <w:r>
        <w:t>Wartość netto:    ………. ….% VAT: ………..</w:t>
      </w:r>
    </w:p>
    <w:p w14:paraId="5D24EB15" w14:textId="77777777" w:rsidR="00E57579" w:rsidRDefault="00E57579" w:rsidP="00E57579">
      <w:pPr>
        <w:ind w:left="1068"/>
      </w:pPr>
      <w:r>
        <w:t>Wartość brutto: ………..</w:t>
      </w:r>
    </w:p>
    <w:p w14:paraId="6C5B78D7" w14:textId="77777777" w:rsidR="00E57579" w:rsidRDefault="00E57579" w:rsidP="00E57579">
      <w:pPr>
        <w:ind w:left="1068"/>
      </w:pPr>
    </w:p>
    <w:p w14:paraId="0C37C5BF" w14:textId="77777777" w:rsidR="00E57579" w:rsidRDefault="00E57579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52A9EAC1" w14:textId="77777777" w:rsidR="00E57579" w:rsidRPr="00C922E2" w:rsidRDefault="00E57579" w:rsidP="00E57579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5B9FDB0F" w14:textId="77777777" w:rsidR="00E57579" w:rsidRPr="00C922E2" w:rsidRDefault="00E57579" w:rsidP="00E57579">
      <w:pPr>
        <w:ind w:left="1134"/>
      </w:pPr>
      <w:r w:rsidRPr="00C922E2">
        <w:t>Wartość brutto: ………..</w:t>
      </w:r>
    </w:p>
    <w:p w14:paraId="1EA3AC56" w14:textId="77777777" w:rsidR="00E57579" w:rsidRPr="008D24E8" w:rsidRDefault="00E57579" w:rsidP="00E57579">
      <w:pPr>
        <w:ind w:left="708"/>
        <w:rPr>
          <w:b/>
          <w:color w:val="FF0000"/>
        </w:rPr>
      </w:pPr>
    </w:p>
    <w:p w14:paraId="00D3E731" w14:textId="77777777" w:rsidR="00E57579" w:rsidRPr="008D24E8" w:rsidRDefault="00E57579" w:rsidP="00E57579">
      <w:pPr>
        <w:rPr>
          <w:color w:val="FF0000"/>
          <w:sz w:val="20"/>
        </w:rPr>
      </w:pPr>
    </w:p>
    <w:p w14:paraId="5C58F633" w14:textId="77777777" w:rsidR="00E57579" w:rsidRDefault="00E57579" w:rsidP="00E57579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5BE9F398" w14:textId="77777777" w:rsidR="00E57579" w:rsidRPr="00CA2EB7" w:rsidRDefault="00E57579" w:rsidP="00E57579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3932F732" w14:textId="77777777" w:rsidR="00E57579" w:rsidRDefault="00E57579" w:rsidP="00E57579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7-11 miesięcy, 12 miesięcy i więcej) od daty podpisania protokołu odbioru</w:t>
      </w:r>
    </w:p>
    <w:p w14:paraId="7341FEFF" w14:textId="77777777" w:rsidR="00E57579" w:rsidRDefault="00E57579" w:rsidP="00E57579">
      <w:pPr>
        <w:jc w:val="both"/>
      </w:pPr>
      <w:r w:rsidRPr="00B35DA3">
        <w:rPr>
          <w:b/>
        </w:rPr>
        <w:lastRenderedPageBreak/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45E06191" w14:textId="77777777" w:rsidR="00E57579" w:rsidRDefault="00E57579" w:rsidP="00E57579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4C0BC4ED" w14:textId="0A95D18D" w:rsidR="00E57579" w:rsidRDefault="00E57579" w:rsidP="00E57579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 w:rsidR="00635C6E">
        <w:rPr>
          <w:u w:val="single"/>
        </w:rPr>
        <w:t>2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02FF6259" w14:textId="360E3EB3" w:rsidR="00B03F5C" w:rsidRDefault="00B03F5C" w:rsidP="00D200D8">
      <w:pPr>
        <w:jc w:val="both"/>
        <w:rPr>
          <w:u w:val="single"/>
        </w:rPr>
      </w:pPr>
    </w:p>
    <w:p w14:paraId="5B881F62" w14:textId="030C3539" w:rsidR="00E57579" w:rsidRDefault="00E57579" w:rsidP="00D200D8">
      <w:pPr>
        <w:jc w:val="both"/>
        <w:rPr>
          <w:u w:val="single"/>
        </w:rPr>
      </w:pPr>
    </w:p>
    <w:p w14:paraId="285557ED" w14:textId="691EA1D1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 w:rsidR="007A4895">
        <w:rPr>
          <w:bCs/>
          <w:sz w:val="22"/>
          <w:u w:val="single"/>
        </w:rPr>
        <w:t>Respiratory</w:t>
      </w:r>
      <w:r>
        <w:rPr>
          <w:bCs/>
          <w:sz w:val="22"/>
          <w:u w:val="single"/>
        </w:rPr>
        <w:t xml:space="preserve"> – producent </w:t>
      </w:r>
      <w:r w:rsidR="007A4895">
        <w:rPr>
          <w:bCs/>
          <w:sz w:val="22"/>
          <w:u w:val="single"/>
        </w:rPr>
        <w:t>Datex Ohmeda</w:t>
      </w:r>
    </w:p>
    <w:p w14:paraId="6D1ADDCF" w14:textId="744788E8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zamówienia </w:t>
      </w:r>
      <w:r w:rsidR="006A2CCB" w:rsidRPr="006A2CCB"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3ABC4FAD" w14:textId="38F8CEB5" w:rsidR="00E57579" w:rsidRPr="00281DC6" w:rsidRDefault="00E57579" w:rsidP="00E57579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="006A2CCB" w:rsidRPr="006A2CCB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654974E4" w14:textId="77777777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E162EE3" w14:textId="77777777" w:rsidR="00E57579" w:rsidRPr="00467243" w:rsidRDefault="00E57579" w:rsidP="00E57579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44118F0F" w14:textId="77777777" w:rsidR="00E57579" w:rsidRDefault="00E57579" w:rsidP="00E57579">
      <w:pPr>
        <w:jc w:val="both"/>
      </w:pPr>
      <w:r>
        <w:t xml:space="preserve">w tym: </w:t>
      </w:r>
    </w:p>
    <w:p w14:paraId="70AA0F0F" w14:textId="77777777" w:rsidR="00E57579" w:rsidRDefault="00E57579" w:rsidP="00E57579">
      <w:pPr>
        <w:numPr>
          <w:ilvl w:val="0"/>
          <w:numId w:val="4"/>
        </w:numPr>
      </w:pPr>
      <w:r>
        <w:t xml:space="preserve">Koszt jednego przeglądu </w:t>
      </w:r>
    </w:p>
    <w:p w14:paraId="47109FC5" w14:textId="77777777" w:rsidR="00E57579" w:rsidRDefault="00E57579" w:rsidP="00E57579">
      <w:pPr>
        <w:ind w:left="1068"/>
      </w:pPr>
      <w:r>
        <w:t>Wartość netto:    ………. ….% VAT: ………..</w:t>
      </w:r>
    </w:p>
    <w:p w14:paraId="63CE2301" w14:textId="77777777" w:rsidR="00E57579" w:rsidRDefault="00E57579" w:rsidP="00E57579">
      <w:pPr>
        <w:ind w:left="1068"/>
      </w:pPr>
      <w:r>
        <w:t>Wartość brutto: ………..</w:t>
      </w:r>
    </w:p>
    <w:p w14:paraId="7621C06A" w14:textId="77777777" w:rsidR="00E57579" w:rsidRDefault="00E57579" w:rsidP="00E57579">
      <w:pPr>
        <w:ind w:left="1068"/>
      </w:pPr>
    </w:p>
    <w:p w14:paraId="07DFA7A9" w14:textId="77777777" w:rsidR="00E57579" w:rsidRDefault="00E57579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2A2FA955" w14:textId="77777777" w:rsidR="00E57579" w:rsidRPr="00C922E2" w:rsidRDefault="00E57579" w:rsidP="00E57579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017FD86E" w14:textId="77777777" w:rsidR="00E57579" w:rsidRPr="00C922E2" w:rsidRDefault="00E57579" w:rsidP="00E57579">
      <w:pPr>
        <w:ind w:left="1134"/>
      </w:pPr>
      <w:r w:rsidRPr="00C922E2">
        <w:t>Wartość brutto: ………..</w:t>
      </w:r>
    </w:p>
    <w:p w14:paraId="209EB06E" w14:textId="77777777" w:rsidR="00E57579" w:rsidRPr="008D24E8" w:rsidRDefault="00E57579" w:rsidP="00E57579">
      <w:pPr>
        <w:ind w:left="708"/>
        <w:rPr>
          <w:b/>
          <w:color w:val="FF0000"/>
        </w:rPr>
      </w:pPr>
    </w:p>
    <w:p w14:paraId="7EF5B3F3" w14:textId="77777777" w:rsidR="00E57579" w:rsidRDefault="00E57579" w:rsidP="00E57579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33055F7F" w14:textId="77777777" w:rsidR="00E57579" w:rsidRPr="00CA2EB7" w:rsidRDefault="00E57579" w:rsidP="00E57579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702D6C77" w14:textId="77777777" w:rsidR="00E57579" w:rsidRDefault="00E57579" w:rsidP="00E57579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7-11 miesięcy, 12 miesięcy i więcej) od daty podpisania protokołu odbioru</w:t>
      </w:r>
    </w:p>
    <w:p w14:paraId="19A70F90" w14:textId="77777777" w:rsidR="00E57579" w:rsidRDefault="00E57579" w:rsidP="00E57579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390CC461" w14:textId="77777777" w:rsidR="00E57579" w:rsidRDefault="00E57579" w:rsidP="00E57579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39D69880" w14:textId="54DDACF3" w:rsidR="00E57579" w:rsidRDefault="00E57579" w:rsidP="00E57579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 w:rsidR="00635C6E">
        <w:rPr>
          <w:u w:val="single"/>
        </w:rPr>
        <w:t>3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06626C01" w14:textId="7EDCB332" w:rsidR="00E57579" w:rsidRDefault="00E57579" w:rsidP="00D200D8">
      <w:pPr>
        <w:jc w:val="both"/>
        <w:rPr>
          <w:u w:val="single"/>
        </w:rPr>
      </w:pPr>
    </w:p>
    <w:p w14:paraId="73D37268" w14:textId="481EB6CA" w:rsidR="00E57579" w:rsidRDefault="00E57579" w:rsidP="00D200D8">
      <w:pPr>
        <w:jc w:val="both"/>
        <w:rPr>
          <w:u w:val="single"/>
        </w:rPr>
      </w:pPr>
    </w:p>
    <w:p w14:paraId="6D83FDDC" w14:textId="014E4F69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 w:rsidR="007A4895">
        <w:rPr>
          <w:bCs/>
          <w:sz w:val="22"/>
          <w:u w:val="single"/>
        </w:rPr>
        <w:t>Respiratory</w:t>
      </w:r>
      <w:r>
        <w:rPr>
          <w:bCs/>
          <w:sz w:val="22"/>
          <w:u w:val="single"/>
        </w:rPr>
        <w:t xml:space="preserve"> – producent </w:t>
      </w:r>
      <w:r w:rsidR="007A4895">
        <w:rPr>
          <w:bCs/>
          <w:sz w:val="22"/>
          <w:u w:val="single"/>
        </w:rPr>
        <w:t>Draeger</w:t>
      </w:r>
      <w:r>
        <w:rPr>
          <w:bCs/>
          <w:sz w:val="22"/>
          <w:u w:val="single"/>
        </w:rPr>
        <w:t xml:space="preserve"> </w:t>
      </w:r>
    </w:p>
    <w:p w14:paraId="7BAED3A2" w14:textId="039EFC75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zamówienia </w:t>
      </w:r>
      <w:r w:rsidR="00925993" w:rsidRPr="00925993"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7CF9F1A6" w14:textId="441EBE19" w:rsidR="00E57579" w:rsidRPr="00281DC6" w:rsidRDefault="00E57579" w:rsidP="00E57579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="00925993" w:rsidRPr="00925993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1BB85AA1" w14:textId="77777777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A798691" w14:textId="77777777" w:rsidR="00E57579" w:rsidRPr="00467243" w:rsidRDefault="00E57579" w:rsidP="00E57579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732C255D" w14:textId="77777777" w:rsidR="00E57579" w:rsidRDefault="00E57579" w:rsidP="00E57579">
      <w:pPr>
        <w:jc w:val="both"/>
      </w:pPr>
      <w:r>
        <w:t xml:space="preserve">w tym: </w:t>
      </w:r>
    </w:p>
    <w:p w14:paraId="7FA265EE" w14:textId="77777777" w:rsidR="00E57579" w:rsidRDefault="00E57579" w:rsidP="00E57579">
      <w:pPr>
        <w:numPr>
          <w:ilvl w:val="0"/>
          <w:numId w:val="4"/>
        </w:numPr>
      </w:pPr>
      <w:r>
        <w:t xml:space="preserve">Koszt jednego przeglądu </w:t>
      </w:r>
    </w:p>
    <w:p w14:paraId="142D5320" w14:textId="77777777" w:rsidR="00E57579" w:rsidRDefault="00E57579" w:rsidP="00E57579">
      <w:pPr>
        <w:ind w:left="1068"/>
      </w:pPr>
      <w:r>
        <w:t>Wartość netto:    ………. ….% VAT: ………..</w:t>
      </w:r>
    </w:p>
    <w:p w14:paraId="29DAA940" w14:textId="77777777" w:rsidR="00E57579" w:rsidRDefault="00E57579" w:rsidP="00E57579">
      <w:pPr>
        <w:ind w:left="1068"/>
      </w:pPr>
      <w:r>
        <w:t>Wartość brutto: ………..</w:t>
      </w:r>
    </w:p>
    <w:p w14:paraId="449BBFAF" w14:textId="77777777" w:rsidR="00E57579" w:rsidRDefault="00E57579" w:rsidP="00E57579">
      <w:pPr>
        <w:ind w:left="1068"/>
      </w:pPr>
    </w:p>
    <w:p w14:paraId="261588B3" w14:textId="77777777" w:rsidR="00E57579" w:rsidRDefault="00E57579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2329F2A0" w14:textId="77777777" w:rsidR="00E57579" w:rsidRPr="00C922E2" w:rsidRDefault="00E57579" w:rsidP="00E57579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1B4DB56D" w14:textId="77777777" w:rsidR="00E57579" w:rsidRPr="00C922E2" w:rsidRDefault="00E57579" w:rsidP="00E57579">
      <w:pPr>
        <w:ind w:left="1134"/>
      </w:pPr>
      <w:r w:rsidRPr="00C922E2">
        <w:t>Wartość brutto: ………..</w:t>
      </w:r>
    </w:p>
    <w:p w14:paraId="532E6B56" w14:textId="77777777" w:rsidR="00E57579" w:rsidRPr="008D24E8" w:rsidRDefault="00E57579" w:rsidP="00E57579">
      <w:pPr>
        <w:rPr>
          <w:color w:val="FF0000"/>
          <w:sz w:val="20"/>
        </w:rPr>
      </w:pPr>
    </w:p>
    <w:p w14:paraId="36D8B3C2" w14:textId="77777777" w:rsidR="00E57579" w:rsidRDefault="00E57579" w:rsidP="00E57579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3274FA6F" w14:textId="77777777" w:rsidR="00E57579" w:rsidRPr="00CA2EB7" w:rsidRDefault="00E57579" w:rsidP="00E57579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4CB84FD0" w14:textId="77777777" w:rsidR="00E57579" w:rsidRDefault="00E57579" w:rsidP="00E57579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7-11 miesięcy, 12 miesięcy i więcej) od daty podpisania protokołu odbioru</w:t>
      </w:r>
    </w:p>
    <w:p w14:paraId="55DAB015" w14:textId="77777777" w:rsidR="00E57579" w:rsidRDefault="00E57579" w:rsidP="00E57579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41A20772" w14:textId="77777777" w:rsidR="00E57579" w:rsidRDefault="00E57579" w:rsidP="00E57579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000476E3" w14:textId="6C029A74" w:rsidR="00E57579" w:rsidRDefault="00E57579" w:rsidP="00E57579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 w:rsidR="00635C6E">
        <w:rPr>
          <w:u w:val="single"/>
        </w:rPr>
        <w:t>4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5D573461" w14:textId="27025010" w:rsidR="00E57579" w:rsidRDefault="00E57579" w:rsidP="00D200D8">
      <w:pPr>
        <w:jc w:val="both"/>
        <w:rPr>
          <w:u w:val="single"/>
        </w:rPr>
      </w:pPr>
    </w:p>
    <w:p w14:paraId="1EC63BB9" w14:textId="35EDEDBE" w:rsidR="007A4895" w:rsidRDefault="007A4895" w:rsidP="00D200D8">
      <w:pPr>
        <w:jc w:val="both"/>
        <w:rPr>
          <w:u w:val="single"/>
        </w:rPr>
      </w:pPr>
    </w:p>
    <w:p w14:paraId="6BA0EBEC" w14:textId="5BC4E7F3" w:rsidR="007A4895" w:rsidRPr="00281DC6" w:rsidRDefault="007A4895" w:rsidP="007A4895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Respiratory – producent </w:t>
      </w:r>
      <w:r>
        <w:rPr>
          <w:bCs/>
          <w:sz w:val="22"/>
          <w:u w:val="single"/>
        </w:rPr>
        <w:t>GE Healthcare</w:t>
      </w:r>
      <w:r>
        <w:rPr>
          <w:bCs/>
          <w:sz w:val="22"/>
          <w:u w:val="single"/>
        </w:rPr>
        <w:t xml:space="preserve"> </w:t>
      </w:r>
    </w:p>
    <w:p w14:paraId="1787BEE3" w14:textId="77777777" w:rsidR="007A4895" w:rsidRPr="00281DC6" w:rsidRDefault="007A4895" w:rsidP="007A4895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zamówienia </w:t>
      </w:r>
      <w:r w:rsidRPr="00925993"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DB2D192" w14:textId="77777777" w:rsidR="007A4895" w:rsidRPr="00281DC6" w:rsidRDefault="007A4895" w:rsidP="007A4895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Pr="00925993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601EB656" w14:textId="77777777" w:rsidR="007A4895" w:rsidRPr="00281DC6" w:rsidRDefault="007A4895" w:rsidP="007A4895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545FB74" w14:textId="77777777" w:rsidR="007A4895" w:rsidRPr="00467243" w:rsidRDefault="007A4895" w:rsidP="007A4895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38CC4E6F" w14:textId="77777777" w:rsidR="007A4895" w:rsidRDefault="007A4895" w:rsidP="007A4895">
      <w:pPr>
        <w:jc w:val="both"/>
      </w:pPr>
      <w:r>
        <w:t xml:space="preserve">w tym: </w:t>
      </w:r>
    </w:p>
    <w:p w14:paraId="10E9C222" w14:textId="77777777" w:rsidR="007A4895" w:rsidRDefault="007A4895" w:rsidP="007A4895">
      <w:pPr>
        <w:numPr>
          <w:ilvl w:val="0"/>
          <w:numId w:val="4"/>
        </w:numPr>
      </w:pPr>
      <w:r>
        <w:t xml:space="preserve">Koszt jednego przeglądu </w:t>
      </w:r>
    </w:p>
    <w:p w14:paraId="72C9429A" w14:textId="77777777" w:rsidR="007A4895" w:rsidRDefault="007A4895" w:rsidP="007A4895">
      <w:pPr>
        <w:ind w:left="1068"/>
      </w:pPr>
      <w:r>
        <w:t>Wartość netto:    ………. ….% VAT: ………..</w:t>
      </w:r>
    </w:p>
    <w:p w14:paraId="2E0D0D40" w14:textId="77777777" w:rsidR="007A4895" w:rsidRDefault="007A4895" w:rsidP="007A4895">
      <w:pPr>
        <w:ind w:left="1068"/>
      </w:pPr>
      <w:r>
        <w:t>Wartość brutto: ………..</w:t>
      </w:r>
    </w:p>
    <w:p w14:paraId="45C21B1A" w14:textId="77777777" w:rsidR="007A4895" w:rsidRDefault="007A4895" w:rsidP="007A4895">
      <w:pPr>
        <w:ind w:left="1068"/>
      </w:pPr>
    </w:p>
    <w:p w14:paraId="42969FE5" w14:textId="77777777" w:rsidR="007A4895" w:rsidRDefault="007A4895" w:rsidP="007A4895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2780D9CD" w14:textId="77777777" w:rsidR="007A4895" w:rsidRPr="00C922E2" w:rsidRDefault="007A4895" w:rsidP="007A4895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15305D80" w14:textId="77777777" w:rsidR="007A4895" w:rsidRPr="00C922E2" w:rsidRDefault="007A4895" w:rsidP="007A4895">
      <w:pPr>
        <w:ind w:left="1134"/>
      </w:pPr>
      <w:r w:rsidRPr="00C922E2">
        <w:t>Wartość brutto: ………..</w:t>
      </w:r>
    </w:p>
    <w:p w14:paraId="7B7FAAAC" w14:textId="77777777" w:rsidR="007A4895" w:rsidRPr="008D24E8" w:rsidRDefault="007A4895" w:rsidP="007A4895">
      <w:pPr>
        <w:rPr>
          <w:color w:val="FF0000"/>
          <w:sz w:val="20"/>
        </w:rPr>
      </w:pPr>
    </w:p>
    <w:p w14:paraId="6BC38B02" w14:textId="77777777" w:rsidR="007A4895" w:rsidRDefault="007A4895" w:rsidP="007A4895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47B8B5C0" w14:textId="77777777" w:rsidR="007A4895" w:rsidRPr="00CA2EB7" w:rsidRDefault="007A4895" w:rsidP="007A4895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1421617E" w14:textId="77777777" w:rsidR="007A4895" w:rsidRDefault="007A4895" w:rsidP="007A4895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7-11 miesięcy, 12 miesięcy i więcej) od daty podpisania protokołu odbioru</w:t>
      </w:r>
    </w:p>
    <w:p w14:paraId="5FA5D0F9" w14:textId="77777777" w:rsidR="007A4895" w:rsidRDefault="007A4895" w:rsidP="007A4895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774ED51E" w14:textId="77777777" w:rsidR="007A4895" w:rsidRDefault="007A4895" w:rsidP="007A4895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2652D8FC" w14:textId="10CBE83B" w:rsidR="007A4895" w:rsidRDefault="007A4895" w:rsidP="007A4895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5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03C65B15" w14:textId="7998CD5D" w:rsidR="007A4895" w:rsidRDefault="007A4895" w:rsidP="00D200D8">
      <w:pPr>
        <w:jc w:val="both"/>
        <w:rPr>
          <w:u w:val="single"/>
        </w:rPr>
      </w:pPr>
    </w:p>
    <w:p w14:paraId="760B4FE2" w14:textId="2B048EE8" w:rsidR="007A4895" w:rsidRDefault="007A4895" w:rsidP="00D200D8">
      <w:pPr>
        <w:jc w:val="both"/>
        <w:rPr>
          <w:u w:val="single"/>
        </w:rPr>
      </w:pPr>
    </w:p>
    <w:p w14:paraId="4EFAAF20" w14:textId="6C163A93" w:rsidR="007A4895" w:rsidRPr="00281DC6" w:rsidRDefault="007A4895" w:rsidP="007A4895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6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Respiratory – producent </w:t>
      </w:r>
      <w:r>
        <w:rPr>
          <w:bCs/>
          <w:sz w:val="22"/>
          <w:u w:val="single"/>
        </w:rPr>
        <w:t>Hamilton Medical</w:t>
      </w:r>
      <w:r>
        <w:rPr>
          <w:bCs/>
          <w:sz w:val="22"/>
          <w:u w:val="single"/>
        </w:rPr>
        <w:t xml:space="preserve"> </w:t>
      </w:r>
    </w:p>
    <w:p w14:paraId="021D31B9" w14:textId="77777777" w:rsidR="007A4895" w:rsidRPr="00281DC6" w:rsidRDefault="007A4895" w:rsidP="007A4895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zamówienia </w:t>
      </w:r>
      <w:r w:rsidRPr="00925993"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35094A8B" w14:textId="77777777" w:rsidR="007A4895" w:rsidRPr="00281DC6" w:rsidRDefault="007A4895" w:rsidP="007A4895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lastRenderedPageBreak/>
        <w:t xml:space="preserve">Wartość brutto za wykonanie całości przedmiotu zamówienia </w:t>
      </w:r>
      <w:r w:rsidRPr="00925993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407D8326" w14:textId="77777777" w:rsidR="007A4895" w:rsidRPr="00281DC6" w:rsidRDefault="007A4895" w:rsidP="007A4895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A1D32AE" w14:textId="77777777" w:rsidR="007A4895" w:rsidRPr="00467243" w:rsidRDefault="007A4895" w:rsidP="007A4895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3D2E09F0" w14:textId="77777777" w:rsidR="007A4895" w:rsidRDefault="007A4895" w:rsidP="007A4895">
      <w:pPr>
        <w:jc w:val="both"/>
      </w:pPr>
      <w:r>
        <w:t xml:space="preserve">w tym: </w:t>
      </w:r>
    </w:p>
    <w:p w14:paraId="2A401607" w14:textId="77777777" w:rsidR="007A4895" w:rsidRDefault="007A4895" w:rsidP="007A4895">
      <w:pPr>
        <w:numPr>
          <w:ilvl w:val="0"/>
          <w:numId w:val="4"/>
        </w:numPr>
      </w:pPr>
      <w:r>
        <w:t xml:space="preserve">Koszt jednego przeglądu </w:t>
      </w:r>
    </w:p>
    <w:p w14:paraId="7799DC36" w14:textId="77777777" w:rsidR="007A4895" w:rsidRDefault="007A4895" w:rsidP="007A4895">
      <w:pPr>
        <w:ind w:left="1068"/>
      </w:pPr>
      <w:r>
        <w:t>Wartość netto:    ………. ….% VAT: ………..</w:t>
      </w:r>
    </w:p>
    <w:p w14:paraId="64A2035E" w14:textId="77777777" w:rsidR="007A4895" w:rsidRDefault="007A4895" w:rsidP="007A4895">
      <w:pPr>
        <w:ind w:left="1068"/>
      </w:pPr>
      <w:r>
        <w:t>Wartość brutto: ………..</w:t>
      </w:r>
    </w:p>
    <w:p w14:paraId="366821D0" w14:textId="77777777" w:rsidR="007A4895" w:rsidRDefault="007A4895" w:rsidP="007A4895">
      <w:pPr>
        <w:ind w:left="1068"/>
      </w:pPr>
    </w:p>
    <w:p w14:paraId="53E5FB48" w14:textId="77777777" w:rsidR="007A4895" w:rsidRDefault="007A4895" w:rsidP="007A4895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38E5E760" w14:textId="77777777" w:rsidR="007A4895" w:rsidRPr="00C922E2" w:rsidRDefault="007A4895" w:rsidP="007A4895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6EA2F21" w14:textId="77777777" w:rsidR="007A4895" w:rsidRPr="00C922E2" w:rsidRDefault="007A4895" w:rsidP="007A4895">
      <w:pPr>
        <w:ind w:left="1134"/>
      </w:pPr>
      <w:r w:rsidRPr="00C922E2">
        <w:t>Wartość brutto: ………..</w:t>
      </w:r>
    </w:p>
    <w:p w14:paraId="411EFC59" w14:textId="77777777" w:rsidR="007A4895" w:rsidRPr="008D24E8" w:rsidRDefault="007A4895" w:rsidP="007A4895">
      <w:pPr>
        <w:rPr>
          <w:color w:val="FF0000"/>
          <w:sz w:val="20"/>
        </w:rPr>
      </w:pPr>
    </w:p>
    <w:p w14:paraId="5CC3C9BB" w14:textId="77777777" w:rsidR="007A4895" w:rsidRDefault="007A4895" w:rsidP="007A4895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5E1EFE3F" w14:textId="77777777" w:rsidR="007A4895" w:rsidRPr="00CA2EB7" w:rsidRDefault="007A4895" w:rsidP="007A4895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660CA5A1" w14:textId="77777777" w:rsidR="007A4895" w:rsidRDefault="007A4895" w:rsidP="007A4895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7-11 miesięcy, 12 miesięcy i więcej) od daty podpisania protokołu odbioru</w:t>
      </w:r>
    </w:p>
    <w:p w14:paraId="0E3AFD2A" w14:textId="77777777" w:rsidR="007A4895" w:rsidRDefault="007A4895" w:rsidP="007A4895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080EE869" w14:textId="77777777" w:rsidR="007A4895" w:rsidRDefault="007A4895" w:rsidP="007A4895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3EF6C7CE" w14:textId="345E55F4" w:rsidR="007A4895" w:rsidRDefault="007A4895" w:rsidP="007A4895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6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68EB3338" w14:textId="22143DEB" w:rsidR="007A4895" w:rsidRDefault="007A4895" w:rsidP="00D200D8">
      <w:pPr>
        <w:jc w:val="both"/>
        <w:rPr>
          <w:u w:val="single"/>
        </w:rPr>
      </w:pPr>
    </w:p>
    <w:p w14:paraId="7D9836C3" w14:textId="5379C13D" w:rsidR="007A4895" w:rsidRDefault="007A4895" w:rsidP="00D200D8">
      <w:pPr>
        <w:jc w:val="both"/>
        <w:rPr>
          <w:u w:val="single"/>
        </w:rPr>
      </w:pPr>
    </w:p>
    <w:p w14:paraId="226C2554" w14:textId="175995CC" w:rsidR="007A4895" w:rsidRPr="00281DC6" w:rsidRDefault="007A4895" w:rsidP="007A4895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7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Respiratory – producent </w:t>
      </w:r>
      <w:r>
        <w:rPr>
          <w:bCs/>
          <w:sz w:val="22"/>
          <w:u w:val="single"/>
        </w:rPr>
        <w:t>Medin Medical Innovations</w:t>
      </w:r>
      <w:r>
        <w:rPr>
          <w:bCs/>
          <w:sz w:val="22"/>
          <w:u w:val="single"/>
        </w:rPr>
        <w:t xml:space="preserve"> </w:t>
      </w:r>
    </w:p>
    <w:p w14:paraId="29E0DBD0" w14:textId="77777777" w:rsidR="007A4895" w:rsidRPr="00281DC6" w:rsidRDefault="007A4895" w:rsidP="007A4895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zamówienia </w:t>
      </w:r>
      <w:r w:rsidRPr="00925993"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325D86CE" w14:textId="77777777" w:rsidR="007A4895" w:rsidRPr="00281DC6" w:rsidRDefault="007A4895" w:rsidP="007A4895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Pr="00925993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49094C90" w14:textId="77777777" w:rsidR="007A4895" w:rsidRPr="00281DC6" w:rsidRDefault="007A4895" w:rsidP="007A4895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4CB0998" w14:textId="77777777" w:rsidR="007A4895" w:rsidRPr="00467243" w:rsidRDefault="007A4895" w:rsidP="007A4895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7C3BBCC5" w14:textId="77777777" w:rsidR="007A4895" w:rsidRDefault="007A4895" w:rsidP="007A4895">
      <w:pPr>
        <w:jc w:val="both"/>
      </w:pPr>
      <w:r>
        <w:t xml:space="preserve">w tym: </w:t>
      </w:r>
    </w:p>
    <w:p w14:paraId="1AC5C662" w14:textId="77777777" w:rsidR="007A4895" w:rsidRDefault="007A4895" w:rsidP="007A4895">
      <w:pPr>
        <w:numPr>
          <w:ilvl w:val="0"/>
          <w:numId w:val="4"/>
        </w:numPr>
      </w:pPr>
      <w:r>
        <w:t xml:space="preserve">Koszt jednego przeglądu </w:t>
      </w:r>
    </w:p>
    <w:p w14:paraId="305857F9" w14:textId="77777777" w:rsidR="007A4895" w:rsidRDefault="007A4895" w:rsidP="007A4895">
      <w:pPr>
        <w:ind w:left="1068"/>
      </w:pPr>
      <w:r>
        <w:t>Wartość netto:    ………. ….% VAT: ………..</w:t>
      </w:r>
    </w:p>
    <w:p w14:paraId="4833B20A" w14:textId="77777777" w:rsidR="007A4895" w:rsidRDefault="007A4895" w:rsidP="007A4895">
      <w:pPr>
        <w:ind w:left="1068"/>
      </w:pPr>
      <w:r>
        <w:t>Wartość brutto: ………..</w:t>
      </w:r>
    </w:p>
    <w:p w14:paraId="02420786" w14:textId="77777777" w:rsidR="007A4895" w:rsidRDefault="007A4895" w:rsidP="007A4895">
      <w:pPr>
        <w:ind w:left="1068"/>
      </w:pPr>
    </w:p>
    <w:p w14:paraId="3A2743A5" w14:textId="77777777" w:rsidR="007A4895" w:rsidRDefault="007A4895" w:rsidP="007A4895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0F5AF1FB" w14:textId="77777777" w:rsidR="007A4895" w:rsidRPr="00C922E2" w:rsidRDefault="007A4895" w:rsidP="007A4895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2F01D6EB" w14:textId="77777777" w:rsidR="007A4895" w:rsidRPr="00C922E2" w:rsidRDefault="007A4895" w:rsidP="007A4895">
      <w:pPr>
        <w:ind w:left="1134"/>
      </w:pPr>
      <w:r w:rsidRPr="00C922E2">
        <w:t>Wartość brutto: ………..</w:t>
      </w:r>
    </w:p>
    <w:p w14:paraId="749EB9B4" w14:textId="77777777" w:rsidR="007A4895" w:rsidRPr="008D24E8" w:rsidRDefault="007A4895" w:rsidP="007A4895">
      <w:pPr>
        <w:rPr>
          <w:color w:val="FF0000"/>
          <w:sz w:val="20"/>
        </w:rPr>
      </w:pPr>
    </w:p>
    <w:p w14:paraId="08472169" w14:textId="77777777" w:rsidR="007A4895" w:rsidRDefault="007A4895" w:rsidP="007A4895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2BD965BA" w14:textId="77777777" w:rsidR="007A4895" w:rsidRPr="00CA2EB7" w:rsidRDefault="007A4895" w:rsidP="007A4895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4E206D55" w14:textId="77777777" w:rsidR="007A4895" w:rsidRDefault="007A4895" w:rsidP="007A4895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7-11 miesięcy, 12 miesięcy i więcej) od daty podpisania protokołu odbioru</w:t>
      </w:r>
    </w:p>
    <w:p w14:paraId="4D0F2AC6" w14:textId="77777777" w:rsidR="007A4895" w:rsidRDefault="007A4895" w:rsidP="007A4895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59E8C00D" w14:textId="77777777" w:rsidR="007A4895" w:rsidRDefault="007A4895" w:rsidP="007A4895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511C8F8F" w14:textId="0AD4E122" w:rsidR="007A4895" w:rsidRDefault="007A4895" w:rsidP="007A4895">
      <w:pPr>
        <w:jc w:val="both"/>
        <w:rPr>
          <w:u w:val="single"/>
        </w:rPr>
      </w:pPr>
      <w:r w:rsidRPr="00526921">
        <w:rPr>
          <w:u w:val="single"/>
        </w:rPr>
        <w:lastRenderedPageBreak/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7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00F7184E" w14:textId="5E47E165" w:rsidR="007A4895" w:rsidRDefault="007A4895" w:rsidP="00D200D8">
      <w:pPr>
        <w:jc w:val="both"/>
        <w:rPr>
          <w:u w:val="single"/>
        </w:rPr>
      </w:pPr>
    </w:p>
    <w:p w14:paraId="069EBB08" w14:textId="77777777" w:rsidR="007A4895" w:rsidRDefault="007A4895" w:rsidP="00D200D8">
      <w:pPr>
        <w:jc w:val="both"/>
        <w:rPr>
          <w:u w:val="single"/>
        </w:rPr>
      </w:pPr>
    </w:p>
    <w:p w14:paraId="2A883C53" w14:textId="66C26B2B" w:rsidR="007A4895" w:rsidRPr="00281DC6" w:rsidRDefault="007A4895" w:rsidP="007A4895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8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Respiratory – producent </w:t>
      </w:r>
      <w:r>
        <w:rPr>
          <w:bCs/>
          <w:sz w:val="22"/>
          <w:u w:val="single"/>
        </w:rPr>
        <w:t>Sechrist Industrie</w:t>
      </w:r>
      <w:r>
        <w:rPr>
          <w:bCs/>
          <w:sz w:val="22"/>
          <w:u w:val="single"/>
        </w:rPr>
        <w:t xml:space="preserve"> </w:t>
      </w:r>
    </w:p>
    <w:p w14:paraId="477F1398" w14:textId="77777777" w:rsidR="007A4895" w:rsidRPr="00281DC6" w:rsidRDefault="007A4895" w:rsidP="007A4895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zamówienia </w:t>
      </w:r>
      <w:r w:rsidRPr="00925993"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711F8715" w14:textId="77777777" w:rsidR="007A4895" w:rsidRPr="00281DC6" w:rsidRDefault="007A4895" w:rsidP="007A4895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Pr="00925993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618E1ACD" w14:textId="77777777" w:rsidR="007A4895" w:rsidRPr="00281DC6" w:rsidRDefault="007A4895" w:rsidP="007A4895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3A71326" w14:textId="77777777" w:rsidR="007A4895" w:rsidRPr="00467243" w:rsidRDefault="007A4895" w:rsidP="007A4895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5B966920" w14:textId="77777777" w:rsidR="007A4895" w:rsidRDefault="007A4895" w:rsidP="007A4895">
      <w:pPr>
        <w:jc w:val="both"/>
      </w:pPr>
      <w:r>
        <w:t xml:space="preserve">w tym: </w:t>
      </w:r>
    </w:p>
    <w:p w14:paraId="344BE60A" w14:textId="77777777" w:rsidR="007A4895" w:rsidRDefault="007A4895" w:rsidP="007A4895">
      <w:pPr>
        <w:numPr>
          <w:ilvl w:val="0"/>
          <w:numId w:val="4"/>
        </w:numPr>
      </w:pPr>
      <w:r>
        <w:t xml:space="preserve">Koszt jednego przeglądu </w:t>
      </w:r>
    </w:p>
    <w:p w14:paraId="5EC4D94F" w14:textId="77777777" w:rsidR="007A4895" w:rsidRDefault="007A4895" w:rsidP="007A4895">
      <w:pPr>
        <w:ind w:left="1068"/>
      </w:pPr>
      <w:r>
        <w:t>Wartość netto:    ………. ….% VAT: ………..</w:t>
      </w:r>
    </w:p>
    <w:p w14:paraId="40D19712" w14:textId="77777777" w:rsidR="007A4895" w:rsidRDefault="007A4895" w:rsidP="007A4895">
      <w:pPr>
        <w:ind w:left="1068"/>
      </w:pPr>
      <w:r>
        <w:t>Wartość brutto: ………..</w:t>
      </w:r>
    </w:p>
    <w:p w14:paraId="439D728B" w14:textId="77777777" w:rsidR="007A4895" w:rsidRDefault="007A4895" w:rsidP="007A4895">
      <w:pPr>
        <w:ind w:left="1068"/>
      </w:pPr>
    </w:p>
    <w:p w14:paraId="0A4012A5" w14:textId="77777777" w:rsidR="007A4895" w:rsidRDefault="007A4895" w:rsidP="007A4895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5717F6BE" w14:textId="77777777" w:rsidR="007A4895" w:rsidRPr="00C922E2" w:rsidRDefault="007A4895" w:rsidP="007A4895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4D61B6B5" w14:textId="77777777" w:rsidR="007A4895" w:rsidRPr="00C922E2" w:rsidRDefault="007A4895" w:rsidP="007A4895">
      <w:pPr>
        <w:ind w:left="1134"/>
      </w:pPr>
      <w:r w:rsidRPr="00C922E2">
        <w:t>Wartość brutto: ………..</w:t>
      </w:r>
    </w:p>
    <w:p w14:paraId="38AB15DF" w14:textId="77777777" w:rsidR="007A4895" w:rsidRPr="008D24E8" w:rsidRDefault="007A4895" w:rsidP="007A4895">
      <w:pPr>
        <w:rPr>
          <w:color w:val="FF0000"/>
          <w:sz w:val="20"/>
        </w:rPr>
      </w:pPr>
    </w:p>
    <w:p w14:paraId="1672D6DE" w14:textId="77777777" w:rsidR="007A4895" w:rsidRDefault="007A4895" w:rsidP="007A4895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4EA9C7BB" w14:textId="77777777" w:rsidR="007A4895" w:rsidRPr="00CA2EB7" w:rsidRDefault="007A4895" w:rsidP="007A4895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62603CE7" w14:textId="77777777" w:rsidR="007A4895" w:rsidRDefault="007A4895" w:rsidP="007A4895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7-11 miesięcy, 12 miesięcy i więcej) od daty podpisania protokołu odbioru</w:t>
      </w:r>
    </w:p>
    <w:p w14:paraId="210D604F" w14:textId="77777777" w:rsidR="007A4895" w:rsidRDefault="007A4895" w:rsidP="007A4895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193469E1" w14:textId="77777777" w:rsidR="007A4895" w:rsidRDefault="007A4895" w:rsidP="007A4895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0ACE928A" w14:textId="5E4BDB7B" w:rsidR="007A4895" w:rsidRDefault="007A4895" w:rsidP="007A4895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8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2182421C" w14:textId="1D2EE92A" w:rsidR="007A4895" w:rsidRDefault="007A4895" w:rsidP="00D200D8">
      <w:pPr>
        <w:jc w:val="both"/>
        <w:rPr>
          <w:u w:val="single"/>
        </w:rPr>
      </w:pPr>
    </w:p>
    <w:p w14:paraId="2BB3C48E" w14:textId="1F2FEC81" w:rsidR="007A4895" w:rsidRDefault="007A4895" w:rsidP="00D200D8">
      <w:pPr>
        <w:jc w:val="both"/>
        <w:rPr>
          <w:u w:val="single"/>
        </w:rPr>
      </w:pPr>
    </w:p>
    <w:p w14:paraId="2C808479" w14:textId="69E80DCA" w:rsidR="007A4895" w:rsidRPr="00281DC6" w:rsidRDefault="007A4895" w:rsidP="007A4895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9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Respiratory – producent </w:t>
      </w:r>
      <w:r>
        <w:rPr>
          <w:bCs/>
          <w:sz w:val="22"/>
          <w:u w:val="single"/>
        </w:rPr>
        <w:t>Smiths Medical</w:t>
      </w:r>
      <w:r>
        <w:rPr>
          <w:bCs/>
          <w:sz w:val="22"/>
          <w:u w:val="single"/>
        </w:rPr>
        <w:t xml:space="preserve"> </w:t>
      </w:r>
    </w:p>
    <w:p w14:paraId="5966D9FE" w14:textId="77777777" w:rsidR="007A4895" w:rsidRPr="00281DC6" w:rsidRDefault="007A4895" w:rsidP="007A4895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zamówienia </w:t>
      </w:r>
      <w:r w:rsidRPr="00925993"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59C5BC6A" w14:textId="77777777" w:rsidR="007A4895" w:rsidRPr="00281DC6" w:rsidRDefault="007A4895" w:rsidP="007A4895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Pr="00925993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11DA11DE" w14:textId="77777777" w:rsidR="007A4895" w:rsidRPr="00281DC6" w:rsidRDefault="007A4895" w:rsidP="007A4895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5EC1F94" w14:textId="77777777" w:rsidR="007A4895" w:rsidRPr="00467243" w:rsidRDefault="007A4895" w:rsidP="007A4895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7E8457DD" w14:textId="77777777" w:rsidR="007A4895" w:rsidRDefault="007A4895" w:rsidP="007A4895">
      <w:pPr>
        <w:jc w:val="both"/>
      </w:pPr>
      <w:r>
        <w:t xml:space="preserve">w tym: </w:t>
      </w:r>
    </w:p>
    <w:p w14:paraId="362BB717" w14:textId="77777777" w:rsidR="007A4895" w:rsidRDefault="007A4895" w:rsidP="007A4895">
      <w:pPr>
        <w:numPr>
          <w:ilvl w:val="0"/>
          <w:numId w:val="4"/>
        </w:numPr>
      </w:pPr>
      <w:r>
        <w:t xml:space="preserve">Koszt jednego przeglądu </w:t>
      </w:r>
    </w:p>
    <w:p w14:paraId="461BC64C" w14:textId="77777777" w:rsidR="007A4895" w:rsidRDefault="007A4895" w:rsidP="007A4895">
      <w:pPr>
        <w:ind w:left="1068"/>
      </w:pPr>
      <w:r>
        <w:t>Wartość netto:    ………. ….% VAT: ………..</w:t>
      </w:r>
    </w:p>
    <w:p w14:paraId="32931C64" w14:textId="77777777" w:rsidR="007A4895" w:rsidRDefault="007A4895" w:rsidP="007A4895">
      <w:pPr>
        <w:ind w:left="1068"/>
      </w:pPr>
      <w:r>
        <w:t>Wartość brutto: ………..</w:t>
      </w:r>
    </w:p>
    <w:p w14:paraId="50B4E671" w14:textId="77777777" w:rsidR="007A4895" w:rsidRDefault="007A4895" w:rsidP="007A4895">
      <w:pPr>
        <w:ind w:left="1068"/>
      </w:pPr>
    </w:p>
    <w:p w14:paraId="46F96D25" w14:textId="77777777" w:rsidR="007A4895" w:rsidRDefault="007A4895" w:rsidP="007A4895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69DCF417" w14:textId="77777777" w:rsidR="007A4895" w:rsidRPr="00C922E2" w:rsidRDefault="007A4895" w:rsidP="007A4895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5C8CF36A" w14:textId="77777777" w:rsidR="007A4895" w:rsidRPr="00C922E2" w:rsidRDefault="007A4895" w:rsidP="007A4895">
      <w:pPr>
        <w:ind w:left="1134"/>
      </w:pPr>
      <w:r w:rsidRPr="00C922E2">
        <w:t>Wartość brutto: ………..</w:t>
      </w:r>
    </w:p>
    <w:p w14:paraId="26631A47" w14:textId="77777777" w:rsidR="007A4895" w:rsidRPr="008D24E8" w:rsidRDefault="007A4895" w:rsidP="007A4895">
      <w:pPr>
        <w:rPr>
          <w:color w:val="FF0000"/>
          <w:sz w:val="20"/>
        </w:rPr>
      </w:pPr>
    </w:p>
    <w:p w14:paraId="42F3D76E" w14:textId="77777777" w:rsidR="007A4895" w:rsidRDefault="007A4895" w:rsidP="007A4895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1F9C754C" w14:textId="77777777" w:rsidR="007A4895" w:rsidRPr="00CA2EB7" w:rsidRDefault="007A4895" w:rsidP="007A4895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504CB262" w14:textId="77777777" w:rsidR="007A4895" w:rsidRDefault="007A4895" w:rsidP="007A4895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7-11 miesięcy, 12 miesięcy i więcej) od daty podpisania protokołu odbioru</w:t>
      </w:r>
    </w:p>
    <w:p w14:paraId="29644846" w14:textId="77777777" w:rsidR="007A4895" w:rsidRDefault="007A4895" w:rsidP="007A4895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073563C6" w14:textId="77777777" w:rsidR="007A4895" w:rsidRDefault="007A4895" w:rsidP="007A4895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26415B34" w14:textId="0D4A0731" w:rsidR="007A4895" w:rsidRDefault="007A4895" w:rsidP="007A4895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9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0C90DD25" w14:textId="1F35F7EC" w:rsidR="007A4895" w:rsidRDefault="007A4895" w:rsidP="00D200D8">
      <w:pPr>
        <w:jc w:val="both"/>
        <w:rPr>
          <w:u w:val="single"/>
        </w:rPr>
      </w:pPr>
    </w:p>
    <w:p w14:paraId="7474CA69" w14:textId="3F860865" w:rsidR="00646FA7" w:rsidRDefault="00646FA7" w:rsidP="00D200D8">
      <w:pPr>
        <w:jc w:val="both"/>
        <w:rPr>
          <w:u w:val="single"/>
        </w:rPr>
      </w:pPr>
    </w:p>
    <w:p w14:paraId="51F95F66" w14:textId="168B34E5" w:rsidR="00646FA7" w:rsidRPr="00281DC6" w:rsidRDefault="00646FA7" w:rsidP="00646FA7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10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Respiratory – producent </w:t>
      </w:r>
      <w:r>
        <w:rPr>
          <w:bCs/>
          <w:sz w:val="22"/>
          <w:u w:val="single"/>
        </w:rPr>
        <w:t>Stephan - Niemcy</w:t>
      </w:r>
      <w:r>
        <w:rPr>
          <w:bCs/>
          <w:sz w:val="22"/>
          <w:u w:val="single"/>
        </w:rPr>
        <w:t xml:space="preserve"> </w:t>
      </w:r>
    </w:p>
    <w:p w14:paraId="66CD9ED9" w14:textId="77777777" w:rsidR="00646FA7" w:rsidRPr="00281DC6" w:rsidRDefault="00646FA7" w:rsidP="00646FA7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zamówienia </w:t>
      </w:r>
      <w:r w:rsidRPr="00925993"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7953E004" w14:textId="77777777" w:rsidR="00646FA7" w:rsidRPr="00281DC6" w:rsidRDefault="00646FA7" w:rsidP="00646FA7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Pr="00925993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21C5FCF4" w14:textId="77777777" w:rsidR="00646FA7" w:rsidRPr="00281DC6" w:rsidRDefault="00646FA7" w:rsidP="00646FA7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385EE16" w14:textId="77777777" w:rsidR="00646FA7" w:rsidRPr="00467243" w:rsidRDefault="00646FA7" w:rsidP="00646FA7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040BACD8" w14:textId="77777777" w:rsidR="00646FA7" w:rsidRDefault="00646FA7" w:rsidP="00646FA7">
      <w:pPr>
        <w:jc w:val="both"/>
      </w:pPr>
      <w:r>
        <w:t xml:space="preserve">w tym: </w:t>
      </w:r>
    </w:p>
    <w:p w14:paraId="4EF28EB1" w14:textId="77777777" w:rsidR="00646FA7" w:rsidRDefault="00646FA7" w:rsidP="00646FA7">
      <w:pPr>
        <w:numPr>
          <w:ilvl w:val="0"/>
          <w:numId w:val="4"/>
        </w:numPr>
      </w:pPr>
      <w:r>
        <w:t xml:space="preserve">Koszt jednego przeglądu </w:t>
      </w:r>
    </w:p>
    <w:p w14:paraId="4A590D4B" w14:textId="77777777" w:rsidR="00646FA7" w:rsidRDefault="00646FA7" w:rsidP="00646FA7">
      <w:pPr>
        <w:ind w:left="1068"/>
      </w:pPr>
      <w:r>
        <w:t>Wartość netto:    ………. ….% VAT: ………..</w:t>
      </w:r>
    </w:p>
    <w:p w14:paraId="555FCCCA" w14:textId="77777777" w:rsidR="00646FA7" w:rsidRDefault="00646FA7" w:rsidP="00646FA7">
      <w:pPr>
        <w:ind w:left="1068"/>
      </w:pPr>
      <w:r>
        <w:t>Wartość brutto: ………..</w:t>
      </w:r>
    </w:p>
    <w:p w14:paraId="5740335A" w14:textId="77777777" w:rsidR="00646FA7" w:rsidRDefault="00646FA7" w:rsidP="00646FA7">
      <w:pPr>
        <w:ind w:left="1068"/>
      </w:pPr>
    </w:p>
    <w:p w14:paraId="54FEF8F5" w14:textId="77777777" w:rsidR="00646FA7" w:rsidRDefault="00646FA7" w:rsidP="00646FA7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54A1B31B" w14:textId="77777777" w:rsidR="00646FA7" w:rsidRPr="00C922E2" w:rsidRDefault="00646FA7" w:rsidP="00646FA7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5A61066C" w14:textId="77777777" w:rsidR="00646FA7" w:rsidRPr="00C922E2" w:rsidRDefault="00646FA7" w:rsidP="00646FA7">
      <w:pPr>
        <w:ind w:left="1134"/>
      </w:pPr>
      <w:r w:rsidRPr="00C922E2">
        <w:t>Wartość brutto: ………..</w:t>
      </w:r>
    </w:p>
    <w:p w14:paraId="5740417D" w14:textId="77777777" w:rsidR="00646FA7" w:rsidRPr="008D24E8" w:rsidRDefault="00646FA7" w:rsidP="00646FA7">
      <w:pPr>
        <w:rPr>
          <w:color w:val="FF0000"/>
          <w:sz w:val="20"/>
        </w:rPr>
      </w:pPr>
    </w:p>
    <w:p w14:paraId="571D3399" w14:textId="77777777" w:rsidR="00646FA7" w:rsidRDefault="00646FA7" w:rsidP="00646FA7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16515099" w14:textId="77777777" w:rsidR="00646FA7" w:rsidRPr="00CA2EB7" w:rsidRDefault="00646FA7" w:rsidP="00646FA7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488DB328" w14:textId="77777777" w:rsidR="00646FA7" w:rsidRDefault="00646FA7" w:rsidP="00646FA7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7-11 miesięcy, 12 miesięcy i więcej) od daty podpisania protokołu odbioru</w:t>
      </w:r>
    </w:p>
    <w:p w14:paraId="7F1EDA7F" w14:textId="77777777" w:rsidR="00646FA7" w:rsidRDefault="00646FA7" w:rsidP="00646FA7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5DB13997" w14:textId="77777777" w:rsidR="00646FA7" w:rsidRDefault="00646FA7" w:rsidP="00646FA7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72FB2EA5" w14:textId="12A062FB" w:rsidR="00646FA7" w:rsidRDefault="00646FA7" w:rsidP="00646FA7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10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13FCD40D" w14:textId="2E01FB12" w:rsidR="00646FA7" w:rsidRDefault="00646FA7" w:rsidP="00D200D8">
      <w:pPr>
        <w:jc w:val="both"/>
        <w:rPr>
          <w:u w:val="single"/>
        </w:rPr>
      </w:pPr>
    </w:p>
    <w:p w14:paraId="1D09AABF" w14:textId="16E826A0" w:rsidR="00646FA7" w:rsidRDefault="00646FA7" w:rsidP="00D200D8">
      <w:pPr>
        <w:jc w:val="both"/>
        <w:rPr>
          <w:u w:val="single"/>
        </w:rPr>
      </w:pPr>
    </w:p>
    <w:p w14:paraId="3C91326B" w14:textId="5ADD1161" w:rsidR="00646FA7" w:rsidRPr="00281DC6" w:rsidRDefault="00646FA7" w:rsidP="00646FA7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11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Respiratory – producent </w:t>
      </w:r>
      <w:r>
        <w:rPr>
          <w:bCs/>
          <w:sz w:val="22"/>
          <w:u w:val="single"/>
        </w:rPr>
        <w:t>Versamed Medical Systems Ltd.</w:t>
      </w:r>
      <w:r>
        <w:rPr>
          <w:bCs/>
          <w:sz w:val="22"/>
          <w:u w:val="single"/>
        </w:rPr>
        <w:t xml:space="preserve"> </w:t>
      </w:r>
    </w:p>
    <w:p w14:paraId="294819AD" w14:textId="77777777" w:rsidR="00646FA7" w:rsidRPr="00281DC6" w:rsidRDefault="00646FA7" w:rsidP="00646FA7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zamówienia </w:t>
      </w:r>
      <w:r w:rsidRPr="00925993"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E0DBD6A" w14:textId="77777777" w:rsidR="00646FA7" w:rsidRPr="00281DC6" w:rsidRDefault="00646FA7" w:rsidP="00646FA7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Pr="00925993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002874DC" w14:textId="77777777" w:rsidR="00646FA7" w:rsidRPr="00281DC6" w:rsidRDefault="00646FA7" w:rsidP="00646FA7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B17DE3C" w14:textId="77777777" w:rsidR="00646FA7" w:rsidRPr="00467243" w:rsidRDefault="00646FA7" w:rsidP="00646FA7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4DB5741F" w14:textId="77777777" w:rsidR="00646FA7" w:rsidRDefault="00646FA7" w:rsidP="00646FA7">
      <w:pPr>
        <w:jc w:val="both"/>
      </w:pPr>
      <w:r>
        <w:lastRenderedPageBreak/>
        <w:t xml:space="preserve">w tym: </w:t>
      </w:r>
    </w:p>
    <w:p w14:paraId="4534A6B3" w14:textId="77777777" w:rsidR="00646FA7" w:rsidRDefault="00646FA7" w:rsidP="00646FA7">
      <w:pPr>
        <w:numPr>
          <w:ilvl w:val="0"/>
          <w:numId w:val="4"/>
        </w:numPr>
      </w:pPr>
      <w:r>
        <w:t xml:space="preserve">Koszt jednego przeglądu </w:t>
      </w:r>
    </w:p>
    <w:p w14:paraId="0FEBE7EA" w14:textId="77777777" w:rsidR="00646FA7" w:rsidRDefault="00646FA7" w:rsidP="00646FA7">
      <w:pPr>
        <w:ind w:left="1068"/>
      </w:pPr>
      <w:r>
        <w:t>Wartość netto:    ………. ….% VAT: ………..</w:t>
      </w:r>
    </w:p>
    <w:p w14:paraId="682CA90A" w14:textId="77777777" w:rsidR="00646FA7" w:rsidRDefault="00646FA7" w:rsidP="00646FA7">
      <w:pPr>
        <w:ind w:left="1068"/>
      </w:pPr>
      <w:r>
        <w:t>Wartość brutto: ………..</w:t>
      </w:r>
    </w:p>
    <w:p w14:paraId="145DC4D8" w14:textId="77777777" w:rsidR="00646FA7" w:rsidRDefault="00646FA7" w:rsidP="00646FA7">
      <w:pPr>
        <w:ind w:left="1068"/>
      </w:pPr>
    </w:p>
    <w:p w14:paraId="6C554EA2" w14:textId="77777777" w:rsidR="00646FA7" w:rsidRDefault="00646FA7" w:rsidP="00646FA7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1FB69796" w14:textId="77777777" w:rsidR="00646FA7" w:rsidRPr="00C922E2" w:rsidRDefault="00646FA7" w:rsidP="00646FA7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3AE21D59" w14:textId="77777777" w:rsidR="00646FA7" w:rsidRPr="00C922E2" w:rsidRDefault="00646FA7" w:rsidP="00646FA7">
      <w:pPr>
        <w:ind w:left="1134"/>
      </w:pPr>
      <w:r w:rsidRPr="00C922E2">
        <w:t>Wartość brutto: ………..</w:t>
      </w:r>
    </w:p>
    <w:p w14:paraId="0F8CC098" w14:textId="77777777" w:rsidR="00646FA7" w:rsidRPr="008D24E8" w:rsidRDefault="00646FA7" w:rsidP="00646FA7">
      <w:pPr>
        <w:rPr>
          <w:color w:val="FF0000"/>
          <w:sz w:val="20"/>
        </w:rPr>
      </w:pPr>
    </w:p>
    <w:p w14:paraId="25C531DB" w14:textId="77777777" w:rsidR="00646FA7" w:rsidRDefault="00646FA7" w:rsidP="00646FA7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19165F99" w14:textId="77777777" w:rsidR="00646FA7" w:rsidRPr="00CA2EB7" w:rsidRDefault="00646FA7" w:rsidP="00646FA7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0A5E3D89" w14:textId="77777777" w:rsidR="00646FA7" w:rsidRDefault="00646FA7" w:rsidP="00646FA7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7-11 miesięcy, 12 miesięcy i więcej) od daty podpisania protokołu odbioru</w:t>
      </w:r>
    </w:p>
    <w:p w14:paraId="5C6B7926" w14:textId="77777777" w:rsidR="00646FA7" w:rsidRDefault="00646FA7" w:rsidP="00646FA7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2213927B" w14:textId="77777777" w:rsidR="00646FA7" w:rsidRDefault="00646FA7" w:rsidP="00646FA7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63E72CD5" w14:textId="26E754CB" w:rsidR="00646FA7" w:rsidRDefault="00646FA7" w:rsidP="00646FA7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11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631E754E" w14:textId="13ACB309" w:rsidR="00646FA7" w:rsidRDefault="00646FA7" w:rsidP="00D200D8">
      <w:pPr>
        <w:jc w:val="both"/>
        <w:rPr>
          <w:u w:val="single"/>
        </w:rPr>
      </w:pPr>
    </w:p>
    <w:p w14:paraId="635D1817" w14:textId="05721090" w:rsidR="00646FA7" w:rsidRDefault="00646FA7" w:rsidP="00D200D8">
      <w:pPr>
        <w:jc w:val="both"/>
        <w:rPr>
          <w:u w:val="single"/>
        </w:rPr>
      </w:pPr>
    </w:p>
    <w:p w14:paraId="144E4772" w14:textId="3416B70D" w:rsidR="00646FA7" w:rsidRPr="00281DC6" w:rsidRDefault="00646FA7" w:rsidP="00646FA7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12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Respiratory – producent </w:t>
      </w:r>
      <w:r>
        <w:rPr>
          <w:bCs/>
          <w:sz w:val="22"/>
          <w:u w:val="single"/>
        </w:rPr>
        <w:t>Viasys Healthcare USA</w:t>
      </w:r>
      <w:r>
        <w:rPr>
          <w:bCs/>
          <w:sz w:val="22"/>
          <w:u w:val="single"/>
        </w:rPr>
        <w:t xml:space="preserve"> </w:t>
      </w:r>
    </w:p>
    <w:p w14:paraId="1A179098" w14:textId="77777777" w:rsidR="00646FA7" w:rsidRPr="00281DC6" w:rsidRDefault="00646FA7" w:rsidP="00646FA7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zamówienia </w:t>
      </w:r>
      <w:r w:rsidRPr="00925993"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512E931" w14:textId="77777777" w:rsidR="00646FA7" w:rsidRPr="00281DC6" w:rsidRDefault="00646FA7" w:rsidP="00646FA7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Pr="00925993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1188CBB4" w14:textId="77777777" w:rsidR="00646FA7" w:rsidRPr="00281DC6" w:rsidRDefault="00646FA7" w:rsidP="00646FA7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7FB7622" w14:textId="77777777" w:rsidR="00646FA7" w:rsidRPr="00467243" w:rsidRDefault="00646FA7" w:rsidP="00646FA7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14EFC39B" w14:textId="77777777" w:rsidR="00646FA7" w:rsidRDefault="00646FA7" w:rsidP="00646FA7">
      <w:pPr>
        <w:jc w:val="both"/>
      </w:pPr>
      <w:r>
        <w:t xml:space="preserve">w tym: </w:t>
      </w:r>
    </w:p>
    <w:p w14:paraId="4D2FCF33" w14:textId="77777777" w:rsidR="00646FA7" w:rsidRDefault="00646FA7" w:rsidP="00646FA7">
      <w:pPr>
        <w:numPr>
          <w:ilvl w:val="0"/>
          <w:numId w:val="4"/>
        </w:numPr>
      </w:pPr>
      <w:r>
        <w:t xml:space="preserve">Koszt jednego przeglądu </w:t>
      </w:r>
    </w:p>
    <w:p w14:paraId="3E2CB2B7" w14:textId="77777777" w:rsidR="00646FA7" w:rsidRDefault="00646FA7" w:rsidP="00646FA7">
      <w:pPr>
        <w:ind w:left="1068"/>
      </w:pPr>
      <w:r>
        <w:t>Wartość netto:    ………. ….% VAT: ………..</w:t>
      </w:r>
    </w:p>
    <w:p w14:paraId="53D0F27E" w14:textId="77777777" w:rsidR="00646FA7" w:rsidRDefault="00646FA7" w:rsidP="00646FA7">
      <w:pPr>
        <w:ind w:left="1068"/>
      </w:pPr>
      <w:r>
        <w:t>Wartość brutto: ………..</w:t>
      </w:r>
    </w:p>
    <w:p w14:paraId="11F3A7B7" w14:textId="77777777" w:rsidR="00646FA7" w:rsidRDefault="00646FA7" w:rsidP="00646FA7">
      <w:pPr>
        <w:ind w:left="1068"/>
      </w:pPr>
    </w:p>
    <w:p w14:paraId="4B75C616" w14:textId="77777777" w:rsidR="00646FA7" w:rsidRDefault="00646FA7" w:rsidP="00646FA7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003D1316" w14:textId="77777777" w:rsidR="00646FA7" w:rsidRPr="00C922E2" w:rsidRDefault="00646FA7" w:rsidP="00646FA7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4211E558" w14:textId="77777777" w:rsidR="00646FA7" w:rsidRPr="00C922E2" w:rsidRDefault="00646FA7" w:rsidP="00646FA7">
      <w:pPr>
        <w:ind w:left="1134"/>
      </w:pPr>
      <w:r w:rsidRPr="00C922E2">
        <w:t>Wartość brutto: ………..</w:t>
      </w:r>
    </w:p>
    <w:p w14:paraId="43983D35" w14:textId="77777777" w:rsidR="00646FA7" w:rsidRPr="008D24E8" w:rsidRDefault="00646FA7" w:rsidP="00646FA7">
      <w:pPr>
        <w:rPr>
          <w:color w:val="FF0000"/>
          <w:sz w:val="20"/>
        </w:rPr>
      </w:pPr>
    </w:p>
    <w:p w14:paraId="4270F31E" w14:textId="77777777" w:rsidR="00646FA7" w:rsidRDefault="00646FA7" w:rsidP="00646FA7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022BB013" w14:textId="77777777" w:rsidR="00646FA7" w:rsidRPr="00CA2EB7" w:rsidRDefault="00646FA7" w:rsidP="00646FA7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610E8B23" w14:textId="77777777" w:rsidR="00646FA7" w:rsidRDefault="00646FA7" w:rsidP="00646FA7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7-11 miesięcy, 12 miesięcy i więcej) od daty podpisania protokołu odbioru</w:t>
      </w:r>
    </w:p>
    <w:p w14:paraId="05FCAD70" w14:textId="77777777" w:rsidR="00646FA7" w:rsidRDefault="00646FA7" w:rsidP="00646FA7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4996657F" w14:textId="77777777" w:rsidR="00646FA7" w:rsidRDefault="00646FA7" w:rsidP="00646FA7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29C0A1BD" w14:textId="67C6C4C8" w:rsidR="00646FA7" w:rsidRDefault="00646FA7" w:rsidP="00646FA7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12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03F20E80" w14:textId="4F78091E" w:rsidR="00646FA7" w:rsidRDefault="00646FA7" w:rsidP="00D200D8">
      <w:pPr>
        <w:jc w:val="both"/>
        <w:rPr>
          <w:u w:val="single"/>
        </w:rPr>
      </w:pPr>
    </w:p>
    <w:p w14:paraId="4B02A348" w14:textId="3F3EE3C3" w:rsidR="00646FA7" w:rsidRDefault="00646FA7" w:rsidP="00D200D8">
      <w:pPr>
        <w:jc w:val="both"/>
        <w:rPr>
          <w:u w:val="single"/>
        </w:rPr>
      </w:pPr>
    </w:p>
    <w:p w14:paraId="37E6CDF5" w14:textId="1423F0B6" w:rsidR="00646FA7" w:rsidRPr="00281DC6" w:rsidRDefault="00646FA7" w:rsidP="00646FA7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lastRenderedPageBreak/>
        <w:t xml:space="preserve">Zadanie nr </w:t>
      </w:r>
      <w:r>
        <w:rPr>
          <w:bCs/>
          <w:sz w:val="22"/>
          <w:u w:val="single"/>
        </w:rPr>
        <w:t>13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Respiratory – producent </w:t>
      </w:r>
      <w:r>
        <w:rPr>
          <w:bCs/>
          <w:sz w:val="22"/>
          <w:u w:val="single"/>
        </w:rPr>
        <w:t>Weinmann</w:t>
      </w:r>
      <w:r>
        <w:rPr>
          <w:bCs/>
          <w:sz w:val="22"/>
          <w:u w:val="single"/>
        </w:rPr>
        <w:t xml:space="preserve"> </w:t>
      </w:r>
    </w:p>
    <w:p w14:paraId="2C77F6D0" w14:textId="77777777" w:rsidR="00646FA7" w:rsidRPr="00281DC6" w:rsidRDefault="00646FA7" w:rsidP="00646FA7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zamówienia </w:t>
      </w:r>
      <w:r w:rsidRPr="00925993"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14455FE" w14:textId="77777777" w:rsidR="00646FA7" w:rsidRPr="00281DC6" w:rsidRDefault="00646FA7" w:rsidP="00646FA7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Pr="00925993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05A3AF3E" w14:textId="77777777" w:rsidR="00646FA7" w:rsidRPr="00281DC6" w:rsidRDefault="00646FA7" w:rsidP="00646FA7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869950" w14:textId="77777777" w:rsidR="00646FA7" w:rsidRPr="00467243" w:rsidRDefault="00646FA7" w:rsidP="00646FA7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0DB49052" w14:textId="77777777" w:rsidR="00646FA7" w:rsidRDefault="00646FA7" w:rsidP="00646FA7">
      <w:pPr>
        <w:jc w:val="both"/>
      </w:pPr>
      <w:r>
        <w:t xml:space="preserve">w tym: </w:t>
      </w:r>
    </w:p>
    <w:p w14:paraId="63114FD0" w14:textId="77777777" w:rsidR="00646FA7" w:rsidRDefault="00646FA7" w:rsidP="00646FA7">
      <w:pPr>
        <w:numPr>
          <w:ilvl w:val="0"/>
          <w:numId w:val="4"/>
        </w:numPr>
      </w:pPr>
      <w:r>
        <w:t xml:space="preserve">Koszt jednego przeglądu </w:t>
      </w:r>
    </w:p>
    <w:p w14:paraId="2A2FB6FB" w14:textId="77777777" w:rsidR="00646FA7" w:rsidRDefault="00646FA7" w:rsidP="00646FA7">
      <w:pPr>
        <w:ind w:left="1068"/>
      </w:pPr>
      <w:r>
        <w:t>Wartość netto:    ………. ….% VAT: ………..</w:t>
      </w:r>
    </w:p>
    <w:p w14:paraId="038B7B8D" w14:textId="77777777" w:rsidR="00646FA7" w:rsidRDefault="00646FA7" w:rsidP="00646FA7">
      <w:pPr>
        <w:ind w:left="1068"/>
      </w:pPr>
      <w:r>
        <w:t>Wartość brutto: ………..</w:t>
      </w:r>
    </w:p>
    <w:p w14:paraId="190F84D3" w14:textId="77777777" w:rsidR="00646FA7" w:rsidRDefault="00646FA7" w:rsidP="00646FA7">
      <w:pPr>
        <w:ind w:left="1068"/>
      </w:pPr>
    </w:p>
    <w:p w14:paraId="036759C3" w14:textId="77777777" w:rsidR="00646FA7" w:rsidRDefault="00646FA7" w:rsidP="00646FA7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2EEB4FC7" w14:textId="77777777" w:rsidR="00646FA7" w:rsidRPr="00C922E2" w:rsidRDefault="00646FA7" w:rsidP="00646FA7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14605924" w14:textId="77777777" w:rsidR="00646FA7" w:rsidRPr="00C922E2" w:rsidRDefault="00646FA7" w:rsidP="00646FA7">
      <w:pPr>
        <w:ind w:left="1134"/>
      </w:pPr>
      <w:r w:rsidRPr="00C922E2">
        <w:t>Wartość brutto: ………..</w:t>
      </w:r>
    </w:p>
    <w:p w14:paraId="4F48775E" w14:textId="77777777" w:rsidR="00646FA7" w:rsidRPr="008D24E8" w:rsidRDefault="00646FA7" w:rsidP="00646FA7">
      <w:pPr>
        <w:rPr>
          <w:color w:val="FF0000"/>
          <w:sz w:val="20"/>
        </w:rPr>
      </w:pPr>
    </w:p>
    <w:p w14:paraId="2A184151" w14:textId="77777777" w:rsidR="00646FA7" w:rsidRDefault="00646FA7" w:rsidP="00646FA7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7F8E970A" w14:textId="77777777" w:rsidR="00646FA7" w:rsidRPr="00CA2EB7" w:rsidRDefault="00646FA7" w:rsidP="00646FA7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1C4559F0" w14:textId="77777777" w:rsidR="00646FA7" w:rsidRDefault="00646FA7" w:rsidP="00646FA7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7-11 miesięcy, 12 miesięcy i więcej) od daty podpisania protokołu odbioru</w:t>
      </w:r>
    </w:p>
    <w:p w14:paraId="2B98170B" w14:textId="77777777" w:rsidR="00646FA7" w:rsidRDefault="00646FA7" w:rsidP="00646FA7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04B8C615" w14:textId="77777777" w:rsidR="00646FA7" w:rsidRDefault="00646FA7" w:rsidP="00646FA7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3F93D93D" w14:textId="2C1154CC" w:rsidR="00646FA7" w:rsidRDefault="00646FA7" w:rsidP="00646FA7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13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6AB48B2D" w14:textId="2FEED13B" w:rsidR="00646FA7" w:rsidRDefault="00646FA7" w:rsidP="00D200D8">
      <w:pPr>
        <w:jc w:val="both"/>
        <w:rPr>
          <w:u w:val="single"/>
        </w:rPr>
      </w:pPr>
    </w:p>
    <w:p w14:paraId="77DD83F8" w14:textId="081CC280" w:rsidR="00646FA7" w:rsidRDefault="00646FA7" w:rsidP="00D200D8">
      <w:pPr>
        <w:jc w:val="both"/>
        <w:rPr>
          <w:u w:val="single"/>
        </w:rPr>
      </w:pPr>
    </w:p>
    <w:p w14:paraId="1C6A3A3E" w14:textId="7C0A611A" w:rsidR="00646FA7" w:rsidRPr="00281DC6" w:rsidRDefault="00646FA7" w:rsidP="00646FA7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Respiratory – producent </w:t>
      </w:r>
      <w:proofErr w:type="spellStart"/>
      <w:r>
        <w:rPr>
          <w:bCs/>
          <w:sz w:val="22"/>
          <w:u w:val="single"/>
        </w:rPr>
        <w:t>Air</w:t>
      </w:r>
      <w:proofErr w:type="spellEnd"/>
      <w:r>
        <w:rPr>
          <w:bCs/>
          <w:sz w:val="22"/>
          <w:u w:val="single"/>
        </w:rPr>
        <w:t xml:space="preserve"> </w:t>
      </w:r>
      <w:proofErr w:type="spellStart"/>
      <w:r>
        <w:rPr>
          <w:bCs/>
          <w:sz w:val="22"/>
          <w:u w:val="single"/>
        </w:rPr>
        <w:t>Liquide</w:t>
      </w:r>
      <w:proofErr w:type="spellEnd"/>
      <w:r>
        <w:rPr>
          <w:bCs/>
          <w:sz w:val="22"/>
          <w:u w:val="single"/>
        </w:rPr>
        <w:t xml:space="preserve"> Medical Systems</w:t>
      </w:r>
      <w:r>
        <w:rPr>
          <w:bCs/>
          <w:sz w:val="22"/>
          <w:u w:val="single"/>
        </w:rPr>
        <w:t xml:space="preserve"> </w:t>
      </w:r>
    </w:p>
    <w:p w14:paraId="32492D4C" w14:textId="77777777" w:rsidR="00646FA7" w:rsidRPr="00281DC6" w:rsidRDefault="00646FA7" w:rsidP="00646FA7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zamówienia </w:t>
      </w:r>
      <w:r w:rsidRPr="00925993"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3C5B8F1B" w14:textId="77777777" w:rsidR="00646FA7" w:rsidRPr="00281DC6" w:rsidRDefault="00646FA7" w:rsidP="00646FA7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Pr="00925993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1F8DD820" w14:textId="77777777" w:rsidR="00646FA7" w:rsidRPr="00281DC6" w:rsidRDefault="00646FA7" w:rsidP="00646FA7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FA90AE2" w14:textId="77777777" w:rsidR="00646FA7" w:rsidRPr="00467243" w:rsidRDefault="00646FA7" w:rsidP="00646FA7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33134FFA" w14:textId="77777777" w:rsidR="00646FA7" w:rsidRDefault="00646FA7" w:rsidP="00646FA7">
      <w:pPr>
        <w:jc w:val="both"/>
      </w:pPr>
      <w:r>
        <w:t xml:space="preserve">w tym: </w:t>
      </w:r>
    </w:p>
    <w:p w14:paraId="06EFF56D" w14:textId="77777777" w:rsidR="00646FA7" w:rsidRDefault="00646FA7" w:rsidP="00646FA7">
      <w:pPr>
        <w:numPr>
          <w:ilvl w:val="0"/>
          <w:numId w:val="4"/>
        </w:numPr>
      </w:pPr>
      <w:r>
        <w:t xml:space="preserve">Koszt jednego przeglądu </w:t>
      </w:r>
    </w:p>
    <w:p w14:paraId="3EA714A4" w14:textId="77777777" w:rsidR="00646FA7" w:rsidRDefault="00646FA7" w:rsidP="00646FA7">
      <w:pPr>
        <w:ind w:left="1068"/>
      </w:pPr>
      <w:r>
        <w:t>Wartość netto:    ………. ….% VAT: ………..</w:t>
      </w:r>
    </w:p>
    <w:p w14:paraId="2ACF9A57" w14:textId="77777777" w:rsidR="00646FA7" w:rsidRDefault="00646FA7" w:rsidP="00646FA7">
      <w:pPr>
        <w:ind w:left="1068"/>
      </w:pPr>
      <w:r>
        <w:t>Wartość brutto: ………..</w:t>
      </w:r>
    </w:p>
    <w:p w14:paraId="7960CF5F" w14:textId="77777777" w:rsidR="00646FA7" w:rsidRDefault="00646FA7" w:rsidP="00646FA7">
      <w:pPr>
        <w:ind w:left="1068"/>
      </w:pPr>
    </w:p>
    <w:p w14:paraId="12007290" w14:textId="77777777" w:rsidR="00646FA7" w:rsidRDefault="00646FA7" w:rsidP="00646FA7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3637CC50" w14:textId="77777777" w:rsidR="00646FA7" w:rsidRPr="00C922E2" w:rsidRDefault="00646FA7" w:rsidP="00646FA7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15A5F647" w14:textId="77777777" w:rsidR="00646FA7" w:rsidRPr="00C922E2" w:rsidRDefault="00646FA7" w:rsidP="00646FA7">
      <w:pPr>
        <w:ind w:left="1134"/>
      </w:pPr>
      <w:r w:rsidRPr="00C922E2">
        <w:t>Wartość brutto: ………..</w:t>
      </w:r>
    </w:p>
    <w:p w14:paraId="1AE5B3C6" w14:textId="77777777" w:rsidR="00646FA7" w:rsidRPr="008D24E8" w:rsidRDefault="00646FA7" w:rsidP="00646FA7">
      <w:pPr>
        <w:rPr>
          <w:color w:val="FF0000"/>
          <w:sz w:val="20"/>
        </w:rPr>
      </w:pPr>
    </w:p>
    <w:p w14:paraId="792E6C52" w14:textId="77777777" w:rsidR="00646FA7" w:rsidRDefault="00646FA7" w:rsidP="00646FA7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04FE8B3E" w14:textId="77777777" w:rsidR="00646FA7" w:rsidRPr="00CA2EB7" w:rsidRDefault="00646FA7" w:rsidP="00646FA7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343069F8" w14:textId="77777777" w:rsidR="00646FA7" w:rsidRDefault="00646FA7" w:rsidP="00646FA7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7-11 miesięcy, 12 miesięcy i więcej) od daty podpisania protokołu odbioru</w:t>
      </w:r>
    </w:p>
    <w:p w14:paraId="405E1B85" w14:textId="77777777" w:rsidR="00646FA7" w:rsidRDefault="00646FA7" w:rsidP="00646FA7">
      <w:pPr>
        <w:jc w:val="both"/>
      </w:pPr>
      <w:r w:rsidRPr="00B35DA3">
        <w:rPr>
          <w:b/>
        </w:rPr>
        <w:lastRenderedPageBreak/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7552A1A4" w14:textId="77777777" w:rsidR="00646FA7" w:rsidRDefault="00646FA7" w:rsidP="00646FA7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7E101918" w14:textId="353C0CFF" w:rsidR="00646FA7" w:rsidRDefault="00646FA7" w:rsidP="00646FA7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1</w:t>
      </w:r>
      <w:r>
        <w:rPr>
          <w:u w:val="single"/>
        </w:rPr>
        <w:t>4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525E5049" w14:textId="77777777" w:rsidR="00646FA7" w:rsidRDefault="00646FA7" w:rsidP="00D200D8">
      <w:pPr>
        <w:jc w:val="both"/>
        <w:rPr>
          <w:u w:val="single"/>
        </w:rPr>
      </w:pPr>
    </w:p>
    <w:p w14:paraId="67F0C96C" w14:textId="77777777" w:rsidR="00E57579" w:rsidRPr="00071FE3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1D4CF82B" w14:textId="16711E87" w:rsidR="00E57579" w:rsidRDefault="00E57579" w:rsidP="00D200D8">
      <w:pPr>
        <w:jc w:val="both"/>
        <w:rPr>
          <w:u w:val="single"/>
        </w:rPr>
      </w:pPr>
    </w:p>
    <w:p w14:paraId="0CACEDD9" w14:textId="77777777" w:rsidR="00E57579" w:rsidRDefault="00E57579" w:rsidP="00D200D8">
      <w:pPr>
        <w:jc w:val="both"/>
        <w:rPr>
          <w:u w:val="single"/>
        </w:rPr>
      </w:pPr>
    </w:p>
    <w:bookmarkEnd w:id="7"/>
    <w:bookmarkEnd w:id="9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o podatku od towarów i usług (t.j. Dz. U. z 2020r. poz. 106), wobec czego </w:t>
      </w:r>
      <w:r w:rsidRPr="00281DC6"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BCB5180" w:rsidR="00281DC6" w:rsidRDefault="00281DC6" w:rsidP="00646FA7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083D6BB6" w:rsidR="00D74BC1" w:rsidRDefault="00281DC6">
    <w:pPr>
      <w:pStyle w:val="Nagwek"/>
    </w:pPr>
    <w:r>
      <w:t>Znak sprawy: SZW/DZP/</w:t>
    </w:r>
    <w:r w:rsidR="007A4895">
      <w:t>70</w:t>
    </w:r>
    <w:r>
      <w:t>/202</w:t>
    </w:r>
    <w:r w:rsidR="00A45690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84F48"/>
    <w:multiLevelType w:val="hybridMultilevel"/>
    <w:tmpl w:val="FC8C146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B9B7BB9"/>
    <w:multiLevelType w:val="hybridMultilevel"/>
    <w:tmpl w:val="A12A5EE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D051970"/>
    <w:multiLevelType w:val="hybridMultilevel"/>
    <w:tmpl w:val="0786129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CAD5EA0"/>
    <w:multiLevelType w:val="hybridMultilevel"/>
    <w:tmpl w:val="7312002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117160B"/>
    <w:multiLevelType w:val="hybridMultilevel"/>
    <w:tmpl w:val="14204EA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55C7517"/>
    <w:multiLevelType w:val="hybridMultilevel"/>
    <w:tmpl w:val="BB6009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F1045A9"/>
    <w:multiLevelType w:val="hybridMultilevel"/>
    <w:tmpl w:val="87E02B8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0A15937"/>
    <w:multiLevelType w:val="hybridMultilevel"/>
    <w:tmpl w:val="0664AE6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15E2562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CBD683E"/>
    <w:multiLevelType w:val="hybridMultilevel"/>
    <w:tmpl w:val="EFDC5F8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07193A"/>
    <w:multiLevelType w:val="hybridMultilevel"/>
    <w:tmpl w:val="A420DC9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12"/>
  </w:num>
  <w:num w:numId="2" w16cid:durableId="1906186095">
    <w:abstractNumId w:val="11"/>
  </w:num>
  <w:num w:numId="3" w16cid:durableId="1681618092">
    <w:abstractNumId w:val="6"/>
  </w:num>
  <w:num w:numId="4" w16cid:durableId="484904262">
    <w:abstractNumId w:val="8"/>
  </w:num>
  <w:num w:numId="5" w16cid:durableId="1598369951">
    <w:abstractNumId w:val="9"/>
  </w:num>
  <w:num w:numId="6" w16cid:durableId="1776250943">
    <w:abstractNumId w:val="13"/>
  </w:num>
  <w:num w:numId="7" w16cid:durableId="1433551334">
    <w:abstractNumId w:val="10"/>
  </w:num>
  <w:num w:numId="8" w16cid:durableId="938102946">
    <w:abstractNumId w:val="7"/>
  </w:num>
  <w:num w:numId="9" w16cid:durableId="1353728418">
    <w:abstractNumId w:val="5"/>
  </w:num>
  <w:num w:numId="10" w16cid:durableId="1317688799">
    <w:abstractNumId w:val="4"/>
  </w:num>
  <w:num w:numId="11" w16cid:durableId="1354308137">
    <w:abstractNumId w:val="0"/>
  </w:num>
  <w:num w:numId="12" w16cid:durableId="408893352">
    <w:abstractNumId w:val="2"/>
  </w:num>
  <w:num w:numId="13" w16cid:durableId="719403572">
    <w:abstractNumId w:val="1"/>
  </w:num>
  <w:num w:numId="14" w16cid:durableId="158029287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71FE3"/>
    <w:rsid w:val="000859D9"/>
    <w:rsid w:val="000B7920"/>
    <w:rsid w:val="0018410E"/>
    <w:rsid w:val="00281DC6"/>
    <w:rsid w:val="002D0B11"/>
    <w:rsid w:val="0030391A"/>
    <w:rsid w:val="003A652F"/>
    <w:rsid w:val="003B13D5"/>
    <w:rsid w:val="004127BF"/>
    <w:rsid w:val="00443C09"/>
    <w:rsid w:val="00460383"/>
    <w:rsid w:val="00467243"/>
    <w:rsid w:val="004858D2"/>
    <w:rsid w:val="004A2566"/>
    <w:rsid w:val="005001EB"/>
    <w:rsid w:val="0051587F"/>
    <w:rsid w:val="00535E57"/>
    <w:rsid w:val="00592545"/>
    <w:rsid w:val="005A70C7"/>
    <w:rsid w:val="00613B65"/>
    <w:rsid w:val="00635C6E"/>
    <w:rsid w:val="00646FA7"/>
    <w:rsid w:val="006929C9"/>
    <w:rsid w:val="006A2CCB"/>
    <w:rsid w:val="00740C0B"/>
    <w:rsid w:val="007717C3"/>
    <w:rsid w:val="007A4895"/>
    <w:rsid w:val="007D1797"/>
    <w:rsid w:val="0080270C"/>
    <w:rsid w:val="00813379"/>
    <w:rsid w:val="008D29B6"/>
    <w:rsid w:val="00925993"/>
    <w:rsid w:val="00942685"/>
    <w:rsid w:val="009E5297"/>
    <w:rsid w:val="00A35DA2"/>
    <w:rsid w:val="00A45690"/>
    <w:rsid w:val="00AE55B5"/>
    <w:rsid w:val="00B03F5C"/>
    <w:rsid w:val="00B22D6B"/>
    <w:rsid w:val="00BB3E12"/>
    <w:rsid w:val="00C3420C"/>
    <w:rsid w:val="00CA0475"/>
    <w:rsid w:val="00CA7C6C"/>
    <w:rsid w:val="00CB2BE7"/>
    <w:rsid w:val="00D200D8"/>
    <w:rsid w:val="00D710C9"/>
    <w:rsid w:val="00D74BC1"/>
    <w:rsid w:val="00D81677"/>
    <w:rsid w:val="00E57579"/>
    <w:rsid w:val="00E67A95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11</Pages>
  <Words>3527</Words>
  <Characters>21163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5</cp:revision>
  <cp:lastPrinted>2007-10-05T06:59:00Z</cp:lastPrinted>
  <dcterms:created xsi:type="dcterms:W3CDTF">2022-10-05T12:38:00Z</dcterms:created>
  <dcterms:modified xsi:type="dcterms:W3CDTF">2022-10-11T06:52:00Z</dcterms:modified>
</cp:coreProperties>
</file>