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BA0BE" w14:textId="77777777" w:rsidR="008B43B7" w:rsidRPr="0019093A" w:rsidRDefault="008B43B7" w:rsidP="008B43B7">
      <w:pPr>
        <w:keepNext/>
        <w:spacing w:before="240" w:after="60"/>
        <w:jc w:val="right"/>
        <w:outlineLvl w:val="2"/>
        <w:rPr>
          <w:b/>
          <w:bCs/>
          <w:sz w:val="22"/>
          <w:szCs w:val="22"/>
        </w:rPr>
      </w:pPr>
      <w:r w:rsidRPr="0019093A">
        <w:rPr>
          <w:b/>
          <w:bCs/>
          <w:sz w:val="22"/>
          <w:szCs w:val="22"/>
        </w:rPr>
        <w:t>Załącznik nr 1</w:t>
      </w:r>
    </w:p>
    <w:p w14:paraId="41B28BBD" w14:textId="77777777" w:rsidR="008B43B7" w:rsidRPr="0019093A" w:rsidRDefault="008B43B7" w:rsidP="008B43B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FORMULARZ OFERTY</w:t>
      </w:r>
    </w:p>
    <w:p w14:paraId="79A7AF05" w14:textId="77777777" w:rsidR="008B43B7" w:rsidRPr="0019093A" w:rsidRDefault="008B43B7" w:rsidP="008B43B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0F23918" w14:textId="77777777"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NAZWA WYKONAWCY:……………………………………………………………………..</w:t>
      </w:r>
    </w:p>
    <w:p w14:paraId="5785254F" w14:textId="77777777" w:rsidR="008B43B7" w:rsidRPr="0019093A" w:rsidRDefault="008B43B7" w:rsidP="008B43B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9F52E81" w14:textId="77777777"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ADRES:…………………………………………………………………………………………</w:t>
      </w:r>
    </w:p>
    <w:p w14:paraId="3E05C66F" w14:textId="77777777"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7E9A534E" w14:textId="77777777"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TEL.</w:t>
      </w:r>
      <w:r w:rsidRPr="0019093A">
        <w:rPr>
          <w:sz w:val="22"/>
          <w:szCs w:val="22"/>
        </w:rPr>
        <w:t>……………………………………………………………………………………………..</w:t>
      </w:r>
    </w:p>
    <w:p w14:paraId="017AE661" w14:textId="77777777"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 xml:space="preserve">FAX </w:t>
      </w:r>
      <w:r w:rsidRPr="0019093A">
        <w:rPr>
          <w:sz w:val="22"/>
          <w:szCs w:val="22"/>
        </w:rPr>
        <w:t>…………………………………………………………………………………………….</w:t>
      </w:r>
    </w:p>
    <w:p w14:paraId="62E4C145" w14:textId="77777777"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CD77072" w14:textId="77777777"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  <w:lang w:val="de-DE"/>
        </w:rPr>
        <w:t xml:space="preserve">NIP…………………………………. </w:t>
      </w:r>
      <w:r w:rsidRPr="0019093A">
        <w:rPr>
          <w:sz w:val="22"/>
          <w:szCs w:val="22"/>
        </w:rPr>
        <w:t>REGON:………………………………………………...</w:t>
      </w:r>
    </w:p>
    <w:p w14:paraId="7001BECC" w14:textId="77777777"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BANK/ NR KONTA ……………………………………………………………………………</w:t>
      </w:r>
    </w:p>
    <w:p w14:paraId="0E017BD8" w14:textId="77777777" w:rsidR="008B43B7" w:rsidRPr="0019093A" w:rsidRDefault="008B43B7" w:rsidP="008B43B7">
      <w:pPr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Do: Nazwa i siedziba Zamawiającego:</w:t>
      </w:r>
    </w:p>
    <w:p w14:paraId="69F8B7F3" w14:textId="77777777"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Akademia Górniczo - Hutnicza</w:t>
      </w:r>
    </w:p>
    <w:p w14:paraId="05B5E51C" w14:textId="77777777"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im. Stanisława Staszica w Krakowie</w:t>
      </w:r>
    </w:p>
    <w:p w14:paraId="2E231201" w14:textId="77777777"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Dział Zamówień Publicznych  </w:t>
      </w:r>
    </w:p>
    <w:p w14:paraId="127677FF" w14:textId="77777777"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Al. Mickiewicza 30 </w:t>
      </w:r>
    </w:p>
    <w:p w14:paraId="65E63DFD" w14:textId="77777777" w:rsidR="008B43B7" w:rsidRPr="0019093A" w:rsidRDefault="008B43B7" w:rsidP="008B43B7">
      <w:pPr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30-059 Kraków,  </w:t>
      </w:r>
    </w:p>
    <w:p w14:paraId="4CE4F045" w14:textId="77777777" w:rsidR="008B43B7" w:rsidRPr="0019093A" w:rsidRDefault="008B43B7" w:rsidP="008B43B7">
      <w:pPr>
        <w:ind w:firstLine="3969"/>
        <w:rPr>
          <w:b/>
          <w:sz w:val="22"/>
          <w:szCs w:val="22"/>
        </w:rPr>
      </w:pPr>
    </w:p>
    <w:p w14:paraId="05E26D59" w14:textId="6D871310" w:rsidR="008B43B7" w:rsidRPr="0019093A" w:rsidRDefault="008B43B7" w:rsidP="008B43B7">
      <w:pPr>
        <w:widowControl w:val="0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Przystępując do postępowania o udzielenie zamówienia publicznego, którego przedmiotem jest </w:t>
      </w:r>
      <w:r w:rsidR="00427771" w:rsidRPr="0019093A">
        <w:rPr>
          <w:b/>
          <w:sz w:val="22"/>
          <w:szCs w:val="22"/>
        </w:rPr>
        <w:t xml:space="preserve">dostawa układu z otwartą architekturą do pomiarów wielkości fizycznych dla </w:t>
      </w:r>
      <w:proofErr w:type="spellStart"/>
      <w:r w:rsidR="00427771" w:rsidRPr="0019093A">
        <w:rPr>
          <w:b/>
          <w:sz w:val="22"/>
          <w:szCs w:val="22"/>
        </w:rPr>
        <w:t>WFiIS</w:t>
      </w:r>
      <w:proofErr w:type="spellEnd"/>
      <w:r w:rsidR="00427771" w:rsidRPr="0019093A">
        <w:rPr>
          <w:b/>
          <w:sz w:val="22"/>
          <w:szCs w:val="22"/>
        </w:rPr>
        <w:t xml:space="preserve"> – KC-zp.272-598/22</w:t>
      </w:r>
      <w:r w:rsidRPr="0019093A">
        <w:rPr>
          <w:b/>
          <w:sz w:val="22"/>
          <w:szCs w:val="22"/>
        </w:rPr>
        <w:t xml:space="preserve">, </w:t>
      </w:r>
      <w:r w:rsidRPr="0019093A">
        <w:rPr>
          <w:sz w:val="22"/>
          <w:szCs w:val="22"/>
        </w:rPr>
        <w:t>oferuję realizację przedmiotu zamówienia, zgodnie z zasadami określonymi w specyfikacji warunków zamówienia.</w:t>
      </w:r>
    </w:p>
    <w:p w14:paraId="5A89A07C" w14:textId="77777777" w:rsidR="008B43B7" w:rsidRPr="0019093A" w:rsidRDefault="008B43B7" w:rsidP="008B43B7">
      <w:pPr>
        <w:tabs>
          <w:tab w:val="right" w:pos="9000"/>
        </w:tabs>
        <w:rPr>
          <w:sz w:val="22"/>
          <w:szCs w:val="22"/>
        </w:rPr>
      </w:pPr>
    </w:p>
    <w:p w14:paraId="6CDE94E1" w14:textId="77777777"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Cena netto: ......................................................................... GBP *)</w:t>
      </w:r>
    </w:p>
    <w:p w14:paraId="320261CB" w14:textId="77777777"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06E6B82" w14:textId="77777777"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Cena brutto: ......................................................................... GBP</w:t>
      </w:r>
    </w:p>
    <w:p w14:paraId="471F2DFF" w14:textId="77777777"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2346C53" w14:textId="1C03B1EE" w:rsidR="008B43B7" w:rsidRPr="0019093A" w:rsidRDefault="008B43B7" w:rsidP="008B43B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 w:rsidR="0019093A">
        <w:rPr>
          <w:sz w:val="22"/>
          <w:szCs w:val="22"/>
        </w:rPr>
        <w:t>.................</w:t>
      </w:r>
    </w:p>
    <w:p w14:paraId="002C7A15" w14:textId="77777777"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5542782" w14:textId="71F33795"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Powyższa cena zawiera podatek VAT w wysokości .......... % tj. ………………</w:t>
      </w:r>
      <w:r w:rsidR="00427771" w:rsidRPr="0019093A">
        <w:rPr>
          <w:b/>
          <w:sz w:val="22"/>
          <w:szCs w:val="22"/>
        </w:rPr>
        <w:t xml:space="preserve"> </w:t>
      </w:r>
      <w:r w:rsidRPr="0019093A">
        <w:rPr>
          <w:b/>
          <w:sz w:val="22"/>
          <w:szCs w:val="22"/>
        </w:rPr>
        <w:t>GBP *)</w:t>
      </w:r>
    </w:p>
    <w:p w14:paraId="487C82B0" w14:textId="6C0607CF" w:rsidR="008B43B7" w:rsidRPr="0019093A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19093A">
        <w:rPr>
          <w:b/>
          <w:sz w:val="22"/>
          <w:szCs w:val="22"/>
        </w:rPr>
        <w:t xml:space="preserve">Termin realizacji umowy: </w:t>
      </w:r>
      <w:r w:rsidRPr="0019093A">
        <w:rPr>
          <w:b/>
          <w:bCs/>
          <w:sz w:val="22"/>
          <w:szCs w:val="22"/>
        </w:rPr>
        <w:t xml:space="preserve">do……. </w:t>
      </w:r>
      <w:r w:rsidR="0019093A" w:rsidRPr="0019093A">
        <w:rPr>
          <w:b/>
          <w:bCs/>
          <w:sz w:val="22"/>
          <w:szCs w:val="22"/>
        </w:rPr>
        <w:t>dni</w:t>
      </w:r>
      <w:r w:rsidRPr="0019093A">
        <w:rPr>
          <w:b/>
          <w:bCs/>
          <w:sz w:val="22"/>
          <w:szCs w:val="22"/>
        </w:rPr>
        <w:t xml:space="preserve"> od daty podpisania umowy</w:t>
      </w:r>
      <w:r w:rsidR="0019093A" w:rsidRPr="0019093A">
        <w:rPr>
          <w:b/>
          <w:bCs/>
          <w:sz w:val="22"/>
          <w:szCs w:val="22"/>
        </w:rPr>
        <w:t>.</w:t>
      </w:r>
    </w:p>
    <w:p w14:paraId="6BAE87B5" w14:textId="5E5D3CB9"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Producent/model zaoferowanego </w:t>
      </w:r>
      <w:r w:rsidRPr="0019093A">
        <w:rPr>
          <w:b/>
          <w:iCs/>
          <w:color w:val="000000"/>
          <w:sz w:val="22"/>
          <w:szCs w:val="22"/>
        </w:rPr>
        <w:t xml:space="preserve">urządzenia: </w:t>
      </w:r>
      <w:r w:rsidRPr="0019093A">
        <w:rPr>
          <w:b/>
          <w:sz w:val="22"/>
          <w:szCs w:val="22"/>
        </w:rPr>
        <w:t>………………………………………………</w:t>
      </w:r>
      <w:r w:rsidR="0019093A">
        <w:rPr>
          <w:b/>
          <w:sz w:val="22"/>
          <w:szCs w:val="22"/>
        </w:rPr>
        <w:t>……….</w:t>
      </w:r>
    </w:p>
    <w:p w14:paraId="21990891" w14:textId="7B80020C" w:rsidR="008B43B7" w:rsidRPr="0019093A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19093A">
        <w:rPr>
          <w:b/>
          <w:sz w:val="22"/>
          <w:szCs w:val="22"/>
        </w:rPr>
        <w:t>Okres udzielonej gwarancji wynosi:</w:t>
      </w:r>
      <w:r w:rsidRPr="0019093A">
        <w:rPr>
          <w:sz w:val="22"/>
          <w:szCs w:val="22"/>
        </w:rPr>
        <w:t xml:space="preserve"> </w:t>
      </w:r>
      <w:r w:rsidRPr="0019093A">
        <w:rPr>
          <w:b/>
          <w:bCs/>
          <w:sz w:val="22"/>
          <w:szCs w:val="22"/>
        </w:rPr>
        <w:t xml:space="preserve">…………… miesięcy </w:t>
      </w:r>
      <w:r w:rsidR="0019093A" w:rsidRPr="0019093A">
        <w:rPr>
          <w:b/>
          <w:bCs/>
          <w:sz w:val="22"/>
          <w:szCs w:val="22"/>
          <w:highlight w:val="yellow"/>
        </w:rPr>
        <w:t>/kryterium oceny ofert/.</w:t>
      </w:r>
    </w:p>
    <w:p w14:paraId="06EA660A" w14:textId="77777777" w:rsidR="008B43B7" w:rsidRPr="0019093A" w:rsidRDefault="008B43B7" w:rsidP="008B43B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093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093A">
        <w:rPr>
          <w:b/>
          <w:sz w:val="22"/>
          <w:szCs w:val="22"/>
        </w:rPr>
        <w:t xml:space="preserve"> TAK/NIE</w:t>
      </w:r>
    </w:p>
    <w:p w14:paraId="69594C6C" w14:textId="77777777" w:rsidR="008B43B7" w:rsidRPr="0019093A" w:rsidRDefault="008B43B7" w:rsidP="008B43B7">
      <w:pPr>
        <w:tabs>
          <w:tab w:val="left" w:pos="426"/>
        </w:tabs>
        <w:jc w:val="both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Termin płatności: Kupujący wyraża zgodę na udzielenie przedpłaty (zaliczki) na poczet wykonania umowy w wysokości 50% ceny oferty. Zabezpieczeniem przedpłaty będzie gwarancja bankowa opiewająca na kwotę przedpłaty.</w:t>
      </w:r>
    </w:p>
    <w:p w14:paraId="21D5AD51" w14:textId="77777777" w:rsidR="008B43B7" w:rsidRPr="0019093A" w:rsidRDefault="008B43B7" w:rsidP="008B43B7">
      <w:pPr>
        <w:tabs>
          <w:tab w:val="left" w:pos="426"/>
        </w:tabs>
        <w:jc w:val="both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Kupujący po otrzymaniu gwarancji bankowych z banku Sprzedającego dokonana przedpłaty w kwocie stanowiącej 50 % całości ceny.</w:t>
      </w:r>
    </w:p>
    <w:p w14:paraId="16F970DD" w14:textId="4F2CFCD1" w:rsidR="007076DC" w:rsidRDefault="008B43B7" w:rsidP="007076DC">
      <w:pPr>
        <w:tabs>
          <w:tab w:val="left" w:pos="426"/>
        </w:tabs>
        <w:jc w:val="both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Pozostała należność będzie płatna na rachunek Wykonawcy</w:t>
      </w:r>
      <w:r w:rsidRPr="0019093A">
        <w:rPr>
          <w:sz w:val="22"/>
          <w:szCs w:val="22"/>
        </w:rPr>
        <w:t xml:space="preserve"> </w:t>
      </w:r>
      <w:r w:rsidRPr="0019093A">
        <w:rPr>
          <w:b/>
          <w:sz w:val="22"/>
          <w:szCs w:val="22"/>
        </w:rPr>
        <w:t xml:space="preserve">przelewem do 21 dni od dnia otrzymania faktury wystawionej przez Sprzedawcę po dokonaniu odbioru przedmiotu umowy </w:t>
      </w:r>
      <w:r w:rsidRPr="0019093A">
        <w:rPr>
          <w:b/>
          <w:sz w:val="22"/>
          <w:szCs w:val="22"/>
        </w:rPr>
        <w:lastRenderedPageBreak/>
        <w:t>potwierdzonego protokołem zdawczo-odbiorczym</w:t>
      </w:r>
      <w:r w:rsidR="007076DC">
        <w:rPr>
          <w:b/>
          <w:sz w:val="22"/>
          <w:szCs w:val="22"/>
        </w:rPr>
        <w:t xml:space="preserve">. </w:t>
      </w:r>
      <w:r w:rsidR="007076DC">
        <w:rPr>
          <w:b/>
          <w:bCs/>
          <w:sz w:val="22"/>
          <w:szCs w:val="22"/>
        </w:rPr>
        <w:t>Zamawiający zwróci zabezpieczenie przedpłaty w formie gwarancji bankowej niezwłocznie, nie później niż w terminie 7 dni od dnia odbioru towaru. Zwrot zabezpieczenia nastąpi przez złożenie gwarantowi oświadczenia o jego zwolnieniu.</w:t>
      </w:r>
    </w:p>
    <w:p w14:paraId="036790C0" w14:textId="77777777" w:rsidR="007076DC" w:rsidRDefault="007076DC" w:rsidP="0019093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C648CD4" w14:textId="77777777" w:rsidR="0019093A" w:rsidRPr="0019093A" w:rsidRDefault="0019093A" w:rsidP="0019093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5C3C347" w14:textId="587B59BC" w:rsidR="008B43B7" w:rsidRDefault="0019093A" w:rsidP="008B43B7">
      <w:pPr>
        <w:jc w:val="both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*) </w:t>
      </w:r>
      <w:r w:rsidR="008B43B7" w:rsidRPr="0019093A">
        <w:rPr>
          <w:b/>
          <w:sz w:val="22"/>
          <w:szCs w:val="22"/>
        </w:rPr>
        <w:t>Wykonawcy zagraniczni uczestniczący w niniejszym postępowaniu, którzy na mocy odrębnych przepisów nie są zobowiązani do zapłaty podatku od towarów i usług na terytorium Polski, powinni wpisać do formularza oferty wartość zamówienia netto wyrażoną w GBP. Wyłącznie do oceny i porównania ofert Zamawiający doliczy podatek VAT należny na etapie oceny ofert. Umowa zostanie podpisana na kwotę netto, podatek VAT Zamawiający opłaci we własnym zakresie.</w:t>
      </w:r>
    </w:p>
    <w:p w14:paraId="0F2E6E65" w14:textId="77777777" w:rsidR="0019093A" w:rsidRPr="0019093A" w:rsidRDefault="0019093A" w:rsidP="008B43B7">
      <w:pPr>
        <w:jc w:val="both"/>
        <w:rPr>
          <w:sz w:val="22"/>
          <w:szCs w:val="22"/>
        </w:rPr>
      </w:pPr>
    </w:p>
    <w:p w14:paraId="022742CE" w14:textId="77777777" w:rsidR="008B43B7" w:rsidRPr="0019093A" w:rsidRDefault="008B43B7" w:rsidP="008B43B7">
      <w:pPr>
        <w:rPr>
          <w:b/>
          <w:sz w:val="22"/>
          <w:szCs w:val="22"/>
          <w:u w:val="single"/>
        </w:rPr>
      </w:pPr>
      <w:r w:rsidRPr="0019093A">
        <w:rPr>
          <w:b/>
          <w:sz w:val="22"/>
          <w:szCs w:val="22"/>
          <w:u w:val="single"/>
        </w:rPr>
        <w:t>Jednocześnie oświadczamy, że:</w:t>
      </w:r>
    </w:p>
    <w:p w14:paraId="373A7B4E" w14:textId="77777777" w:rsidR="008B43B7" w:rsidRPr="0019093A" w:rsidRDefault="008B43B7" w:rsidP="008B43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9992818" w14:textId="40D376F2" w:rsidR="008B43B7" w:rsidRPr="0019093A" w:rsidRDefault="008B43B7" w:rsidP="008B43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093A">
        <w:rPr>
          <w:color w:val="000000"/>
          <w:sz w:val="22"/>
          <w:szCs w:val="22"/>
        </w:rPr>
        <w:t xml:space="preserve"> i nie wnosimy do nich żadnych zastrzeżeń.</w:t>
      </w:r>
    </w:p>
    <w:p w14:paraId="63A3F982" w14:textId="7384984B"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A7D36F" w14:textId="77777777"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 xml:space="preserve">*rozporządzenie Parlamentu Europejskiego i Rady (UE) 2016/679 z dnia 27 kwietnia 2016 r. </w:t>
      </w:r>
      <w:r w:rsidRPr="0019093A"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670FAE" w14:textId="77777777"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D1758D" w14:textId="77777777" w:rsidR="008B43B7" w:rsidRPr="0019093A" w:rsidRDefault="008B43B7" w:rsidP="008B43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B43B7" w:rsidRPr="0019093A" w14:paraId="0E82BF65" w14:textId="77777777" w:rsidTr="008B43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79F48" w14:textId="77777777"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646C7" w14:textId="77777777"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 xml:space="preserve">Opis części zamówienia, którą wykonawca </w:t>
            </w:r>
          </w:p>
          <w:p w14:paraId="07960DEC" w14:textId="77777777"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0D11B" w14:textId="77777777"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Nazwa podwykonawcy</w:t>
            </w:r>
            <w:r w:rsidRPr="0019093A">
              <w:rPr>
                <w:sz w:val="22"/>
                <w:szCs w:val="22"/>
              </w:rPr>
              <w:br/>
              <w:t>(o ile jest znana)</w:t>
            </w:r>
          </w:p>
        </w:tc>
      </w:tr>
      <w:tr w:rsidR="008B43B7" w:rsidRPr="0019093A" w14:paraId="2C2ADC65" w14:textId="77777777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53D37" w14:textId="77777777"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A3150" w14:textId="77777777"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284BB" w14:textId="77777777"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B43B7" w:rsidRPr="0019093A" w14:paraId="4504CB08" w14:textId="77777777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5CCBC" w14:textId="77777777"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C0B10" w14:textId="77777777"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11238" w14:textId="77777777"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3EDBFD4" w14:textId="77777777"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Upoważnionymi do reprezentowania naszej firmy są następujące osoby:</w:t>
      </w:r>
    </w:p>
    <w:p w14:paraId="1BBAC43A" w14:textId="69E074BA" w:rsidR="008B43B7" w:rsidRPr="0019093A" w:rsidRDefault="008B43B7" w:rsidP="0019093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093A">
        <w:rPr>
          <w:b/>
          <w:bCs/>
          <w:kern w:val="32"/>
          <w:sz w:val="22"/>
          <w:szCs w:val="22"/>
        </w:rPr>
        <w:tab/>
        <w:t>Imię i Nazwisko</w:t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</w:p>
    <w:p w14:paraId="03EBBAF7" w14:textId="0BEBB658" w:rsidR="008B43B7" w:rsidRPr="0019093A" w:rsidRDefault="008B43B7" w:rsidP="007076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14:paraId="05704AB5" w14:textId="77777777"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14:paraId="3FEEC557" w14:textId="77777777"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6156E4D" w14:textId="77777777"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upoważnienie dla powyżej wskazanych osób wynika z następującego (</w:t>
      </w:r>
      <w:proofErr w:type="spellStart"/>
      <w:r w:rsidRPr="0019093A">
        <w:rPr>
          <w:sz w:val="22"/>
          <w:szCs w:val="22"/>
        </w:rPr>
        <w:t>ych</w:t>
      </w:r>
      <w:proofErr w:type="spellEnd"/>
      <w:r w:rsidRPr="0019093A">
        <w:rPr>
          <w:sz w:val="22"/>
          <w:szCs w:val="22"/>
        </w:rPr>
        <w:t>) dokumentu(ów)</w:t>
      </w:r>
    </w:p>
    <w:p w14:paraId="3F3555B1" w14:textId="77777777" w:rsidR="008B43B7" w:rsidRPr="0019093A" w:rsidRDefault="008B43B7" w:rsidP="008B43B7">
      <w:p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C253958" w14:textId="77777777"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załącznikami do niniejszej oferty są:</w:t>
      </w:r>
    </w:p>
    <w:p w14:paraId="3B15E133" w14:textId="77777777" w:rsidR="008B43B7" w:rsidRPr="0019093A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………………………………………………………………………………………….</w:t>
      </w:r>
    </w:p>
    <w:p w14:paraId="516D41A9" w14:textId="77777777" w:rsidR="008B43B7" w:rsidRPr="0019093A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……………………………………………..……………………………………………</w:t>
      </w:r>
    </w:p>
    <w:p w14:paraId="5887DD09" w14:textId="4AF2C352" w:rsidR="00FE545C" w:rsidRPr="007076DC" w:rsidRDefault="00912BD0" w:rsidP="007076DC">
      <w:pPr>
        <w:jc w:val="both"/>
        <w:rPr>
          <w:b/>
          <w:color w:val="FF0000"/>
          <w:sz w:val="22"/>
          <w:szCs w:val="22"/>
        </w:rPr>
      </w:pPr>
      <w:r w:rsidRPr="0019093A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</w:p>
    <w:sectPr w:rsidR="00FE545C" w:rsidRPr="007076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4DF86" w14:textId="77777777" w:rsidR="00B56342" w:rsidRDefault="00B56342">
      <w:r>
        <w:separator/>
      </w:r>
    </w:p>
  </w:endnote>
  <w:endnote w:type="continuationSeparator" w:id="0">
    <w:p w14:paraId="1A18C415" w14:textId="77777777" w:rsidR="00B56342" w:rsidRDefault="00B56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4714" w14:textId="77777777" w:rsidR="00010F5E" w:rsidRDefault="00010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2F8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CC2D3" w14:textId="77777777" w:rsidR="00010F5E" w:rsidRDefault="00010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D6BAC" w14:textId="77777777" w:rsidR="00B56342" w:rsidRDefault="00B56342">
      <w:r>
        <w:separator/>
      </w:r>
    </w:p>
  </w:footnote>
  <w:footnote w:type="continuationSeparator" w:id="0">
    <w:p w14:paraId="6281584B" w14:textId="77777777" w:rsidR="00B56342" w:rsidRDefault="00B56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E64D2" w14:textId="77777777" w:rsidR="00010F5E" w:rsidRDefault="00010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6E2F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3796A" w14:textId="77777777" w:rsidR="00010F5E" w:rsidRDefault="00010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03416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5939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4454293">
    <w:abstractNumId w:val="0"/>
  </w:num>
  <w:num w:numId="4" w16cid:durableId="744766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342"/>
    <w:rsid w:val="00010F5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093A"/>
    <w:rsid w:val="001D4612"/>
    <w:rsid w:val="00207E98"/>
    <w:rsid w:val="002723B0"/>
    <w:rsid w:val="00315A4A"/>
    <w:rsid w:val="00427771"/>
    <w:rsid w:val="004B7300"/>
    <w:rsid w:val="004C6753"/>
    <w:rsid w:val="00595C87"/>
    <w:rsid w:val="005D2C65"/>
    <w:rsid w:val="005E6D94"/>
    <w:rsid w:val="005F72D0"/>
    <w:rsid w:val="0063384F"/>
    <w:rsid w:val="00643C6F"/>
    <w:rsid w:val="00646202"/>
    <w:rsid w:val="0065290F"/>
    <w:rsid w:val="006815F6"/>
    <w:rsid w:val="007076DC"/>
    <w:rsid w:val="007748F0"/>
    <w:rsid w:val="007A4321"/>
    <w:rsid w:val="00833933"/>
    <w:rsid w:val="00853083"/>
    <w:rsid w:val="008B2F0C"/>
    <w:rsid w:val="008B43B7"/>
    <w:rsid w:val="008B4928"/>
    <w:rsid w:val="008D2AB8"/>
    <w:rsid w:val="008F1C66"/>
    <w:rsid w:val="00912BD0"/>
    <w:rsid w:val="00970FE4"/>
    <w:rsid w:val="00A0022B"/>
    <w:rsid w:val="00A346FE"/>
    <w:rsid w:val="00A47B4D"/>
    <w:rsid w:val="00A83018"/>
    <w:rsid w:val="00B5634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4DD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04DFF"/>
  <w15:chartTrackingRefBased/>
  <w15:docId w15:val="{6E6FEBF2-629F-4F09-98F2-AAB5E165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6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601</Words>
  <Characters>4888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2022-10-03T06:36:00Z</dcterms:created>
  <dcterms:modified xsi:type="dcterms:W3CDTF">2022-10-03T06:36:00Z</dcterms:modified>
</cp:coreProperties>
</file>