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3A8F1" w14:textId="77777777" w:rsidR="006A5DF1" w:rsidRPr="00E935D6" w:rsidRDefault="00FF30A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F30AA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FF30AA">
        <w:rPr>
          <w:rFonts w:ascii="Arial" w:hAnsi="Arial" w:cs="Arial"/>
          <w:sz w:val="24"/>
          <w:szCs w:val="24"/>
        </w:rPr>
        <w:t>2022-10-11</w:t>
      </w:r>
    </w:p>
    <w:p w14:paraId="7A8516B0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0D29DFD" w14:textId="77777777" w:rsidR="00310055" w:rsidRDefault="00FF30AA" w:rsidP="006A5DF1">
      <w:pPr>
        <w:rPr>
          <w:rFonts w:ascii="Arial" w:hAnsi="Arial" w:cs="Arial"/>
          <w:b/>
          <w:bCs/>
          <w:sz w:val="24"/>
          <w:szCs w:val="24"/>
        </w:rPr>
      </w:pPr>
      <w:r w:rsidRPr="00FF30AA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2DFD7A77" w14:textId="77777777" w:rsidR="00310055" w:rsidRDefault="00FF30AA" w:rsidP="006A5DF1">
      <w:pPr>
        <w:rPr>
          <w:rFonts w:ascii="Arial" w:hAnsi="Arial" w:cs="Arial"/>
          <w:b/>
          <w:bCs/>
          <w:sz w:val="24"/>
          <w:szCs w:val="24"/>
        </w:rPr>
      </w:pPr>
      <w:r w:rsidRPr="00FF30AA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5EC468C7" w14:textId="0B03DB37" w:rsidR="006A5DF1" w:rsidRPr="00E935D6" w:rsidRDefault="00FF30AA" w:rsidP="006A5DF1">
      <w:pPr>
        <w:rPr>
          <w:rFonts w:ascii="Arial" w:hAnsi="Arial" w:cs="Arial"/>
          <w:b/>
          <w:bCs/>
          <w:sz w:val="24"/>
          <w:szCs w:val="24"/>
        </w:rPr>
      </w:pPr>
      <w:r w:rsidRPr="00FF30AA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2FF48A76" w14:textId="77777777" w:rsidR="006A5DF1" w:rsidRPr="00E935D6" w:rsidRDefault="00FF30AA" w:rsidP="006A5DF1">
      <w:pPr>
        <w:rPr>
          <w:rFonts w:ascii="Arial" w:hAnsi="Arial" w:cs="Arial"/>
          <w:sz w:val="24"/>
          <w:szCs w:val="24"/>
        </w:rPr>
      </w:pPr>
      <w:r w:rsidRPr="00FF30AA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FF30AA">
        <w:rPr>
          <w:rFonts w:ascii="Arial" w:hAnsi="Arial" w:cs="Arial"/>
          <w:sz w:val="24"/>
          <w:szCs w:val="24"/>
        </w:rPr>
        <w:t>66</w:t>
      </w:r>
    </w:p>
    <w:p w14:paraId="5370A77C" w14:textId="77777777" w:rsidR="006A5DF1" w:rsidRPr="00E935D6" w:rsidRDefault="00FF30AA" w:rsidP="006A5DF1">
      <w:pPr>
        <w:rPr>
          <w:rFonts w:ascii="Arial" w:hAnsi="Arial" w:cs="Arial"/>
          <w:sz w:val="24"/>
          <w:szCs w:val="24"/>
        </w:rPr>
      </w:pPr>
      <w:r w:rsidRPr="00FF30AA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FF30AA">
        <w:rPr>
          <w:rFonts w:ascii="Arial" w:hAnsi="Arial" w:cs="Arial"/>
          <w:sz w:val="24"/>
          <w:szCs w:val="24"/>
        </w:rPr>
        <w:t>Kraków</w:t>
      </w:r>
    </w:p>
    <w:p w14:paraId="67896CB0" w14:textId="591C1EB0" w:rsidR="006A5DF1" w:rsidRPr="00E935D6" w:rsidRDefault="00310055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SZP.271.760-21/2022</w:t>
      </w:r>
    </w:p>
    <w:p w14:paraId="1E1B806B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01A529A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2CDFAD98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C137D48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32B9FD90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24413EF4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618CE9C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0BB2AD0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7663605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47332A18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FF30AA" w:rsidRPr="00FF30A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F30AA" w:rsidRPr="00FF30AA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FF30AA" w:rsidRPr="00FF30AA">
        <w:rPr>
          <w:rFonts w:ascii="Arial" w:hAnsi="Arial" w:cs="Arial"/>
          <w:b/>
          <w:bCs/>
          <w:sz w:val="24"/>
          <w:szCs w:val="24"/>
        </w:rPr>
        <w:t>Inwestycyjny</w:t>
      </w:r>
      <w:proofErr w:type="gramEnd"/>
      <w:r w:rsidR="00FF30AA" w:rsidRPr="00FF30AA">
        <w:rPr>
          <w:rFonts w:ascii="Arial" w:hAnsi="Arial" w:cs="Arial"/>
          <w:b/>
          <w:bCs/>
          <w:sz w:val="24"/>
          <w:szCs w:val="24"/>
        </w:rPr>
        <w:t xml:space="preserve"> zakup sprzętu medycznego na potrzeby Oddziału Ginekologiczno-Położniczego (13 grup)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FF30AA" w:rsidRPr="00FF30AA">
        <w:rPr>
          <w:rFonts w:ascii="Arial" w:hAnsi="Arial" w:cs="Arial"/>
          <w:b/>
          <w:sz w:val="24"/>
          <w:szCs w:val="24"/>
        </w:rPr>
        <w:t>ZP/41/2022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10E2B11D" w14:textId="26D22C4B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FF30AA" w:rsidRPr="00FF30AA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F30AA" w:rsidRPr="00FF30AA">
        <w:rPr>
          <w:rFonts w:ascii="Arial" w:hAnsi="Arial" w:cs="Arial"/>
          <w:sz w:val="24"/>
          <w:szCs w:val="24"/>
        </w:rPr>
        <w:t>(</w:t>
      </w:r>
      <w:proofErr w:type="spellStart"/>
      <w:r w:rsidR="00FF30AA" w:rsidRPr="00FF30AA">
        <w:rPr>
          <w:rFonts w:ascii="Arial" w:hAnsi="Arial" w:cs="Arial"/>
          <w:sz w:val="24"/>
          <w:szCs w:val="24"/>
        </w:rPr>
        <w:t>t.j</w:t>
      </w:r>
      <w:proofErr w:type="spellEnd"/>
      <w:r w:rsidR="00FF30AA" w:rsidRPr="00FF30A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F30AA" w:rsidRPr="00FF30AA">
        <w:rPr>
          <w:rFonts w:ascii="Arial" w:hAnsi="Arial" w:cs="Arial"/>
          <w:sz w:val="24"/>
          <w:szCs w:val="24"/>
        </w:rPr>
        <w:t>późn</w:t>
      </w:r>
      <w:proofErr w:type="spellEnd"/>
      <w:r w:rsidR="00FF30AA" w:rsidRPr="00FF30AA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F30AA" w:rsidRPr="00E935D6" w14:paraId="01A81BB3" w14:textId="77777777" w:rsidTr="00A261AE">
        <w:tc>
          <w:tcPr>
            <w:tcW w:w="9356" w:type="dxa"/>
            <w:shd w:val="clear" w:color="auto" w:fill="auto"/>
          </w:tcPr>
          <w:p w14:paraId="63B16991" w14:textId="1A110FC2" w:rsidR="00FF30AA" w:rsidRPr="00E935D6" w:rsidRDefault="00FF30AA" w:rsidP="00A261A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FF30AA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282BDD2F" w14:textId="77777777" w:rsidR="00FF30AA" w:rsidRPr="00E935D6" w:rsidRDefault="00FF30AA" w:rsidP="00A261AE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F30AA">
              <w:rPr>
                <w:rFonts w:ascii="Arial" w:hAnsi="Arial" w:cs="Arial"/>
                <w:sz w:val="22"/>
                <w:szCs w:val="22"/>
              </w:rPr>
              <w:t>GRUPA: 6 Przedmiot zamówienia: System ogrzewania pacjenta (1 sztuka) Zwracamy się z prośbą o wyjaśnienie treści SIWZ w następujących kwestiach OPZ: Pytanie do punktu 9 OPZ „Moc jednostki sterującej zapewniająca szybkie nagrzewanie elementów grzewczych - min 300W” Prosimy o dopuszczenie jednostki sterującej o mocy 195 W zapewniającej szybkie nagrzewanie elementów grzewczych.</w:t>
            </w:r>
          </w:p>
          <w:p w14:paraId="35D11111" w14:textId="409961FB" w:rsidR="00FF30AA" w:rsidRDefault="00310055" w:rsidP="00A261A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</w:t>
            </w:r>
            <w:r w:rsidR="00FF30AA"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32BF3418" w14:textId="60A3ED8F" w:rsidR="00310055" w:rsidRPr="00E935D6" w:rsidRDefault="00310055" w:rsidP="00A261A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Zamawiający dopuszcza, nie wymaga.</w:t>
            </w:r>
          </w:p>
          <w:p w14:paraId="30888D79" w14:textId="1B9637D5" w:rsidR="00FF30AA" w:rsidRPr="00FF30AA" w:rsidRDefault="00FF30AA" w:rsidP="00A261AE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293B531B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C6564DA" w14:textId="77777777" w:rsidR="00310055" w:rsidRDefault="006D4AB3" w:rsidP="0031005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  <w:r w:rsidR="00310055">
        <w:rPr>
          <w:rFonts w:ascii="Arial" w:hAnsi="Arial" w:cs="Arial"/>
          <w:sz w:val="24"/>
          <w:szCs w:val="24"/>
        </w:rPr>
        <w:t xml:space="preserve">: </w:t>
      </w:r>
    </w:p>
    <w:p w14:paraId="42F3B6B1" w14:textId="52A5A25A" w:rsidR="00310055" w:rsidRDefault="00310055" w:rsidP="0031005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Dyrektora ds. Finansowych </w:t>
      </w:r>
    </w:p>
    <w:p w14:paraId="63F00BAC" w14:textId="08F53B61" w:rsidR="006D4AB3" w:rsidRPr="00E935D6" w:rsidRDefault="00310055" w:rsidP="00310055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Gołąb-</w:t>
      </w:r>
      <w:proofErr w:type="spellStart"/>
      <w:r>
        <w:rPr>
          <w:rFonts w:ascii="Arial" w:hAnsi="Arial" w:cs="Arial"/>
          <w:sz w:val="24"/>
          <w:szCs w:val="24"/>
        </w:rPr>
        <w:t>Bełtowicz</w:t>
      </w:r>
      <w:proofErr w:type="spellEnd"/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D6595" w14:textId="77777777" w:rsidR="00F4699C" w:rsidRDefault="00F4699C">
      <w:r>
        <w:separator/>
      </w:r>
    </w:p>
  </w:endnote>
  <w:endnote w:type="continuationSeparator" w:id="0">
    <w:p w14:paraId="734A9B71" w14:textId="77777777" w:rsidR="00F4699C" w:rsidRDefault="00F4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A025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4820E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FDF19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89F40E7">
        <v:line id="_x0000_s1025" style="position:absolute;left:0;text-align:left;z-index:251657728" from="-3.85pt,8.75pt" to="455.15pt,8.75pt"/>
      </w:pict>
    </w:r>
  </w:p>
  <w:p w14:paraId="781EADD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D097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6065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1C3E94" w14:textId="77777777" w:rsidR="006D4AB3" w:rsidRDefault="006D4AB3">
    <w:pPr>
      <w:pStyle w:val="Stopka"/>
      <w:tabs>
        <w:tab w:val="clear" w:pos="4536"/>
        <w:tab w:val="left" w:pos="6237"/>
      </w:tabs>
    </w:pPr>
  </w:p>
  <w:p w14:paraId="44997F4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CB25F" w14:textId="77777777" w:rsidR="00F4699C" w:rsidRDefault="00F4699C">
      <w:r>
        <w:separator/>
      </w:r>
    </w:p>
  </w:footnote>
  <w:footnote w:type="continuationSeparator" w:id="0">
    <w:p w14:paraId="536D7C26" w14:textId="77777777" w:rsidR="00F4699C" w:rsidRDefault="00F46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DB304" w14:textId="77777777" w:rsidR="00FF30AA" w:rsidRDefault="00FF30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ECC3" w14:textId="77777777" w:rsidR="00FF30AA" w:rsidRDefault="00FF30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111E" w14:textId="77777777" w:rsidR="00FF30AA" w:rsidRDefault="00FF30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4856846">
    <w:abstractNumId w:val="3"/>
  </w:num>
  <w:num w:numId="2" w16cid:durableId="1708068863">
    <w:abstractNumId w:val="6"/>
  </w:num>
  <w:num w:numId="3" w16cid:durableId="1718309093">
    <w:abstractNumId w:val="2"/>
  </w:num>
  <w:num w:numId="4" w16cid:durableId="419452786">
    <w:abstractNumId w:val="5"/>
  </w:num>
  <w:num w:numId="5" w16cid:durableId="2110928936">
    <w:abstractNumId w:val="0"/>
  </w:num>
  <w:num w:numId="6" w16cid:durableId="476268796">
    <w:abstractNumId w:val="1"/>
  </w:num>
  <w:num w:numId="7" w16cid:durableId="5469911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699C"/>
    <w:rsid w:val="00031374"/>
    <w:rsid w:val="000A1097"/>
    <w:rsid w:val="000E2A8F"/>
    <w:rsid w:val="0012774F"/>
    <w:rsid w:val="00144B7A"/>
    <w:rsid w:val="00180C6E"/>
    <w:rsid w:val="0029606A"/>
    <w:rsid w:val="0031005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699C"/>
    <w:rsid w:val="00FC5957"/>
    <w:rsid w:val="00FD265E"/>
    <w:rsid w:val="00FF2F35"/>
    <w:rsid w:val="00FF3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92D63E"/>
  <w15:chartTrackingRefBased/>
  <w15:docId w15:val="{99BC9B09-C7AA-4BF5-9FB2-79C8DC534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2</cp:revision>
  <cp:lastPrinted>2022-10-11T05:35:00Z</cp:lastPrinted>
  <dcterms:created xsi:type="dcterms:W3CDTF">2022-10-11T05:35:00Z</dcterms:created>
  <dcterms:modified xsi:type="dcterms:W3CDTF">2022-10-11T05:35:00Z</dcterms:modified>
</cp:coreProperties>
</file>