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FF99E" w14:textId="41F67971" w:rsidR="00ED4399" w:rsidRPr="002245BE" w:rsidRDefault="00ED4399" w:rsidP="00ED4399">
      <w:pPr>
        <w:spacing w:after="240"/>
        <w:jc w:val="right"/>
        <w:rPr>
          <w:sz w:val="22"/>
          <w:szCs w:val="22"/>
        </w:rPr>
      </w:pPr>
      <w:bookmarkStart w:id="0" w:name="_Hlk53520193"/>
      <w:r w:rsidRPr="00496572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496572">
        <w:rPr>
          <w:sz w:val="22"/>
          <w:szCs w:val="22"/>
        </w:rPr>
        <w:t>2022-</w:t>
      </w:r>
      <w:r>
        <w:rPr>
          <w:sz w:val="22"/>
          <w:szCs w:val="22"/>
        </w:rPr>
        <w:t>10</w:t>
      </w:r>
      <w:r w:rsidRPr="00496572">
        <w:rPr>
          <w:sz w:val="22"/>
          <w:szCs w:val="22"/>
        </w:rPr>
        <w:t>-</w:t>
      </w:r>
      <w:r>
        <w:rPr>
          <w:sz w:val="22"/>
          <w:szCs w:val="22"/>
        </w:rPr>
        <w:t>10</w:t>
      </w:r>
    </w:p>
    <w:p w14:paraId="13C80FA6" w14:textId="77777777" w:rsidR="00ED4399" w:rsidRPr="002245BE" w:rsidRDefault="00ED4399" w:rsidP="00ED4399">
      <w:pPr>
        <w:spacing w:after="240"/>
        <w:rPr>
          <w:sz w:val="22"/>
          <w:szCs w:val="22"/>
        </w:rPr>
      </w:pPr>
    </w:p>
    <w:p w14:paraId="7D0D0055" w14:textId="77777777" w:rsidR="00ED4399" w:rsidRPr="00496572" w:rsidRDefault="00ED4399" w:rsidP="00ED4399">
      <w:pPr>
        <w:spacing w:after="40"/>
        <w:rPr>
          <w:b/>
          <w:bCs/>
          <w:sz w:val="22"/>
          <w:szCs w:val="22"/>
        </w:rPr>
      </w:pPr>
      <w:r w:rsidRPr="00496572">
        <w:rPr>
          <w:b/>
          <w:bCs/>
          <w:sz w:val="22"/>
          <w:szCs w:val="22"/>
        </w:rPr>
        <w:t>Akademia Górniczo - Hutnicza</w:t>
      </w:r>
    </w:p>
    <w:p w14:paraId="76D2C372" w14:textId="77777777" w:rsidR="00ED4399" w:rsidRPr="00496572" w:rsidRDefault="00ED4399" w:rsidP="00ED4399">
      <w:pPr>
        <w:spacing w:after="40"/>
        <w:rPr>
          <w:b/>
          <w:bCs/>
          <w:sz w:val="22"/>
          <w:szCs w:val="22"/>
        </w:rPr>
      </w:pPr>
      <w:r w:rsidRPr="00496572">
        <w:rPr>
          <w:b/>
          <w:bCs/>
          <w:sz w:val="22"/>
          <w:szCs w:val="22"/>
        </w:rPr>
        <w:t>im. Stanisława Staszica w Krakowie</w:t>
      </w:r>
    </w:p>
    <w:p w14:paraId="0EA0F550" w14:textId="77777777" w:rsidR="00ED4399" w:rsidRPr="002245BE" w:rsidRDefault="00ED4399" w:rsidP="00ED4399">
      <w:pPr>
        <w:spacing w:after="40"/>
        <w:rPr>
          <w:b/>
          <w:bCs/>
          <w:sz w:val="22"/>
          <w:szCs w:val="22"/>
        </w:rPr>
      </w:pPr>
      <w:r w:rsidRPr="00496572">
        <w:rPr>
          <w:b/>
          <w:bCs/>
          <w:sz w:val="22"/>
          <w:szCs w:val="22"/>
        </w:rPr>
        <w:t>Dział Zamówień Publicznych</w:t>
      </w:r>
    </w:p>
    <w:p w14:paraId="4FEFAC25" w14:textId="77777777" w:rsidR="00ED4399" w:rsidRPr="002245BE" w:rsidRDefault="00ED4399" w:rsidP="00ED4399">
      <w:pPr>
        <w:rPr>
          <w:sz w:val="22"/>
          <w:szCs w:val="22"/>
        </w:rPr>
      </w:pPr>
      <w:r w:rsidRPr="00496572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496572">
        <w:rPr>
          <w:sz w:val="22"/>
          <w:szCs w:val="22"/>
        </w:rPr>
        <w:t>30</w:t>
      </w:r>
    </w:p>
    <w:p w14:paraId="38ABD61E" w14:textId="77777777" w:rsidR="00ED4399" w:rsidRPr="002245BE" w:rsidRDefault="00ED4399" w:rsidP="00ED4399">
      <w:pPr>
        <w:rPr>
          <w:sz w:val="22"/>
          <w:szCs w:val="22"/>
        </w:rPr>
      </w:pPr>
      <w:r w:rsidRPr="00496572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496572">
        <w:rPr>
          <w:sz w:val="22"/>
          <w:szCs w:val="22"/>
        </w:rPr>
        <w:t>Kraków</w:t>
      </w:r>
    </w:p>
    <w:p w14:paraId="33420C19" w14:textId="77777777" w:rsidR="00ED4399" w:rsidRPr="002245BE" w:rsidRDefault="00ED4399" w:rsidP="00ED4399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>
        <w:rPr>
          <w:bCs/>
          <w:sz w:val="18"/>
          <w:szCs w:val="18"/>
        </w:rPr>
        <w:t>………….</w:t>
      </w:r>
    </w:p>
    <w:p w14:paraId="07D6F4B3" w14:textId="77777777" w:rsidR="00ED4399" w:rsidRPr="00A17CDB" w:rsidRDefault="00ED4399" w:rsidP="00ED4399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C7633CB" w14:textId="77777777" w:rsidR="00ED4399" w:rsidRDefault="00ED4399" w:rsidP="00ED4399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312C3AEB" w14:textId="6F509EC2" w:rsidR="00ED4399" w:rsidRPr="00ED4399" w:rsidRDefault="00ED4399" w:rsidP="00ED4399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wyborze najkorzystniejszej oferty </w:t>
      </w:r>
      <w:r w:rsidRPr="00ED4399">
        <w:rPr>
          <w:b/>
          <w:color w:val="FF0000"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D4399" w:rsidRPr="00607F9B" w14:paraId="066F3AC6" w14:textId="77777777" w:rsidTr="000A3D34">
        <w:trPr>
          <w:trHeight w:val="638"/>
        </w:trPr>
        <w:tc>
          <w:tcPr>
            <w:tcW w:w="959" w:type="dxa"/>
            <w:shd w:val="clear" w:color="auto" w:fill="auto"/>
          </w:tcPr>
          <w:p w14:paraId="5157739A" w14:textId="77777777" w:rsidR="00ED4399" w:rsidRPr="00607F9B" w:rsidRDefault="00ED4399" w:rsidP="000A3D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FAB144" w14:textId="77777777" w:rsidR="00ED4399" w:rsidRPr="00607F9B" w:rsidRDefault="00ED4399" w:rsidP="000A3D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657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9657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6572">
              <w:rPr>
                <w:b/>
                <w:bCs/>
                <w:sz w:val="22"/>
                <w:szCs w:val="22"/>
              </w:rPr>
              <w:t>Dostaw</w:t>
            </w:r>
            <w:r>
              <w:rPr>
                <w:b/>
                <w:bCs/>
                <w:sz w:val="22"/>
                <w:szCs w:val="22"/>
              </w:rPr>
              <w:t>ę</w:t>
            </w:r>
            <w:r w:rsidRPr="00496572">
              <w:rPr>
                <w:b/>
                <w:bCs/>
                <w:sz w:val="22"/>
                <w:szCs w:val="22"/>
              </w:rPr>
              <w:t xml:space="preserve"> i montaż mebli biurowych oraz wyposażenia do budynku Biblioteki Głównej AGH - KC-</w:t>
            </w:r>
            <w:proofErr w:type="spellStart"/>
            <w:r w:rsidRPr="00496572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496572">
              <w:rPr>
                <w:b/>
                <w:bCs/>
                <w:sz w:val="22"/>
                <w:szCs w:val="22"/>
              </w:rPr>
              <w:t>. 272-556/22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6572">
              <w:rPr>
                <w:b/>
                <w:sz w:val="22"/>
                <w:szCs w:val="22"/>
              </w:rPr>
              <w:t>KC-</w:t>
            </w:r>
            <w:proofErr w:type="spellStart"/>
            <w:r w:rsidRPr="00496572">
              <w:rPr>
                <w:b/>
                <w:sz w:val="22"/>
                <w:szCs w:val="22"/>
              </w:rPr>
              <w:t>zp</w:t>
            </w:r>
            <w:proofErr w:type="spellEnd"/>
            <w:r w:rsidRPr="00496572">
              <w:rPr>
                <w:b/>
                <w:sz w:val="22"/>
                <w:szCs w:val="22"/>
              </w:rPr>
              <w:t>. 272-556/22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2E72D4" w14:textId="77777777" w:rsidR="00ED4399" w:rsidRPr="00496572" w:rsidRDefault="00ED4399" w:rsidP="00ED439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496572">
        <w:rPr>
          <w:b/>
          <w:sz w:val="22"/>
          <w:szCs w:val="22"/>
        </w:rPr>
        <w:t>Akademia Górniczo - Hutnicza</w:t>
      </w:r>
    </w:p>
    <w:p w14:paraId="34F811FF" w14:textId="77777777" w:rsidR="00ED4399" w:rsidRPr="00496572" w:rsidRDefault="00ED4399" w:rsidP="00ED439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496572">
        <w:rPr>
          <w:b/>
          <w:sz w:val="22"/>
          <w:szCs w:val="22"/>
        </w:rPr>
        <w:t>im. Stanisława Staszica w Krakowie</w:t>
      </w:r>
    </w:p>
    <w:p w14:paraId="2BD73B87" w14:textId="453CC046" w:rsidR="00ED4399" w:rsidRDefault="00ED4399" w:rsidP="00ED439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9657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Pr="00496572">
        <w:rPr>
          <w:sz w:val="22"/>
          <w:szCs w:val="22"/>
        </w:rPr>
        <w:t>(</w:t>
      </w:r>
      <w:proofErr w:type="spellStart"/>
      <w:r w:rsidRPr="00496572">
        <w:rPr>
          <w:sz w:val="22"/>
          <w:szCs w:val="22"/>
        </w:rPr>
        <w:t>t.j</w:t>
      </w:r>
      <w:proofErr w:type="spellEnd"/>
      <w:r w:rsidRPr="00496572">
        <w:rPr>
          <w:sz w:val="22"/>
          <w:szCs w:val="22"/>
        </w:rPr>
        <w:t>. Dz.U. z 202</w:t>
      </w:r>
      <w:r>
        <w:rPr>
          <w:sz w:val="22"/>
          <w:szCs w:val="22"/>
        </w:rPr>
        <w:t xml:space="preserve">2 </w:t>
      </w:r>
      <w:r w:rsidRPr="00496572">
        <w:rPr>
          <w:sz w:val="22"/>
          <w:szCs w:val="22"/>
        </w:rPr>
        <w:t>r. poz. 1</w:t>
      </w:r>
      <w:r>
        <w:rPr>
          <w:sz w:val="22"/>
          <w:szCs w:val="22"/>
        </w:rPr>
        <w:t>710</w:t>
      </w:r>
      <w:r w:rsidRPr="00496572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4399" w14:paraId="015DF55A" w14:textId="77777777" w:rsidTr="000A3D34">
        <w:trPr>
          <w:cantSplit/>
        </w:trPr>
        <w:tc>
          <w:tcPr>
            <w:tcW w:w="10150" w:type="dxa"/>
          </w:tcPr>
          <w:p w14:paraId="7B13865A" w14:textId="77777777" w:rsidR="00ED4399" w:rsidRPr="00D26ED6" w:rsidRDefault="00ED4399" w:rsidP="000A3D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96572">
              <w:rPr>
                <w:b/>
                <w:sz w:val="22"/>
                <w:szCs w:val="22"/>
              </w:rPr>
              <w:t>Logan Spółka z o. o.</w:t>
            </w:r>
          </w:p>
          <w:p w14:paraId="37162282" w14:textId="77777777" w:rsidR="00ED4399" w:rsidRPr="009F0E5C" w:rsidRDefault="00ED4399" w:rsidP="000A3D34">
            <w:pPr>
              <w:jc w:val="both"/>
              <w:rPr>
                <w:bCs/>
                <w:sz w:val="22"/>
                <w:szCs w:val="22"/>
              </w:rPr>
            </w:pPr>
            <w:r w:rsidRPr="00496572">
              <w:rPr>
                <w:bCs/>
                <w:sz w:val="22"/>
                <w:szCs w:val="22"/>
              </w:rPr>
              <w:t>ul. Lasówka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6572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3699C9" w14:textId="77777777" w:rsidR="00ED4399" w:rsidRPr="009F0E5C" w:rsidRDefault="00ED4399" w:rsidP="000A3D34">
            <w:pPr>
              <w:jc w:val="both"/>
              <w:rPr>
                <w:bCs/>
                <w:sz w:val="22"/>
                <w:szCs w:val="22"/>
              </w:rPr>
            </w:pPr>
            <w:r w:rsidRPr="00496572">
              <w:rPr>
                <w:bCs/>
                <w:sz w:val="22"/>
                <w:szCs w:val="22"/>
              </w:rPr>
              <w:t>30-718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6572">
              <w:rPr>
                <w:bCs/>
                <w:sz w:val="22"/>
                <w:szCs w:val="22"/>
              </w:rPr>
              <w:t>Kraków</w:t>
            </w:r>
          </w:p>
          <w:p w14:paraId="34B69594" w14:textId="77777777" w:rsidR="00ED4399" w:rsidRPr="00D26ED6" w:rsidRDefault="00ED4399" w:rsidP="000A3D34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  <w:r w:rsidRPr="00496572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496572">
              <w:rPr>
                <w:sz w:val="22"/>
                <w:szCs w:val="22"/>
              </w:rPr>
              <w:t xml:space="preserve"> i montaż mebli biurowych oraz wyposażenia do budynku Biblioteki Głównej AGH - KC-</w:t>
            </w:r>
            <w:proofErr w:type="spellStart"/>
            <w:r w:rsidRPr="00496572">
              <w:rPr>
                <w:sz w:val="22"/>
                <w:szCs w:val="22"/>
              </w:rPr>
              <w:t>zp</w:t>
            </w:r>
            <w:proofErr w:type="spellEnd"/>
            <w:r w:rsidRPr="00496572">
              <w:rPr>
                <w:sz w:val="22"/>
                <w:szCs w:val="22"/>
              </w:rPr>
              <w:t>. 272-556/22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96572">
              <w:rPr>
                <w:b/>
                <w:sz w:val="22"/>
                <w:szCs w:val="22"/>
              </w:rPr>
              <w:t>82 616.18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B951546" w14:textId="77777777" w:rsidR="00ED4399" w:rsidRPr="008927CE" w:rsidRDefault="00ED4399" w:rsidP="000A3D3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0C9A25C9" w14:textId="77777777" w:rsidR="00ED4399" w:rsidRPr="00756CDA" w:rsidRDefault="00ED4399" w:rsidP="00ED439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ED4399" w:rsidRPr="008567C7" w14:paraId="2FD0A13F" w14:textId="77777777" w:rsidTr="000A3D34">
        <w:trPr>
          <w:trHeight w:val="510"/>
        </w:trPr>
        <w:tc>
          <w:tcPr>
            <w:tcW w:w="709" w:type="dxa"/>
            <w:vAlign w:val="center"/>
          </w:tcPr>
          <w:p w14:paraId="10A84A51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337D08B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F482ECA" w14:textId="77777777" w:rsidR="00ED4399" w:rsidRPr="008567C7" w:rsidRDefault="00ED4399" w:rsidP="000A3D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F37C5BF" w14:textId="77777777" w:rsidR="00ED4399" w:rsidRPr="008567C7" w:rsidRDefault="00ED4399" w:rsidP="000A3D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14:paraId="19AA2816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4399" w:rsidRPr="008567C7" w14:paraId="1F111BA0" w14:textId="77777777" w:rsidTr="000A3D34">
        <w:tc>
          <w:tcPr>
            <w:tcW w:w="709" w:type="dxa"/>
            <w:vAlign w:val="center"/>
          </w:tcPr>
          <w:p w14:paraId="71C6ABC6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6DB8CC7A" w14:textId="77777777" w:rsidR="00ED4399" w:rsidRPr="002B6761" w:rsidRDefault="00ED4399" w:rsidP="000A3D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Logan Spółka z o. o.</w:t>
            </w:r>
          </w:p>
          <w:p w14:paraId="658966C5" w14:textId="77777777" w:rsidR="00ED4399" w:rsidRPr="008567C7" w:rsidRDefault="00ED4399" w:rsidP="000A3D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Lasówka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338768B" w14:textId="77777777" w:rsidR="00ED4399" w:rsidRPr="001B7815" w:rsidRDefault="00ED4399" w:rsidP="000A3D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30-718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828B0AE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C0EB232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7AD6D75E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D4399" w:rsidRPr="008567C7" w14:paraId="4034B9FC" w14:textId="77777777" w:rsidTr="000A3D34">
        <w:tc>
          <w:tcPr>
            <w:tcW w:w="709" w:type="dxa"/>
            <w:vAlign w:val="center"/>
          </w:tcPr>
          <w:p w14:paraId="6E5D80F2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1428AA1F" w14:textId="77777777" w:rsidR="00ED4399" w:rsidRPr="002B6761" w:rsidRDefault="00ED4399" w:rsidP="000A3D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OFFICE PLUS Kraków Sp. z o.o.</w:t>
            </w:r>
          </w:p>
          <w:p w14:paraId="77131171" w14:textId="77777777" w:rsidR="00ED4399" w:rsidRPr="008567C7" w:rsidRDefault="00ED4399" w:rsidP="000A3D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Słupecka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4/85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91265F" w14:textId="77777777" w:rsidR="00ED4399" w:rsidRPr="001B7815" w:rsidRDefault="00ED4399" w:rsidP="000A3D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02-309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879C9FA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56,34</w:t>
            </w:r>
          </w:p>
        </w:tc>
        <w:tc>
          <w:tcPr>
            <w:tcW w:w="1134" w:type="dxa"/>
            <w:vAlign w:val="center"/>
          </w:tcPr>
          <w:p w14:paraId="63464FE3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1B73B007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96,34</w:t>
            </w:r>
          </w:p>
        </w:tc>
      </w:tr>
      <w:tr w:rsidR="00ED4399" w:rsidRPr="008567C7" w14:paraId="38B212AE" w14:textId="77777777" w:rsidTr="000A3D34">
        <w:tc>
          <w:tcPr>
            <w:tcW w:w="709" w:type="dxa"/>
            <w:vAlign w:val="center"/>
          </w:tcPr>
          <w:p w14:paraId="41CFD04A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2127" w:type="dxa"/>
            <w:vAlign w:val="center"/>
          </w:tcPr>
          <w:p w14:paraId="5C767542" w14:textId="77777777" w:rsidR="00ED4399" w:rsidRPr="002B6761" w:rsidRDefault="00ED4399" w:rsidP="000A3D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ALNAG Barbara Wróbel</w:t>
            </w:r>
          </w:p>
          <w:p w14:paraId="477D3EAA" w14:textId="77777777" w:rsidR="00ED4399" w:rsidRPr="008567C7" w:rsidRDefault="00ED4399" w:rsidP="000A3D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Miłkowskiego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/301</w:t>
            </w:r>
          </w:p>
          <w:p w14:paraId="2AD9E9DC" w14:textId="77777777" w:rsidR="00ED4399" w:rsidRPr="001B7815" w:rsidRDefault="00ED4399" w:rsidP="000A3D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30-349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4ED5832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45,44</w:t>
            </w:r>
          </w:p>
        </w:tc>
        <w:tc>
          <w:tcPr>
            <w:tcW w:w="1134" w:type="dxa"/>
            <w:vAlign w:val="center"/>
          </w:tcPr>
          <w:p w14:paraId="205D1D47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2F38FF97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85,44</w:t>
            </w:r>
          </w:p>
        </w:tc>
      </w:tr>
      <w:tr w:rsidR="00ED4399" w:rsidRPr="008567C7" w14:paraId="42AD6CD5" w14:textId="77777777" w:rsidTr="000A3D34">
        <w:tc>
          <w:tcPr>
            <w:tcW w:w="709" w:type="dxa"/>
            <w:vAlign w:val="center"/>
          </w:tcPr>
          <w:p w14:paraId="22837A59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8F979B5" w14:textId="77777777" w:rsidR="00ED4399" w:rsidRPr="002B6761" w:rsidRDefault="00ED4399" w:rsidP="000A3D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Toro </w:t>
            </w:r>
            <w:proofErr w:type="spellStart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Jasnosz</w:t>
            </w:r>
            <w:proofErr w:type="spellEnd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</w:t>
            </w:r>
          </w:p>
          <w:p w14:paraId="05BED246" w14:textId="77777777" w:rsidR="00ED4399" w:rsidRPr="008567C7" w:rsidRDefault="00ED4399" w:rsidP="000A3D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Breń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64a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4957FC8" w14:textId="77777777" w:rsidR="00ED4399" w:rsidRPr="001B7815" w:rsidRDefault="00ED4399" w:rsidP="000A3D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33-140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Lisia Góra</w:t>
            </w:r>
          </w:p>
        </w:tc>
        <w:tc>
          <w:tcPr>
            <w:tcW w:w="1134" w:type="dxa"/>
            <w:vAlign w:val="center"/>
          </w:tcPr>
          <w:p w14:paraId="7653BF8B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26,62</w:t>
            </w:r>
          </w:p>
        </w:tc>
        <w:tc>
          <w:tcPr>
            <w:tcW w:w="1134" w:type="dxa"/>
            <w:vAlign w:val="center"/>
          </w:tcPr>
          <w:p w14:paraId="05E837ED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38B63F76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66,62</w:t>
            </w:r>
          </w:p>
        </w:tc>
      </w:tr>
      <w:tr w:rsidR="00ED4399" w:rsidRPr="008567C7" w14:paraId="7DCD28AB" w14:textId="77777777" w:rsidTr="000A3D34">
        <w:tc>
          <w:tcPr>
            <w:tcW w:w="709" w:type="dxa"/>
            <w:vAlign w:val="center"/>
          </w:tcPr>
          <w:p w14:paraId="1234EE7D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3ADF35A" w14:textId="77777777" w:rsidR="00ED4399" w:rsidRPr="002B6761" w:rsidRDefault="00ED4399" w:rsidP="000A3D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Oprema</w:t>
            </w:r>
            <w:proofErr w:type="spellEnd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Tomasz Turek</w:t>
            </w:r>
          </w:p>
          <w:p w14:paraId="135D712E" w14:textId="77777777" w:rsidR="00ED4399" w:rsidRPr="008567C7" w:rsidRDefault="00ED4399" w:rsidP="000A3D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Chopina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14:paraId="02CBAF02" w14:textId="77777777" w:rsidR="00ED4399" w:rsidRPr="001B7815" w:rsidRDefault="00ED4399" w:rsidP="000A3D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42-480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Poręba</w:t>
            </w:r>
          </w:p>
        </w:tc>
        <w:tc>
          <w:tcPr>
            <w:tcW w:w="1134" w:type="dxa"/>
            <w:vAlign w:val="center"/>
          </w:tcPr>
          <w:p w14:paraId="5B05832B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D85DF3D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13D2171B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ED4399" w:rsidRPr="008567C7" w14:paraId="506CBDD3" w14:textId="77777777" w:rsidTr="000A3D34">
        <w:tc>
          <w:tcPr>
            <w:tcW w:w="709" w:type="dxa"/>
            <w:vAlign w:val="center"/>
          </w:tcPr>
          <w:p w14:paraId="429E1B5C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68C8059" w14:textId="77777777" w:rsidR="00ED4399" w:rsidRPr="002B6761" w:rsidRDefault="00ED4399" w:rsidP="000A3D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1724ADB4" w14:textId="77777777" w:rsidR="00ED4399" w:rsidRPr="008567C7" w:rsidRDefault="00ED4399" w:rsidP="000A3D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5287DEC" w14:textId="77777777" w:rsidR="00ED4399" w:rsidRPr="001B7815" w:rsidRDefault="00ED4399" w:rsidP="000A3D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D73B508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AF4B5C5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28EE1372" w14:textId="77777777" w:rsidR="00ED4399" w:rsidRPr="008567C7" w:rsidRDefault="00ED4399" w:rsidP="000A3D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76BB3771" w14:textId="77777777" w:rsidR="00ED4399" w:rsidRDefault="00ED4399" w:rsidP="00ED4399">
      <w:pPr>
        <w:spacing w:before="120"/>
        <w:ind w:firstLine="709"/>
        <w:jc w:val="both"/>
        <w:rPr>
          <w:color w:val="000000"/>
        </w:rPr>
      </w:pPr>
    </w:p>
    <w:p w14:paraId="074AEA8E" w14:textId="77777777" w:rsidR="00ED4399" w:rsidRPr="00F33C66" w:rsidRDefault="00ED4399" w:rsidP="00ED439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*oferta odrzucona w postępowaniu</w:t>
      </w:r>
    </w:p>
    <w:p w14:paraId="601510D7" w14:textId="77777777" w:rsidR="00ED4399" w:rsidRPr="00005838" w:rsidRDefault="00ED4399" w:rsidP="00ED4399">
      <w:pPr>
        <w:jc w:val="right"/>
        <w:rPr>
          <w:sz w:val="32"/>
          <w:szCs w:val="32"/>
        </w:rPr>
      </w:pPr>
    </w:p>
    <w:bookmarkEnd w:id="0"/>
    <w:p w14:paraId="46403C4B" w14:textId="5A27723A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22476" w14:textId="77777777" w:rsidR="000A66B8" w:rsidRDefault="000A66B8">
      <w:r>
        <w:separator/>
      </w:r>
    </w:p>
  </w:endnote>
  <w:endnote w:type="continuationSeparator" w:id="0">
    <w:p w14:paraId="45900742" w14:textId="77777777" w:rsidR="000A66B8" w:rsidRDefault="000A6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37EF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133F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E47A7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3B870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AF45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5EBC7" w14:textId="77777777" w:rsidR="000A66B8" w:rsidRDefault="000A66B8">
      <w:r>
        <w:separator/>
      </w:r>
    </w:p>
  </w:footnote>
  <w:footnote w:type="continuationSeparator" w:id="0">
    <w:p w14:paraId="063D1278" w14:textId="77777777" w:rsidR="000A66B8" w:rsidRDefault="000A6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DF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310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F22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6B8"/>
    <w:rsid w:val="00022322"/>
    <w:rsid w:val="00042497"/>
    <w:rsid w:val="000A66B8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2D8A"/>
    <w:rsid w:val="007301B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D4399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44C2F"/>
  <w15:chartTrackingRefBased/>
  <w15:docId w15:val="{4DFDE478-C0E2-4219-80E6-D5EA1F1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439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ED4399"/>
    <w:rPr>
      <w:b/>
      <w:kern w:val="28"/>
      <w:sz w:val="24"/>
    </w:rPr>
  </w:style>
  <w:style w:type="character" w:customStyle="1" w:styleId="NagwekZnak">
    <w:name w:val="Nagłówek Znak"/>
    <w:link w:val="Nagwek"/>
    <w:rsid w:val="00ED4399"/>
    <w:rPr>
      <w:sz w:val="24"/>
      <w:szCs w:val="24"/>
    </w:rPr>
  </w:style>
  <w:style w:type="character" w:customStyle="1" w:styleId="ZwykytekstZnak">
    <w:name w:val="Zwykły tekst Znak"/>
    <w:link w:val="Zwykytekst"/>
    <w:rsid w:val="00ED439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2022-10-10T07:39:00Z</cp:lastPrinted>
  <dcterms:created xsi:type="dcterms:W3CDTF">2022-10-10T07:39:00Z</dcterms:created>
  <dcterms:modified xsi:type="dcterms:W3CDTF">2022-10-10T07:39:00Z</dcterms:modified>
</cp:coreProperties>
</file>