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43326" w14:textId="77777777" w:rsidR="00115207" w:rsidRPr="00240E71" w:rsidRDefault="003A528F" w:rsidP="00115207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8A1D9FB">
          <v:roundrect id="_x0000_s1027" style="position:absolute;left:0;text-align:left;margin-left:-25.5pt;margin-top:-13.15pt;width:162pt;height:1in;z-index:251658240" arcsize="10923f"/>
        </w:pict>
      </w:r>
      <w:r w:rsidR="00115207">
        <w:rPr>
          <w:b w:val="0"/>
          <w:sz w:val="22"/>
          <w:szCs w:val="22"/>
        </w:rPr>
        <w:tab/>
      </w:r>
      <w:r w:rsidR="00115207">
        <w:rPr>
          <w:b w:val="0"/>
          <w:sz w:val="22"/>
          <w:szCs w:val="22"/>
        </w:rPr>
        <w:tab/>
      </w:r>
      <w:r w:rsidR="00115207">
        <w:rPr>
          <w:b w:val="0"/>
          <w:sz w:val="22"/>
          <w:szCs w:val="22"/>
        </w:rPr>
        <w:tab/>
      </w:r>
      <w:r w:rsidR="00115207">
        <w:rPr>
          <w:b w:val="0"/>
          <w:sz w:val="22"/>
          <w:szCs w:val="22"/>
        </w:rPr>
        <w:tab/>
      </w:r>
      <w:r w:rsidR="00115207">
        <w:rPr>
          <w:b w:val="0"/>
          <w:sz w:val="22"/>
          <w:szCs w:val="22"/>
        </w:rPr>
        <w:tab/>
      </w:r>
      <w:r w:rsidR="00115207">
        <w:rPr>
          <w:b w:val="0"/>
          <w:sz w:val="22"/>
          <w:szCs w:val="22"/>
        </w:rPr>
        <w:tab/>
      </w:r>
      <w:r w:rsidR="00115207">
        <w:rPr>
          <w:b w:val="0"/>
          <w:sz w:val="22"/>
          <w:szCs w:val="22"/>
        </w:rPr>
        <w:tab/>
      </w:r>
      <w:r w:rsidR="00115207" w:rsidRPr="004C278E">
        <w:rPr>
          <w:rFonts w:ascii="Times New Roman" w:hAnsi="Times New Roman"/>
        </w:rPr>
        <w:t xml:space="preserve">Załącznik nr </w:t>
      </w:r>
      <w:r w:rsidR="00115207">
        <w:rPr>
          <w:rFonts w:ascii="Times New Roman" w:hAnsi="Times New Roman"/>
        </w:rPr>
        <w:t>1</w:t>
      </w:r>
    </w:p>
    <w:p w14:paraId="519AFEC9" w14:textId="77777777" w:rsidR="00115207" w:rsidRDefault="00115207" w:rsidP="0011520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22D57E3" w14:textId="77777777" w:rsidR="00115207" w:rsidRPr="0022732C" w:rsidRDefault="00115207" w:rsidP="0011520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0916466" w14:textId="77777777" w:rsidR="00115207" w:rsidRDefault="00115207" w:rsidP="0011520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4C57B17" w14:textId="77777777" w:rsidR="00115207" w:rsidRPr="0022732C" w:rsidRDefault="00115207" w:rsidP="001152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70FF99E" w14:textId="77777777" w:rsidR="00115207" w:rsidRPr="0022732C" w:rsidRDefault="00115207" w:rsidP="001152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AE8218D" w14:textId="77777777" w:rsidR="00115207" w:rsidRPr="0022732C" w:rsidRDefault="00115207" w:rsidP="001152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65C016D" w14:textId="77777777" w:rsidR="00115207" w:rsidRPr="0022732C" w:rsidRDefault="00115207" w:rsidP="001152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2AF9F51" w14:textId="77777777" w:rsidR="00115207" w:rsidRPr="0022732C" w:rsidRDefault="00115207" w:rsidP="001152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567FD5C5" w14:textId="77777777" w:rsidR="00115207" w:rsidRPr="0022732C" w:rsidRDefault="00115207" w:rsidP="001152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0138BD6A" w14:textId="77777777" w:rsidR="00115207" w:rsidRPr="0022732C" w:rsidRDefault="00115207" w:rsidP="001152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8C72C9F" w14:textId="77777777" w:rsidR="00115207" w:rsidRPr="0022732C" w:rsidRDefault="00115207" w:rsidP="001152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C07DAE9" w14:textId="77777777" w:rsidR="00115207" w:rsidRPr="0022732C" w:rsidRDefault="00115207" w:rsidP="001152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465C123" w14:textId="77777777" w:rsidR="00115207" w:rsidRDefault="00115207" w:rsidP="00115207">
      <w:pPr>
        <w:spacing w:line="360" w:lineRule="auto"/>
      </w:pPr>
      <w:r>
        <w:t>Do: Nazwa i siedziba Zamawiającego:</w:t>
      </w:r>
    </w:p>
    <w:p w14:paraId="6EAF20CC" w14:textId="77777777" w:rsidR="00115207" w:rsidRPr="00C35C8C" w:rsidRDefault="00115207" w:rsidP="00115207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4F8A1E15" w14:textId="77777777" w:rsidR="00115207" w:rsidRPr="00C35C8C" w:rsidRDefault="00115207" w:rsidP="00115207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00B0DBBB" w14:textId="77777777" w:rsidR="00115207" w:rsidRDefault="00115207" w:rsidP="00115207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1BEA4F15" w14:textId="77777777" w:rsidR="00115207" w:rsidRDefault="00115207" w:rsidP="00115207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6E88A50" w14:textId="77777777" w:rsidR="00115207" w:rsidRDefault="00115207" w:rsidP="00115207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220EC817" w14:textId="77777777" w:rsidR="00115207" w:rsidRDefault="00115207" w:rsidP="00115207">
      <w:pPr>
        <w:ind w:firstLine="3969"/>
        <w:rPr>
          <w:b/>
        </w:rPr>
      </w:pPr>
    </w:p>
    <w:p w14:paraId="2C1ECBD9" w14:textId="400BAEC1" w:rsidR="00115207" w:rsidRDefault="00115207" w:rsidP="0011520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 xml:space="preserve">Dostawa </w:t>
      </w:r>
      <w:r>
        <w:rPr>
          <w:b/>
        </w:rPr>
        <w:t>komputerów przenośnych na potrzeby WEAIiIB oraz WIMiR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KC-zp.272-592/22 </w:t>
      </w:r>
      <w:r>
        <w:t>oferuję realizację przedmiotu zamówienia, zgodnie z zasadami określonymi w specyfikacji istotnych warunków zamówienia.</w:t>
      </w:r>
    </w:p>
    <w:p w14:paraId="102B4C83" w14:textId="77777777" w:rsidR="00E8775E" w:rsidRDefault="00E8775E" w:rsidP="00115207">
      <w:pPr>
        <w:tabs>
          <w:tab w:val="right" w:pos="9000"/>
        </w:tabs>
        <w:rPr>
          <w:b/>
          <w:bCs/>
          <w:color w:val="0070C0"/>
        </w:rPr>
      </w:pPr>
    </w:p>
    <w:p w14:paraId="347F097B" w14:textId="031678F7" w:rsidR="00115207" w:rsidRPr="00E8775E" w:rsidRDefault="00115207" w:rsidP="00115207">
      <w:pPr>
        <w:tabs>
          <w:tab w:val="right" w:pos="9000"/>
        </w:tabs>
        <w:rPr>
          <w:b/>
          <w:bCs/>
          <w:color w:val="0070C0"/>
        </w:rPr>
      </w:pPr>
      <w:r w:rsidRPr="00E8775E">
        <w:rPr>
          <w:b/>
          <w:bCs/>
          <w:color w:val="0070C0"/>
        </w:rPr>
        <w:t>Zadanie nr 1: Dostawa 1 szt. laptopa</w:t>
      </w:r>
      <w:r w:rsidR="00E8775E" w:rsidRPr="00E8775E">
        <w:rPr>
          <w:b/>
          <w:bCs/>
          <w:color w:val="0070C0"/>
        </w:rPr>
        <w:t xml:space="preserve"> dla WEAIiIB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15207" w:rsidRPr="002A16E2" w14:paraId="12D77D09" w14:textId="77777777" w:rsidTr="009D68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9B7403" w14:textId="77777777" w:rsidR="00115207" w:rsidRPr="002A16E2" w:rsidRDefault="00115207" w:rsidP="009D680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BE5B63" w14:textId="77777777" w:rsidR="00115207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77C4C150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52390236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16BE09" w14:textId="77777777" w:rsidR="00115207" w:rsidRPr="0084309D" w:rsidRDefault="00115207" w:rsidP="009D680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85591B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DB821C6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F46EEA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4FD383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0720D86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27DABB8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A3163BF" w14:textId="77777777" w:rsidR="00115207" w:rsidRPr="008A2B7D" w:rsidRDefault="00115207" w:rsidP="009D68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3CC6F2D" w14:textId="77777777" w:rsidR="00115207" w:rsidRPr="008A2B7D" w:rsidRDefault="00115207" w:rsidP="009D68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D1F48E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59FB1F1" w14:textId="77777777" w:rsidR="00115207" w:rsidRPr="008A2B7D" w:rsidRDefault="00115207" w:rsidP="009D680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A7A59E6" w14:textId="77777777" w:rsidR="00115207" w:rsidRPr="008A2B7D" w:rsidRDefault="00115207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15207" w:rsidRPr="002A16E2" w14:paraId="07BDB600" w14:textId="77777777" w:rsidTr="009D680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E489C0" w14:textId="77777777" w:rsidR="00115207" w:rsidRPr="002A16E2" w:rsidRDefault="00115207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856F88" w14:textId="77777777" w:rsidR="00115207" w:rsidRPr="002A16E2" w:rsidRDefault="00115207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1473B8" w14:textId="77777777" w:rsidR="00115207" w:rsidRPr="002A16E2" w:rsidRDefault="00115207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A84656" w14:textId="77777777" w:rsidR="00115207" w:rsidRPr="002A16E2" w:rsidRDefault="00115207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9F520B" w14:textId="77777777" w:rsidR="00115207" w:rsidRPr="002A16E2" w:rsidRDefault="00115207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1B5320" w14:textId="77777777" w:rsidR="00115207" w:rsidRPr="002A16E2" w:rsidRDefault="00115207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E50D860" w14:textId="77777777" w:rsidR="00115207" w:rsidRPr="002A16E2" w:rsidRDefault="00115207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E89CE56" w14:textId="77777777" w:rsidR="00115207" w:rsidRPr="002A16E2" w:rsidRDefault="00115207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15207" w:rsidRPr="002A16E2" w14:paraId="32249925" w14:textId="77777777" w:rsidTr="009D68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FBE21D" w14:textId="77777777" w:rsidR="00115207" w:rsidRPr="002A16E2" w:rsidRDefault="00115207" w:rsidP="009D68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2A48" w14:textId="77777777" w:rsidR="00115207" w:rsidRPr="00125021" w:rsidRDefault="00115207" w:rsidP="009D6809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EB64" w14:textId="77777777" w:rsidR="00115207" w:rsidRPr="00A47B30" w:rsidRDefault="00115207" w:rsidP="009D68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3000" w14:textId="519321BB" w:rsidR="00115207" w:rsidRPr="00F55968" w:rsidRDefault="00E8775E" w:rsidP="009D68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 w:rsidR="00115207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2D37" w14:textId="77777777" w:rsidR="00115207" w:rsidRPr="002A16E2" w:rsidRDefault="00115207" w:rsidP="009D680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802D" w14:textId="77777777" w:rsidR="00115207" w:rsidRPr="002A16E2" w:rsidRDefault="00115207" w:rsidP="009D680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FE3F74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D4F76C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</w:tc>
      </w:tr>
      <w:tr w:rsidR="00115207" w:rsidRPr="002A16E2" w14:paraId="28FD418E" w14:textId="77777777" w:rsidTr="009D68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13DFAE" w14:textId="77777777" w:rsidR="00115207" w:rsidRDefault="00115207" w:rsidP="009D680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278FBBD" w14:textId="77777777" w:rsidR="00115207" w:rsidRDefault="00115207" w:rsidP="009D6809">
            <w:pPr>
              <w:ind w:right="425"/>
              <w:rPr>
                <w:sz w:val="22"/>
                <w:szCs w:val="22"/>
              </w:rPr>
            </w:pPr>
          </w:p>
          <w:p w14:paraId="665E6038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  <w:p w14:paraId="4D9E2706" w14:textId="77777777" w:rsidR="00115207" w:rsidRDefault="00115207" w:rsidP="009D680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74BF37C" w14:textId="77777777" w:rsidR="00115207" w:rsidRPr="002A16E2" w:rsidRDefault="00115207" w:rsidP="009D680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C1E0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C28271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13219C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</w:tc>
      </w:tr>
      <w:tr w:rsidR="00115207" w:rsidRPr="002A16E2" w14:paraId="7FA29588" w14:textId="77777777" w:rsidTr="009D68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C89D03" w14:textId="77777777" w:rsidR="00115207" w:rsidRPr="002A16E2" w:rsidRDefault="00115207" w:rsidP="009D680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93C26F3" w14:textId="77777777" w:rsidR="00115207" w:rsidRPr="002A16E2" w:rsidRDefault="00115207" w:rsidP="009D6809">
            <w:pPr>
              <w:rPr>
                <w:sz w:val="22"/>
                <w:szCs w:val="22"/>
              </w:rPr>
            </w:pPr>
          </w:p>
          <w:p w14:paraId="03AF0E39" w14:textId="77777777" w:rsidR="00115207" w:rsidRPr="002A16E2" w:rsidRDefault="00115207" w:rsidP="009D680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DC1614B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6A1E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F9BBB7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A34BDF" w14:textId="77777777" w:rsidR="00115207" w:rsidRPr="002A16E2" w:rsidRDefault="00115207" w:rsidP="009D680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B4F7559" w14:textId="77777777" w:rsidR="00115207" w:rsidRPr="00FB1B4F" w:rsidRDefault="00115207" w:rsidP="00115207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255A362" w14:textId="77777777" w:rsidR="00115207" w:rsidRPr="00FB1B4F" w:rsidRDefault="00115207" w:rsidP="00115207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A69CE74" w14:textId="77777777" w:rsidR="00115207" w:rsidRPr="00FB1B4F" w:rsidRDefault="00115207" w:rsidP="00115207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822088B" w14:textId="77777777" w:rsidR="00115207" w:rsidRDefault="00115207" w:rsidP="00115207">
      <w:pPr>
        <w:pStyle w:val="Tekstpodstawowy"/>
      </w:pPr>
      <w:r>
        <w:lastRenderedPageBreak/>
        <w:t>Powyższa cena zawiera  podatek VAT w wysokości 23% tj.…………………….PLN</w:t>
      </w:r>
    </w:p>
    <w:p w14:paraId="1CAE6C27" w14:textId="65691D11" w:rsidR="00115207" w:rsidRPr="000552C2" w:rsidRDefault="00115207" w:rsidP="00115207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</w:t>
      </w:r>
      <w:r w:rsidR="003A528F">
        <w:rPr>
          <w:b/>
        </w:rPr>
        <w:t>14</w:t>
      </w:r>
      <w:r>
        <w:rPr>
          <w:b/>
        </w:rPr>
        <w:t xml:space="preserve"> dni od daty podpisania umowy</w:t>
      </w:r>
      <w:r>
        <w:rPr>
          <w:b/>
          <w:bCs/>
        </w:rPr>
        <w:t xml:space="preserve"> </w:t>
      </w:r>
    </w:p>
    <w:p w14:paraId="6A77DBB9" w14:textId="77777777" w:rsidR="00115207" w:rsidRDefault="00115207" w:rsidP="00115207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133533F5" w14:textId="77777777" w:rsidR="00115207" w:rsidRPr="00FE545C" w:rsidRDefault="00115207" w:rsidP="00115207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B16F91E" w14:textId="60400CE8" w:rsidR="00115207" w:rsidRDefault="00115207" w:rsidP="00115207">
      <w:pPr>
        <w:tabs>
          <w:tab w:val="left" w:pos="426"/>
        </w:tabs>
        <w:spacing w:line="360" w:lineRule="auto"/>
        <w:jc w:val="both"/>
        <w:rPr>
          <w:sz w:val="22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DA4B857" w14:textId="01156CFD" w:rsidR="00E8775E" w:rsidRPr="00E8775E" w:rsidRDefault="00E8775E" w:rsidP="00E8775E">
      <w:pPr>
        <w:tabs>
          <w:tab w:val="right" w:pos="9000"/>
        </w:tabs>
        <w:rPr>
          <w:b/>
          <w:bCs/>
          <w:color w:val="0070C0"/>
        </w:rPr>
      </w:pPr>
      <w:r w:rsidRPr="00E8775E">
        <w:rPr>
          <w:b/>
          <w:bCs/>
          <w:color w:val="0070C0"/>
        </w:rPr>
        <w:t xml:space="preserve">Zadanie nr </w:t>
      </w:r>
      <w:r w:rsidR="003A528F">
        <w:rPr>
          <w:b/>
          <w:bCs/>
          <w:color w:val="0070C0"/>
        </w:rPr>
        <w:t>2</w:t>
      </w:r>
      <w:r w:rsidRPr="00E8775E">
        <w:rPr>
          <w:b/>
          <w:bCs/>
          <w:color w:val="0070C0"/>
        </w:rPr>
        <w:t xml:space="preserve">: Dostawa </w:t>
      </w:r>
      <w:r>
        <w:rPr>
          <w:b/>
          <w:bCs/>
          <w:color w:val="0070C0"/>
        </w:rPr>
        <w:t>2</w:t>
      </w:r>
      <w:r w:rsidRPr="00E8775E">
        <w:rPr>
          <w:b/>
          <w:bCs/>
          <w:color w:val="0070C0"/>
        </w:rPr>
        <w:t xml:space="preserve"> szt. laptop</w:t>
      </w:r>
      <w:r w:rsidR="003A528F">
        <w:rPr>
          <w:b/>
          <w:bCs/>
          <w:color w:val="0070C0"/>
        </w:rPr>
        <w:t>ów</w:t>
      </w:r>
      <w:r w:rsidRPr="00E8775E">
        <w:rPr>
          <w:b/>
          <w:bCs/>
          <w:color w:val="0070C0"/>
        </w:rPr>
        <w:t xml:space="preserve"> dla W</w:t>
      </w:r>
      <w:r w:rsidR="003A528F">
        <w:rPr>
          <w:b/>
          <w:bCs/>
          <w:color w:val="0070C0"/>
        </w:rPr>
        <w:t>IMiR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8775E" w:rsidRPr="002A16E2" w14:paraId="23A2FFE9" w14:textId="77777777" w:rsidTr="009D68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40ABDB" w14:textId="77777777" w:rsidR="00E8775E" w:rsidRPr="002A16E2" w:rsidRDefault="00E8775E" w:rsidP="009D680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0DF0FD" w14:textId="77777777" w:rsidR="00E8775E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18E2DA47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51DC8A64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B60BCD" w14:textId="77777777" w:rsidR="00E8775E" w:rsidRPr="0084309D" w:rsidRDefault="00E8775E" w:rsidP="009D680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EF7969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C1184FD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27C190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39A17B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CF4C24D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CEDCEA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EFDC7C8" w14:textId="77777777" w:rsidR="00E8775E" w:rsidRPr="008A2B7D" w:rsidRDefault="00E8775E" w:rsidP="009D68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8E64E7F" w14:textId="77777777" w:rsidR="00E8775E" w:rsidRPr="008A2B7D" w:rsidRDefault="00E8775E" w:rsidP="009D68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5E4E4D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AEEDCF4" w14:textId="77777777" w:rsidR="00E8775E" w:rsidRPr="008A2B7D" w:rsidRDefault="00E8775E" w:rsidP="009D680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89F5595" w14:textId="77777777" w:rsidR="00E8775E" w:rsidRPr="008A2B7D" w:rsidRDefault="00E8775E" w:rsidP="009D68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8775E" w:rsidRPr="002A16E2" w14:paraId="54B45836" w14:textId="77777777" w:rsidTr="009D680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404BC3" w14:textId="77777777" w:rsidR="00E8775E" w:rsidRPr="002A16E2" w:rsidRDefault="00E8775E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A74192" w14:textId="77777777" w:rsidR="00E8775E" w:rsidRPr="002A16E2" w:rsidRDefault="00E8775E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8B4DB0" w14:textId="77777777" w:rsidR="00E8775E" w:rsidRPr="002A16E2" w:rsidRDefault="00E8775E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303600" w14:textId="77777777" w:rsidR="00E8775E" w:rsidRPr="002A16E2" w:rsidRDefault="00E8775E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946867" w14:textId="77777777" w:rsidR="00E8775E" w:rsidRPr="002A16E2" w:rsidRDefault="00E8775E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761F6B" w14:textId="77777777" w:rsidR="00E8775E" w:rsidRPr="002A16E2" w:rsidRDefault="00E8775E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CA02A34" w14:textId="77777777" w:rsidR="00E8775E" w:rsidRPr="002A16E2" w:rsidRDefault="00E8775E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800109" w14:textId="77777777" w:rsidR="00E8775E" w:rsidRPr="002A16E2" w:rsidRDefault="00E8775E" w:rsidP="009D68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8775E" w:rsidRPr="002A16E2" w14:paraId="31D1E195" w14:textId="77777777" w:rsidTr="009D68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A8F453" w14:textId="77777777" w:rsidR="00E8775E" w:rsidRPr="002A16E2" w:rsidRDefault="00E8775E" w:rsidP="009D68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C6C" w14:textId="77777777" w:rsidR="00E8775E" w:rsidRPr="00125021" w:rsidRDefault="00E8775E" w:rsidP="009D6809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34E3" w14:textId="77777777" w:rsidR="00E8775E" w:rsidRPr="00A47B30" w:rsidRDefault="00E8775E" w:rsidP="009D68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A049" w14:textId="0FB2571D" w:rsidR="00E8775E" w:rsidRPr="00F55968" w:rsidRDefault="00E8775E" w:rsidP="009D68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F6B8" w14:textId="77777777" w:rsidR="00E8775E" w:rsidRPr="002A16E2" w:rsidRDefault="00E8775E" w:rsidP="009D680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E7C2" w14:textId="77777777" w:rsidR="00E8775E" w:rsidRPr="002A16E2" w:rsidRDefault="00E8775E" w:rsidP="009D680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8ABB24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3A40BA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</w:tc>
      </w:tr>
      <w:tr w:rsidR="00E8775E" w:rsidRPr="002A16E2" w14:paraId="383FBF87" w14:textId="77777777" w:rsidTr="009D68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C7EBF1" w14:textId="77777777" w:rsidR="00E8775E" w:rsidRDefault="00E8775E" w:rsidP="009D680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FB35C16" w14:textId="77777777" w:rsidR="00E8775E" w:rsidRDefault="00E8775E" w:rsidP="009D6809">
            <w:pPr>
              <w:ind w:right="425"/>
              <w:rPr>
                <w:sz w:val="22"/>
                <w:szCs w:val="22"/>
              </w:rPr>
            </w:pPr>
          </w:p>
          <w:p w14:paraId="3EE0822C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  <w:p w14:paraId="45EEA514" w14:textId="77777777" w:rsidR="00E8775E" w:rsidRDefault="00E8775E" w:rsidP="009D680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F3FDAF6" w14:textId="77777777" w:rsidR="00E8775E" w:rsidRPr="002A16E2" w:rsidRDefault="00E8775E" w:rsidP="009D680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0261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283C8D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A7A3B3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</w:tc>
      </w:tr>
      <w:tr w:rsidR="00E8775E" w:rsidRPr="002A16E2" w14:paraId="6078E201" w14:textId="77777777" w:rsidTr="009D68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A36C0C" w14:textId="77777777" w:rsidR="00E8775E" w:rsidRPr="002A16E2" w:rsidRDefault="00E8775E" w:rsidP="009D680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874BF36" w14:textId="77777777" w:rsidR="00E8775E" w:rsidRPr="002A16E2" w:rsidRDefault="00E8775E" w:rsidP="009D6809">
            <w:pPr>
              <w:rPr>
                <w:sz w:val="22"/>
                <w:szCs w:val="22"/>
              </w:rPr>
            </w:pPr>
          </w:p>
          <w:p w14:paraId="51D82C98" w14:textId="77777777" w:rsidR="00E8775E" w:rsidRPr="002A16E2" w:rsidRDefault="00E8775E" w:rsidP="009D680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D33AE7A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6C03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71AC4B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EBA72A" w14:textId="77777777" w:rsidR="00E8775E" w:rsidRPr="002A16E2" w:rsidRDefault="00E8775E" w:rsidP="009D680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88321FF" w14:textId="77777777" w:rsidR="00E8775E" w:rsidRPr="00FB1B4F" w:rsidRDefault="00E8775E" w:rsidP="00E8775E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9BC011C" w14:textId="77777777" w:rsidR="00E8775E" w:rsidRPr="00FB1B4F" w:rsidRDefault="00E8775E" w:rsidP="00E8775E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C838855" w14:textId="77777777" w:rsidR="00E8775E" w:rsidRPr="00FB1B4F" w:rsidRDefault="00E8775E" w:rsidP="00E8775E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D11F3C8" w14:textId="77777777" w:rsidR="00E8775E" w:rsidRDefault="00E8775E" w:rsidP="00E8775E">
      <w:pPr>
        <w:pStyle w:val="Tekstpodstawowy"/>
      </w:pPr>
      <w:r>
        <w:t>Powyższa cena zawiera  podatek VAT w wysokości 23% tj.…………………….PLN</w:t>
      </w:r>
    </w:p>
    <w:p w14:paraId="54C1FD65" w14:textId="77777777" w:rsidR="00E8775E" w:rsidRPr="000552C2" w:rsidRDefault="00E8775E" w:rsidP="00E8775E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………. dni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3122FF4F" w14:textId="77777777" w:rsidR="00E8775E" w:rsidRDefault="00E8775E" w:rsidP="00E8775E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26A93798" w14:textId="77777777" w:rsidR="00E8775E" w:rsidRPr="00FE545C" w:rsidRDefault="00E8775E" w:rsidP="00E877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4C6770B" w14:textId="77777777" w:rsidR="00E8775E" w:rsidRPr="00FE545C" w:rsidRDefault="00E8775E" w:rsidP="00E8775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43C15EC" w14:textId="77777777" w:rsidR="00E8775E" w:rsidRPr="00FE545C" w:rsidRDefault="00E8775E" w:rsidP="0011520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B60002A" w14:textId="77777777" w:rsidR="00115207" w:rsidRDefault="00115207" w:rsidP="00115207">
      <w:pPr>
        <w:jc w:val="both"/>
        <w:rPr>
          <w:sz w:val="18"/>
          <w:szCs w:val="18"/>
        </w:rPr>
      </w:pPr>
    </w:p>
    <w:p w14:paraId="6CF3264B" w14:textId="77777777" w:rsidR="00115207" w:rsidRPr="002A16E2" w:rsidRDefault="00115207" w:rsidP="0011520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710FFAF" w14:textId="77777777" w:rsidR="00115207" w:rsidRPr="002A16E2" w:rsidRDefault="00115207" w:rsidP="0011520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722DC0E7" w14:textId="77777777" w:rsidR="00115207" w:rsidRDefault="00115207" w:rsidP="001152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04E4013" w14:textId="77777777" w:rsidR="00115207" w:rsidRPr="003E2056" w:rsidRDefault="00115207" w:rsidP="00115207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4FCF0F2" w14:textId="77777777" w:rsidR="00115207" w:rsidRPr="002A16E2" w:rsidRDefault="00115207" w:rsidP="001152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B437CC" w14:textId="77777777" w:rsidR="00115207" w:rsidRPr="002A16E2" w:rsidRDefault="00115207" w:rsidP="0011520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CD7CAE" w14:textId="77777777" w:rsidR="00115207" w:rsidRPr="002A16E2" w:rsidRDefault="00115207" w:rsidP="0011520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34E472" w14:textId="77777777" w:rsidR="00115207" w:rsidRPr="002A16E2" w:rsidRDefault="00115207" w:rsidP="0011520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15207" w:rsidRPr="002A16E2" w14:paraId="4B4832C5" w14:textId="77777777" w:rsidTr="009D68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CBCF6" w14:textId="77777777" w:rsidR="00115207" w:rsidRPr="002A16E2" w:rsidRDefault="00115207" w:rsidP="009D68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9F127" w14:textId="77777777" w:rsidR="00115207" w:rsidRPr="002A16E2" w:rsidRDefault="00115207" w:rsidP="009D68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8851918" w14:textId="77777777" w:rsidR="00115207" w:rsidRPr="002A16E2" w:rsidRDefault="00115207" w:rsidP="009D68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082D7" w14:textId="77777777" w:rsidR="00115207" w:rsidRPr="002A16E2" w:rsidRDefault="00115207" w:rsidP="009D68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15207" w:rsidRPr="002A16E2" w14:paraId="210E014A" w14:textId="77777777" w:rsidTr="009D68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0800A" w14:textId="77777777" w:rsidR="00115207" w:rsidRPr="002A16E2" w:rsidRDefault="00115207" w:rsidP="009D680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CDC9E" w14:textId="77777777" w:rsidR="00115207" w:rsidRPr="002A16E2" w:rsidRDefault="00115207" w:rsidP="009D68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88332" w14:textId="77777777" w:rsidR="00115207" w:rsidRPr="002A16E2" w:rsidRDefault="00115207" w:rsidP="009D68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15207" w:rsidRPr="002A16E2" w14:paraId="01CB1B8E" w14:textId="77777777" w:rsidTr="009D680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42B7B" w14:textId="77777777" w:rsidR="00115207" w:rsidRPr="002A16E2" w:rsidRDefault="00115207" w:rsidP="009D680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4DEFC" w14:textId="77777777" w:rsidR="00115207" w:rsidRPr="002A16E2" w:rsidRDefault="00115207" w:rsidP="009D68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B2019" w14:textId="77777777" w:rsidR="00115207" w:rsidRPr="002A16E2" w:rsidRDefault="00115207" w:rsidP="009D68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7ECBA1A" w14:textId="77777777" w:rsidR="00115207" w:rsidRPr="002A16E2" w:rsidRDefault="00115207" w:rsidP="001152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FAC5508" w14:textId="77777777" w:rsidR="00115207" w:rsidRPr="002A16E2" w:rsidRDefault="00115207" w:rsidP="0011520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146FFBB" w14:textId="77777777" w:rsidR="00115207" w:rsidRPr="002A16E2" w:rsidRDefault="00115207" w:rsidP="001152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BCD6B18" w14:textId="77777777" w:rsidR="00115207" w:rsidRPr="002A16E2" w:rsidRDefault="00115207" w:rsidP="001152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2926078" w14:textId="77777777" w:rsidR="00115207" w:rsidRPr="002A16E2" w:rsidRDefault="00115207" w:rsidP="001152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048BB30A" w14:textId="77777777" w:rsidR="00115207" w:rsidRPr="002A16E2" w:rsidRDefault="00115207" w:rsidP="00115207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E603922" w14:textId="77777777" w:rsidR="00115207" w:rsidRPr="002A16E2" w:rsidRDefault="00115207" w:rsidP="001152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C7CB786" w14:textId="77777777" w:rsidR="00115207" w:rsidRPr="002A16E2" w:rsidRDefault="00115207" w:rsidP="001152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799785A" w14:textId="77777777" w:rsidR="00115207" w:rsidRPr="002A16E2" w:rsidRDefault="00115207" w:rsidP="001152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5AB0B63" w14:textId="77777777" w:rsidR="00115207" w:rsidRPr="00F47191" w:rsidRDefault="00115207" w:rsidP="00115207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446BAEC" w14:textId="77777777" w:rsidR="00FE545C" w:rsidRPr="00115207" w:rsidRDefault="00FE545C" w:rsidP="00115207"/>
    <w:sectPr w:rsidR="00FE545C" w:rsidRPr="001152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AB191" w14:textId="77777777" w:rsidR="003D4EA1" w:rsidRDefault="003D4EA1">
      <w:r>
        <w:separator/>
      </w:r>
    </w:p>
  </w:endnote>
  <w:endnote w:type="continuationSeparator" w:id="0">
    <w:p w14:paraId="52E54F53" w14:textId="77777777" w:rsidR="003D4EA1" w:rsidRDefault="003D4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A64ED" w14:textId="77777777" w:rsidR="00944830" w:rsidRDefault="009448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343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0917B" w14:textId="77777777" w:rsidR="00944830" w:rsidRDefault="009448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8208B" w14:textId="77777777" w:rsidR="003D4EA1" w:rsidRDefault="003D4EA1">
      <w:r>
        <w:separator/>
      </w:r>
    </w:p>
  </w:footnote>
  <w:footnote w:type="continuationSeparator" w:id="0">
    <w:p w14:paraId="5FB49F08" w14:textId="77777777" w:rsidR="003D4EA1" w:rsidRDefault="003D4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EEC74" w14:textId="77777777" w:rsidR="00944830" w:rsidRDefault="009448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7C11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D0422" w14:textId="77777777" w:rsidR="00944830" w:rsidRDefault="009448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18753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39871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9306736">
    <w:abstractNumId w:val="0"/>
  </w:num>
  <w:num w:numId="4" w16cid:durableId="1095902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EA1"/>
    <w:rsid w:val="00012286"/>
    <w:rsid w:val="00071CCC"/>
    <w:rsid w:val="000B731D"/>
    <w:rsid w:val="000D6134"/>
    <w:rsid w:val="000E09C7"/>
    <w:rsid w:val="000F6589"/>
    <w:rsid w:val="00106636"/>
    <w:rsid w:val="00115207"/>
    <w:rsid w:val="00116EC6"/>
    <w:rsid w:val="001801DD"/>
    <w:rsid w:val="001D4612"/>
    <w:rsid w:val="00207E98"/>
    <w:rsid w:val="002723B0"/>
    <w:rsid w:val="00315A4A"/>
    <w:rsid w:val="003A528F"/>
    <w:rsid w:val="003D4EA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4830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8775E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CEF6197"/>
  <w15:chartTrackingRefBased/>
  <w15:docId w15:val="{953B391D-59A6-4378-83D2-63C5C5A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52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673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2022-09-27T11:52:00Z</cp:lastPrinted>
  <dcterms:created xsi:type="dcterms:W3CDTF">2022-09-27T11:53:00Z</dcterms:created>
  <dcterms:modified xsi:type="dcterms:W3CDTF">2022-10-03T10:18:00Z</dcterms:modified>
</cp:coreProperties>
</file>