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38929" w14:textId="39088E3C" w:rsidR="00581C99" w:rsidRDefault="00581C99" w:rsidP="00581C9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</w:t>
      </w:r>
      <w:r>
        <w:rPr>
          <w:b/>
          <w:sz w:val="24"/>
        </w:rPr>
        <w:t>92</w:t>
      </w:r>
      <w:r>
        <w:rPr>
          <w:b/>
          <w:sz w:val="24"/>
        </w:rPr>
        <w:t>/22</w:t>
      </w:r>
    </w:p>
    <w:p w14:paraId="20B1A876" w14:textId="77777777" w:rsidR="00581C99" w:rsidRDefault="00581C99" w:rsidP="00581C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A98840B" w14:textId="77777777" w:rsidR="00581C99" w:rsidRDefault="00581C99" w:rsidP="00581C99">
      <w:pPr>
        <w:jc w:val="center"/>
        <w:rPr>
          <w:b/>
          <w:sz w:val="28"/>
          <w:szCs w:val="28"/>
        </w:rPr>
      </w:pPr>
    </w:p>
    <w:p w14:paraId="280E7749" w14:textId="77777777" w:rsidR="00581C99" w:rsidRDefault="00581C99" w:rsidP="00581C9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E02E477" w14:textId="77777777" w:rsidR="00581C99" w:rsidRDefault="00581C99" w:rsidP="00581C9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00384DE" w14:textId="77777777" w:rsidR="00581C99" w:rsidRDefault="00581C99" w:rsidP="00581C9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20D181C" w14:textId="77777777" w:rsidR="00581C99" w:rsidRDefault="00581C99" w:rsidP="00581C9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B62AD62" w14:textId="3B73AF88" w:rsidR="00581C99" w:rsidRDefault="00581C99" w:rsidP="00581C9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komputerów przenośnych na potrzeby </w:t>
      </w:r>
      <w:proofErr w:type="spellStart"/>
      <w:r>
        <w:rPr>
          <w:b/>
        </w:rPr>
        <w:t>WEAIiIB</w:t>
      </w:r>
      <w:proofErr w:type="spellEnd"/>
      <w:r>
        <w:rPr>
          <w:b/>
        </w:rPr>
        <w:t xml:space="preserve"> oraz WIMiR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3A25FD3" w14:textId="77777777" w:rsidR="00581C99" w:rsidRDefault="00581C99" w:rsidP="00581C9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42D641" w14:textId="77777777" w:rsidR="00581C99" w:rsidRDefault="00581C99" w:rsidP="00581C9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2242B8" w14:textId="77777777" w:rsidR="00581C99" w:rsidRDefault="00581C99" w:rsidP="00581C9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F667525" w14:textId="77777777" w:rsidR="00581C99" w:rsidRDefault="00581C99" w:rsidP="00581C9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8A8E049" w14:textId="77777777" w:rsidR="00581C99" w:rsidRDefault="00581C99" w:rsidP="00581C99">
      <w:pPr>
        <w:pStyle w:val="Akapitzlist"/>
        <w:numPr>
          <w:ilvl w:val="0"/>
          <w:numId w:val="20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1B1342D" w14:textId="77777777" w:rsidR="00581C99" w:rsidRDefault="00581C99" w:rsidP="00581C99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62B6C27" w14:textId="77777777" w:rsidR="00581C99" w:rsidRDefault="00581C99" w:rsidP="00581C99">
      <w:pPr>
        <w:pStyle w:val="Akapitzlist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81C99" w14:paraId="7C57F911" w14:textId="77777777" w:rsidTr="009D68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0EACA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F9F5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1D26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81C99" w14:paraId="4902C865" w14:textId="77777777" w:rsidTr="009D68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FF34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5BD0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FFF3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</w:tr>
      <w:tr w:rsidR="00581C99" w14:paraId="0BD722E8" w14:textId="77777777" w:rsidTr="009D68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B099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9242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BC0E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</w:tr>
      <w:tr w:rsidR="00581C99" w14:paraId="4285652F" w14:textId="77777777" w:rsidTr="009D68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2CC23" w14:textId="77777777" w:rsidR="00581C99" w:rsidRDefault="00581C99" w:rsidP="009D680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ADA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7265" w14:textId="77777777" w:rsidR="00581C99" w:rsidRDefault="00581C99" w:rsidP="009D6809">
            <w:pPr>
              <w:widowControl w:val="0"/>
              <w:spacing w:line="360" w:lineRule="auto"/>
              <w:jc w:val="both"/>
            </w:pPr>
          </w:p>
        </w:tc>
      </w:tr>
    </w:tbl>
    <w:p w14:paraId="12878369" w14:textId="77777777" w:rsidR="00581C99" w:rsidRDefault="00581C99" w:rsidP="00581C99">
      <w:pPr>
        <w:widowControl w:val="0"/>
        <w:spacing w:line="360" w:lineRule="auto"/>
        <w:jc w:val="both"/>
      </w:pPr>
    </w:p>
    <w:p w14:paraId="73C9039F" w14:textId="77777777" w:rsidR="00581C99" w:rsidRDefault="00581C99" w:rsidP="00581C9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19CD89C" w14:textId="77777777" w:rsidR="00581C99" w:rsidRDefault="00581C99" w:rsidP="00581C9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92E973C" w14:textId="77777777" w:rsidR="00581C99" w:rsidRDefault="00581C99" w:rsidP="00581C9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B6CCC57" w14:textId="77777777" w:rsidR="00581C99" w:rsidRDefault="00581C99" w:rsidP="00581C9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7E7E811" w14:textId="77777777" w:rsidR="00581C99" w:rsidRDefault="00581C99" w:rsidP="00581C9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6BEB26F" w14:textId="77777777" w:rsidR="00581C99" w:rsidRDefault="00581C99" w:rsidP="00581C9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CD0397F" w14:textId="77777777" w:rsidR="00581C99" w:rsidRDefault="00581C99" w:rsidP="00581C9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7B3A898F" w14:textId="77777777" w:rsidR="00581C99" w:rsidRDefault="00581C99" w:rsidP="00581C99">
      <w:pPr>
        <w:rPr>
          <w:rFonts w:eastAsia="Times New Roman"/>
          <w:lang w:eastAsia="pl-PL"/>
        </w:rPr>
      </w:pPr>
    </w:p>
    <w:p w14:paraId="0FBC3DA5" w14:textId="77777777" w:rsidR="00581C99" w:rsidRDefault="00581C99" w:rsidP="00581C99"/>
    <w:p w14:paraId="43959ECF" w14:textId="77777777" w:rsidR="00581C99" w:rsidRDefault="00581C99" w:rsidP="00581C99"/>
    <w:p w14:paraId="5DFA4A0F" w14:textId="77777777" w:rsidR="00581C99" w:rsidRDefault="00581C99" w:rsidP="00581C99"/>
    <w:p w14:paraId="65F7F9A3" w14:textId="77777777" w:rsidR="00581C99" w:rsidRPr="00D54AE7" w:rsidRDefault="00581C99" w:rsidP="00581C99"/>
    <w:p w14:paraId="7530DA66" w14:textId="77777777" w:rsidR="00581C99" w:rsidRPr="007B5051" w:rsidRDefault="00581C99" w:rsidP="00581C99"/>
    <w:p w14:paraId="63FEEFDB" w14:textId="6F7526ED" w:rsidR="00106AC7" w:rsidRPr="00581C99" w:rsidRDefault="00106AC7" w:rsidP="00581C99"/>
    <w:sectPr w:rsidR="00106AC7" w:rsidRPr="00581C9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97CC9" w14:textId="77777777" w:rsidR="00EF6BCF" w:rsidRDefault="00EF6BCF">
      <w:r>
        <w:separator/>
      </w:r>
    </w:p>
  </w:endnote>
  <w:endnote w:type="continuationSeparator" w:id="0">
    <w:p w14:paraId="3FC3C77B" w14:textId="77777777" w:rsidR="00EF6BCF" w:rsidRDefault="00EF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F94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15F23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911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C7B2C6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C44B4F6">
        <v:line id="_x0000_s1025" style="position:absolute;left:0;text-align:left;z-index:251657728" from="-3.85pt,8.7pt" to="455.15pt,8.7pt"/>
      </w:pict>
    </w:r>
  </w:p>
  <w:p w14:paraId="0C6332A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C412" w14:textId="77777777" w:rsidR="002F67A6" w:rsidRDefault="002F6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F25BA" w14:textId="77777777" w:rsidR="00EF6BCF" w:rsidRDefault="00EF6BCF">
      <w:r>
        <w:separator/>
      </w:r>
    </w:p>
  </w:footnote>
  <w:footnote w:type="continuationSeparator" w:id="0">
    <w:p w14:paraId="3EE055B2" w14:textId="77777777" w:rsidR="00EF6BCF" w:rsidRDefault="00EF6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FC692" w14:textId="77777777" w:rsidR="002F67A6" w:rsidRDefault="002F6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B5AE" w14:textId="77777777" w:rsidR="002F67A6" w:rsidRDefault="002F6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12CE" w14:textId="77777777" w:rsidR="002F67A6" w:rsidRDefault="002F67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799801">
    <w:abstractNumId w:val="16"/>
  </w:num>
  <w:num w:numId="2" w16cid:durableId="1984850820">
    <w:abstractNumId w:val="0"/>
  </w:num>
  <w:num w:numId="3" w16cid:durableId="1696425014">
    <w:abstractNumId w:val="13"/>
  </w:num>
  <w:num w:numId="4" w16cid:durableId="758407222">
    <w:abstractNumId w:val="8"/>
  </w:num>
  <w:num w:numId="5" w16cid:durableId="826241845">
    <w:abstractNumId w:val="7"/>
  </w:num>
  <w:num w:numId="6" w16cid:durableId="353504931">
    <w:abstractNumId w:val="1"/>
  </w:num>
  <w:num w:numId="7" w16cid:durableId="790589842">
    <w:abstractNumId w:val="6"/>
  </w:num>
  <w:num w:numId="8" w16cid:durableId="929043602">
    <w:abstractNumId w:val="3"/>
  </w:num>
  <w:num w:numId="9" w16cid:durableId="1349067034">
    <w:abstractNumId w:val="2"/>
  </w:num>
  <w:num w:numId="10" w16cid:durableId="552665936">
    <w:abstractNumId w:val="5"/>
  </w:num>
  <w:num w:numId="11" w16cid:durableId="1359772879">
    <w:abstractNumId w:val="11"/>
  </w:num>
  <w:num w:numId="12" w16cid:durableId="1835681677">
    <w:abstractNumId w:val="4"/>
  </w:num>
  <w:num w:numId="13" w16cid:durableId="993996389">
    <w:abstractNumId w:val="10"/>
  </w:num>
  <w:num w:numId="14" w16cid:durableId="392823455">
    <w:abstractNumId w:val="14"/>
  </w:num>
  <w:num w:numId="18" w16cid:durableId="1798907917">
    <w:abstractNumId w:val="17"/>
  </w:num>
  <w:num w:numId="19" w16cid:durableId="1129593662">
    <w:abstractNumId w:val="15"/>
  </w:num>
  <w:num w:numId="20" w16cid:durableId="1921565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BC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2F67A6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81C99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6BC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1CA1F4A"/>
  <w15:chartTrackingRefBased/>
  <w15:docId w15:val="{5DBC1B05-7253-4C7C-BEC0-97ACD1D4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81C99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81C99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81C9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336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2022-09-27T11:44:00Z</dcterms:created>
  <dcterms:modified xsi:type="dcterms:W3CDTF">2022-09-27T11:44:00Z</dcterms:modified>
</cp:coreProperties>
</file>