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EEBAE" w14:textId="77777777" w:rsidR="00FB7F50" w:rsidRPr="00497B1C" w:rsidRDefault="00FC55E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97B1C">
        <w:rPr>
          <w:sz w:val="22"/>
          <w:szCs w:val="22"/>
        </w:rPr>
        <w:t>Kraków</w:t>
      </w:r>
      <w:r w:rsidR="00FB7F50" w:rsidRPr="00497B1C">
        <w:rPr>
          <w:sz w:val="22"/>
          <w:szCs w:val="22"/>
        </w:rPr>
        <w:t xml:space="preserve"> dnia: </w:t>
      </w:r>
      <w:r w:rsidRPr="00497B1C">
        <w:rPr>
          <w:sz w:val="22"/>
          <w:szCs w:val="22"/>
        </w:rPr>
        <w:t>2022-10-07</w:t>
      </w:r>
    </w:p>
    <w:p w14:paraId="7EC4478D" w14:textId="77777777" w:rsidR="00FB7F50" w:rsidRPr="00497B1C" w:rsidRDefault="00FB7F50" w:rsidP="004E7234">
      <w:pPr>
        <w:spacing w:after="240"/>
        <w:rPr>
          <w:sz w:val="22"/>
          <w:szCs w:val="22"/>
        </w:rPr>
      </w:pPr>
    </w:p>
    <w:p w14:paraId="4AF9E827" w14:textId="77777777" w:rsidR="00FB7F50" w:rsidRPr="00497B1C" w:rsidRDefault="00FC55E5" w:rsidP="00FB7F50">
      <w:pPr>
        <w:spacing w:after="40"/>
        <w:rPr>
          <w:b/>
          <w:bCs/>
          <w:sz w:val="22"/>
          <w:szCs w:val="22"/>
        </w:rPr>
      </w:pPr>
      <w:r w:rsidRPr="00497B1C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704C0ACA" w14:textId="77777777" w:rsidR="00FB7F50" w:rsidRPr="00497B1C" w:rsidRDefault="00FC55E5" w:rsidP="00FB7F50">
      <w:pPr>
        <w:rPr>
          <w:sz w:val="22"/>
          <w:szCs w:val="22"/>
        </w:rPr>
      </w:pPr>
      <w:r w:rsidRPr="00497B1C">
        <w:rPr>
          <w:sz w:val="22"/>
          <w:szCs w:val="22"/>
        </w:rPr>
        <w:t>os. Na Skarpie</w:t>
      </w:r>
      <w:r w:rsidR="00FB7F50" w:rsidRPr="00497B1C">
        <w:rPr>
          <w:sz w:val="22"/>
          <w:szCs w:val="22"/>
        </w:rPr>
        <w:t xml:space="preserve"> </w:t>
      </w:r>
      <w:r w:rsidRPr="00497B1C">
        <w:rPr>
          <w:sz w:val="22"/>
          <w:szCs w:val="22"/>
        </w:rPr>
        <w:t>66</w:t>
      </w:r>
    </w:p>
    <w:p w14:paraId="3046D36E" w14:textId="77777777" w:rsidR="00FB7F50" w:rsidRPr="00497B1C" w:rsidRDefault="00FC55E5" w:rsidP="00FB7F50">
      <w:pPr>
        <w:rPr>
          <w:sz w:val="22"/>
          <w:szCs w:val="22"/>
        </w:rPr>
      </w:pPr>
      <w:r w:rsidRPr="00497B1C">
        <w:rPr>
          <w:sz w:val="22"/>
          <w:szCs w:val="22"/>
        </w:rPr>
        <w:t>31-913</w:t>
      </w:r>
      <w:r w:rsidR="00FB7F50" w:rsidRPr="00497B1C">
        <w:rPr>
          <w:sz w:val="22"/>
          <w:szCs w:val="22"/>
        </w:rPr>
        <w:t xml:space="preserve"> </w:t>
      </w:r>
      <w:r w:rsidRPr="00497B1C">
        <w:rPr>
          <w:sz w:val="22"/>
          <w:szCs w:val="22"/>
        </w:rPr>
        <w:t>Kraków</w:t>
      </w:r>
    </w:p>
    <w:p w14:paraId="2829FA1B" w14:textId="77777777" w:rsidR="00FB7F50" w:rsidRPr="00497B1C" w:rsidRDefault="00FB7F50" w:rsidP="00FB7F50">
      <w:pPr>
        <w:jc w:val="both"/>
        <w:rPr>
          <w:bCs/>
          <w:sz w:val="22"/>
          <w:szCs w:val="22"/>
        </w:rPr>
      </w:pPr>
      <w:r w:rsidRPr="00497B1C">
        <w:rPr>
          <w:bCs/>
          <w:sz w:val="22"/>
          <w:szCs w:val="22"/>
        </w:rPr>
        <w:t>……………………………………</w:t>
      </w:r>
      <w:r w:rsidR="004E7234" w:rsidRPr="00497B1C">
        <w:rPr>
          <w:bCs/>
          <w:sz w:val="22"/>
          <w:szCs w:val="22"/>
        </w:rPr>
        <w:t>………….</w:t>
      </w:r>
    </w:p>
    <w:p w14:paraId="6D6C9ACC" w14:textId="68E3E29B" w:rsidR="00FB7F50" w:rsidRPr="00497B1C" w:rsidRDefault="00FB7F50" w:rsidP="00FB7F50">
      <w:pPr>
        <w:jc w:val="both"/>
        <w:rPr>
          <w:bCs/>
          <w:sz w:val="22"/>
          <w:szCs w:val="22"/>
        </w:rPr>
      </w:pPr>
      <w:r w:rsidRPr="00497B1C">
        <w:rPr>
          <w:bCs/>
          <w:sz w:val="22"/>
          <w:szCs w:val="22"/>
        </w:rPr>
        <w:t>[nazwa zamawiającego, adres]</w:t>
      </w:r>
    </w:p>
    <w:p w14:paraId="0979453B" w14:textId="0C6191A6" w:rsidR="00720E23" w:rsidRPr="00497B1C" w:rsidRDefault="00720E23" w:rsidP="00FB7F50">
      <w:pPr>
        <w:jc w:val="both"/>
        <w:rPr>
          <w:bCs/>
          <w:sz w:val="22"/>
          <w:szCs w:val="22"/>
        </w:rPr>
      </w:pPr>
    </w:p>
    <w:p w14:paraId="161D3D09" w14:textId="333FEC29" w:rsidR="00720E23" w:rsidRPr="00497B1C" w:rsidRDefault="00720E23" w:rsidP="00FB7F50">
      <w:pPr>
        <w:jc w:val="both"/>
        <w:rPr>
          <w:bCs/>
          <w:sz w:val="22"/>
          <w:szCs w:val="22"/>
        </w:rPr>
      </w:pPr>
      <w:r w:rsidRPr="00497B1C">
        <w:rPr>
          <w:bCs/>
          <w:sz w:val="22"/>
          <w:szCs w:val="22"/>
        </w:rPr>
        <w:t>Pismo znak: SZP.271. 754/26/2022</w:t>
      </w:r>
    </w:p>
    <w:p w14:paraId="7A7B7EC4" w14:textId="77777777" w:rsidR="008642B3" w:rsidRPr="00497B1C" w:rsidRDefault="00836DAF">
      <w:pPr>
        <w:pStyle w:val="Nagwek1"/>
        <w:spacing w:before="600"/>
        <w:rPr>
          <w:sz w:val="28"/>
          <w:szCs w:val="28"/>
        </w:rPr>
      </w:pPr>
      <w:r w:rsidRPr="00497B1C">
        <w:rPr>
          <w:sz w:val="28"/>
          <w:szCs w:val="28"/>
        </w:rPr>
        <w:t>OGŁOSZENIE</w:t>
      </w:r>
    </w:p>
    <w:p w14:paraId="5412C943" w14:textId="77777777" w:rsidR="00497B1C" w:rsidRDefault="008642B3" w:rsidP="00C65E53">
      <w:pPr>
        <w:spacing w:after="480"/>
        <w:jc w:val="center"/>
        <w:rPr>
          <w:b/>
          <w:sz w:val="28"/>
          <w:szCs w:val="28"/>
        </w:rPr>
      </w:pPr>
      <w:r w:rsidRPr="00497B1C">
        <w:rPr>
          <w:b/>
          <w:sz w:val="28"/>
          <w:szCs w:val="28"/>
        </w:rPr>
        <w:t xml:space="preserve">o </w:t>
      </w:r>
      <w:r w:rsidR="0054734E" w:rsidRPr="00497B1C">
        <w:rPr>
          <w:b/>
          <w:sz w:val="28"/>
          <w:szCs w:val="28"/>
        </w:rPr>
        <w:t>wyborze najkorzystniejszej oferty</w:t>
      </w:r>
      <w:r w:rsidR="00720E23" w:rsidRPr="00497B1C">
        <w:rPr>
          <w:b/>
          <w:sz w:val="28"/>
          <w:szCs w:val="28"/>
        </w:rPr>
        <w:t xml:space="preserve"> dotyczy </w:t>
      </w:r>
    </w:p>
    <w:p w14:paraId="6EBB0C60" w14:textId="1E3AE292" w:rsidR="008642B3" w:rsidRPr="00497B1C" w:rsidRDefault="00720E23" w:rsidP="00C65E53">
      <w:pPr>
        <w:spacing w:after="480"/>
        <w:jc w:val="center"/>
        <w:rPr>
          <w:b/>
          <w:sz w:val="28"/>
          <w:szCs w:val="28"/>
        </w:rPr>
      </w:pPr>
      <w:r w:rsidRPr="00497B1C">
        <w:rPr>
          <w:b/>
          <w:sz w:val="28"/>
          <w:szCs w:val="28"/>
        </w:rPr>
        <w:t>grupy 1, 3, 4, 6, 7, 8, 9, 10, 11, 12, 13, 16, 17, 18, 19, 20, 21, 22, 23, 24, 25, 26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C55E5" w:rsidRPr="00497B1C" w14:paraId="0A7EDCAC" w14:textId="77777777" w:rsidTr="00032AC6">
        <w:trPr>
          <w:trHeight w:val="638"/>
        </w:trPr>
        <w:tc>
          <w:tcPr>
            <w:tcW w:w="959" w:type="dxa"/>
            <w:shd w:val="clear" w:color="auto" w:fill="auto"/>
          </w:tcPr>
          <w:p w14:paraId="18D6C3BA" w14:textId="77777777" w:rsidR="00FC55E5" w:rsidRPr="00497B1C" w:rsidRDefault="00FC55E5" w:rsidP="00032A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21F6C00" w14:textId="77777777" w:rsidR="00FC55E5" w:rsidRPr="00497B1C" w:rsidRDefault="00FC55E5" w:rsidP="00032A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postępowania o udzielenie zamówienia publicznego, prowadzonego w trybie przetarg nieograniczony</w:t>
            </w:r>
            <w:r w:rsidRPr="00497B1C">
              <w:rPr>
                <w:b/>
                <w:sz w:val="22"/>
                <w:szCs w:val="22"/>
              </w:rPr>
              <w:t xml:space="preserve"> </w:t>
            </w:r>
            <w:r w:rsidRPr="00497B1C">
              <w:rPr>
                <w:bCs/>
                <w:sz w:val="22"/>
                <w:szCs w:val="22"/>
              </w:rPr>
              <w:t>na</w:t>
            </w:r>
            <w:r w:rsidRPr="00497B1C">
              <w:rPr>
                <w:b/>
                <w:sz w:val="22"/>
                <w:szCs w:val="22"/>
              </w:rPr>
              <w:t xml:space="preserve"> </w:t>
            </w:r>
            <w:r w:rsidRPr="00497B1C">
              <w:rPr>
                <w:bCs/>
                <w:sz w:val="22"/>
                <w:szCs w:val="22"/>
              </w:rPr>
              <w:t>”</w:t>
            </w:r>
            <w:r w:rsidRPr="00497B1C">
              <w:rPr>
                <w:b/>
                <w:bCs/>
                <w:sz w:val="22"/>
                <w:szCs w:val="22"/>
              </w:rPr>
              <w:t>Zakup, dostawa, uruchomienie lub uruchomienie i montaż sprzętu medycznego wraz ze szkoleniem personelu dla potrzeb Oddziałów Szpitala w ramach 27 grup asortymentowych, zgodnie z opisem przedmiotu zamówienia w zał. nr 1 do SWZ.</w:t>
            </w:r>
            <w:r w:rsidRPr="00497B1C">
              <w:rPr>
                <w:bCs/>
                <w:sz w:val="22"/>
                <w:szCs w:val="22"/>
              </w:rPr>
              <w:t>”</w:t>
            </w:r>
            <w:r w:rsidRPr="00497B1C">
              <w:rPr>
                <w:b/>
                <w:sz w:val="22"/>
                <w:szCs w:val="22"/>
              </w:rPr>
              <w:t xml:space="preserve"> </w:t>
            </w:r>
            <w:r w:rsidRPr="00497B1C">
              <w:rPr>
                <w:bCs/>
                <w:sz w:val="22"/>
                <w:szCs w:val="22"/>
              </w:rPr>
              <w:t>– znak sprawy</w:t>
            </w:r>
            <w:r w:rsidRPr="00497B1C">
              <w:rPr>
                <w:b/>
                <w:sz w:val="22"/>
                <w:szCs w:val="22"/>
              </w:rPr>
              <w:t xml:space="preserve"> ZP/26/2022</w:t>
            </w:r>
            <w:r w:rsidRPr="00497B1C">
              <w:rPr>
                <w:bCs/>
                <w:sz w:val="22"/>
                <w:szCs w:val="22"/>
              </w:rPr>
              <w:t>.</w:t>
            </w:r>
          </w:p>
        </w:tc>
      </w:tr>
    </w:tbl>
    <w:p w14:paraId="3FE46D75" w14:textId="77777777" w:rsidR="008642B3" w:rsidRPr="00497B1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497B1C">
        <w:rPr>
          <w:sz w:val="22"/>
          <w:szCs w:val="22"/>
        </w:rPr>
        <w:t xml:space="preserve">Zamawiający, </w:t>
      </w:r>
      <w:r w:rsidR="00FC55E5" w:rsidRPr="00497B1C">
        <w:rPr>
          <w:b/>
          <w:sz w:val="22"/>
          <w:szCs w:val="22"/>
        </w:rPr>
        <w:t>Szpital Specjalistyczny im. Stefana Żeromskiego SP ZOZ w Krakowie Sekcja Zamówień Publicznych</w:t>
      </w:r>
      <w:r w:rsidRPr="00497B1C">
        <w:rPr>
          <w:sz w:val="22"/>
          <w:szCs w:val="22"/>
        </w:rPr>
        <w:t>, działając na podstawie art. 253 ust. 1</w:t>
      </w:r>
      <w:r w:rsidR="00836DAF" w:rsidRPr="00497B1C">
        <w:rPr>
          <w:sz w:val="22"/>
          <w:szCs w:val="22"/>
        </w:rPr>
        <w:t xml:space="preserve"> pkt. 1 i ust. 2</w:t>
      </w:r>
      <w:r w:rsidRPr="00497B1C">
        <w:rPr>
          <w:sz w:val="22"/>
          <w:szCs w:val="22"/>
        </w:rPr>
        <w:t xml:space="preserve"> ustawy z dnia 11 września 2019r. Prawo zamówień publicznych </w:t>
      </w:r>
      <w:r w:rsidR="00FC55E5" w:rsidRPr="00497B1C">
        <w:rPr>
          <w:sz w:val="22"/>
          <w:szCs w:val="22"/>
        </w:rPr>
        <w:t>(</w:t>
      </w:r>
      <w:proofErr w:type="spellStart"/>
      <w:r w:rsidR="00FC55E5" w:rsidRPr="00497B1C">
        <w:rPr>
          <w:sz w:val="22"/>
          <w:szCs w:val="22"/>
        </w:rPr>
        <w:t>t.j</w:t>
      </w:r>
      <w:proofErr w:type="spellEnd"/>
      <w:r w:rsidR="00FC55E5" w:rsidRPr="00497B1C">
        <w:rPr>
          <w:sz w:val="22"/>
          <w:szCs w:val="22"/>
        </w:rPr>
        <w:t xml:space="preserve">. Dz.U. z 2021r. poz. 1129 z </w:t>
      </w:r>
      <w:proofErr w:type="spellStart"/>
      <w:r w:rsidR="00FC55E5" w:rsidRPr="00497B1C">
        <w:rPr>
          <w:sz w:val="22"/>
          <w:szCs w:val="22"/>
        </w:rPr>
        <w:t>późn</w:t>
      </w:r>
      <w:proofErr w:type="spellEnd"/>
      <w:r w:rsidR="00FC55E5" w:rsidRPr="00497B1C">
        <w:rPr>
          <w:sz w:val="22"/>
          <w:szCs w:val="22"/>
        </w:rPr>
        <w:t>. zm.)</w:t>
      </w:r>
      <w:r w:rsidRPr="00497B1C">
        <w:rPr>
          <w:sz w:val="22"/>
          <w:szCs w:val="22"/>
        </w:rPr>
        <w:t xml:space="preserve">, zwanej dalej „ustawą </w:t>
      </w:r>
      <w:proofErr w:type="spellStart"/>
      <w:r w:rsidRPr="00497B1C">
        <w:rPr>
          <w:sz w:val="22"/>
          <w:szCs w:val="22"/>
        </w:rPr>
        <w:t>Pzp</w:t>
      </w:r>
      <w:proofErr w:type="spellEnd"/>
      <w:r w:rsidRPr="00497B1C">
        <w:rPr>
          <w:sz w:val="22"/>
          <w:szCs w:val="22"/>
        </w:rPr>
        <w:t>”</w:t>
      </w:r>
      <w:r w:rsidR="00D26ED6" w:rsidRPr="00497B1C">
        <w:rPr>
          <w:sz w:val="22"/>
          <w:szCs w:val="22"/>
        </w:rPr>
        <w:t xml:space="preserve">, </w:t>
      </w:r>
      <w:r w:rsidRPr="00497B1C">
        <w:rPr>
          <w:sz w:val="22"/>
          <w:szCs w:val="22"/>
        </w:rPr>
        <w:t>informuje</w:t>
      </w:r>
      <w:r w:rsidR="00D26ED6" w:rsidRPr="00497B1C">
        <w:rPr>
          <w:sz w:val="22"/>
          <w:szCs w:val="22"/>
        </w:rPr>
        <w:t xml:space="preserve">, że w toczącym się postępowaniu o udzielenie zamówienia publicznego, jako </w:t>
      </w:r>
      <w:r w:rsidR="00756CDA" w:rsidRPr="00497B1C">
        <w:rPr>
          <w:sz w:val="22"/>
          <w:szCs w:val="22"/>
        </w:rPr>
        <w:t>najkorzystniejsz</w:t>
      </w:r>
      <w:r w:rsidR="00D26ED6" w:rsidRPr="00497B1C">
        <w:rPr>
          <w:sz w:val="22"/>
          <w:szCs w:val="22"/>
        </w:rPr>
        <w:t xml:space="preserve">a wybrana została </w:t>
      </w:r>
      <w:r w:rsidR="00756CDA" w:rsidRPr="00497B1C">
        <w:rPr>
          <w:sz w:val="22"/>
          <w:szCs w:val="22"/>
        </w:rPr>
        <w:t>ofer</w:t>
      </w:r>
      <w:r w:rsidR="00D26ED6" w:rsidRPr="00497B1C">
        <w:rPr>
          <w:sz w:val="22"/>
          <w:szCs w:val="22"/>
        </w:rPr>
        <w:t>t</w:t>
      </w:r>
      <w:r w:rsidR="009F0E5C" w:rsidRPr="00497B1C">
        <w:rPr>
          <w:sz w:val="22"/>
          <w:szCs w:val="22"/>
        </w:rPr>
        <w:t>a</w:t>
      </w:r>
      <w:r w:rsidR="00D26ED6" w:rsidRPr="00497B1C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C55E5" w:rsidRPr="00497B1C" w14:paraId="2FC8D9A4" w14:textId="77777777" w:rsidTr="00032AC6">
        <w:trPr>
          <w:cantSplit/>
        </w:trPr>
        <w:tc>
          <w:tcPr>
            <w:tcW w:w="9498" w:type="dxa"/>
          </w:tcPr>
          <w:p w14:paraId="3947EA1A" w14:textId="77777777" w:rsidR="00FC55E5" w:rsidRPr="00497B1C" w:rsidRDefault="00FC55E5" w:rsidP="00032AC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97B1C">
              <w:rPr>
                <w:b/>
                <w:sz w:val="22"/>
                <w:szCs w:val="22"/>
              </w:rPr>
              <w:t>MIRO Sp. z o.o.</w:t>
            </w:r>
          </w:p>
          <w:p w14:paraId="16ECB260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Mińska 25B /U1</w:t>
            </w:r>
          </w:p>
          <w:p w14:paraId="1183D8EE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03-808 Warszawa</w:t>
            </w:r>
          </w:p>
          <w:p w14:paraId="0A25E3F4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na:</w:t>
            </w:r>
          </w:p>
          <w:p w14:paraId="6AA6B1AC" w14:textId="53F6A555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Zadanie nr 1: Zakup i dostawa wraz z uruchomieniem 1 </w:t>
            </w:r>
            <w:proofErr w:type="spellStart"/>
            <w:r w:rsidRPr="00497B1C">
              <w:rPr>
                <w:sz w:val="22"/>
                <w:szCs w:val="22"/>
              </w:rPr>
              <w:t>szt</w:t>
            </w:r>
            <w:proofErr w:type="spellEnd"/>
            <w:r w:rsidRPr="00497B1C">
              <w:rPr>
                <w:sz w:val="22"/>
                <w:szCs w:val="22"/>
              </w:rPr>
              <w:t xml:space="preserve"> aparatu USG wraz z przeszkoleniem pracowników Zamawiającego zgodnie z zestawieniem warunków i parametrów wymaganych stanowiącym załącznik nr 1 do specyfikacji. za cenę brutto </w:t>
            </w:r>
            <w:r w:rsidR="00720E23" w:rsidRPr="00497B1C">
              <w:rPr>
                <w:b/>
                <w:sz w:val="22"/>
                <w:szCs w:val="22"/>
              </w:rPr>
              <w:t>368 250,00</w:t>
            </w:r>
            <w:r w:rsidRPr="00497B1C">
              <w:rPr>
                <w:b/>
                <w:sz w:val="22"/>
                <w:szCs w:val="22"/>
              </w:rPr>
              <w:t xml:space="preserve"> zł</w:t>
            </w:r>
            <w:r w:rsidRPr="00497B1C">
              <w:rPr>
                <w:bCs/>
                <w:sz w:val="22"/>
                <w:szCs w:val="22"/>
              </w:rPr>
              <w:t>.</w:t>
            </w:r>
          </w:p>
          <w:p w14:paraId="17FB0FDE" w14:textId="77777777" w:rsidR="00FC55E5" w:rsidRPr="00497B1C" w:rsidRDefault="00FC55E5" w:rsidP="00032AC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97B1C">
              <w:rPr>
                <w:color w:val="000000"/>
                <w:sz w:val="22"/>
                <w:szCs w:val="22"/>
              </w:rPr>
              <w:t>Uzasadnienie wyboru:</w:t>
            </w:r>
          </w:p>
          <w:p w14:paraId="159C7F35" w14:textId="294D1E33" w:rsidR="00FC55E5" w:rsidRDefault="003772BB" w:rsidP="00032AC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497B1C">
              <w:rPr>
                <w:sz w:val="22"/>
                <w:szCs w:val="22"/>
              </w:rP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C55E5" w:rsidRPr="00497B1C" w14:paraId="25DA1C9A" w14:textId="77777777" w:rsidTr="00032AC6">
        <w:trPr>
          <w:cantSplit/>
        </w:trPr>
        <w:tc>
          <w:tcPr>
            <w:tcW w:w="9498" w:type="dxa"/>
          </w:tcPr>
          <w:p w14:paraId="475223B2" w14:textId="77777777" w:rsidR="00FC55E5" w:rsidRPr="00497B1C" w:rsidRDefault="00FC55E5" w:rsidP="00032AC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97B1C">
              <w:rPr>
                <w:b/>
                <w:sz w:val="22"/>
                <w:szCs w:val="22"/>
              </w:rPr>
              <w:lastRenderedPageBreak/>
              <w:t xml:space="preserve">Przedsiębiorstwo Zaopatrzenia Lecznictwa </w:t>
            </w:r>
            <w:proofErr w:type="spellStart"/>
            <w:r w:rsidRPr="00497B1C">
              <w:rPr>
                <w:b/>
                <w:sz w:val="22"/>
                <w:szCs w:val="22"/>
              </w:rPr>
              <w:t>Cezal</w:t>
            </w:r>
            <w:proofErr w:type="spellEnd"/>
            <w:r w:rsidRPr="00497B1C">
              <w:rPr>
                <w:b/>
                <w:sz w:val="22"/>
                <w:szCs w:val="22"/>
              </w:rPr>
              <w:t xml:space="preserve"> Lublin Sp. z o.o.</w:t>
            </w:r>
          </w:p>
          <w:p w14:paraId="35304991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 xml:space="preserve">Al. Spółdzielczości Pracy 38 </w:t>
            </w:r>
          </w:p>
          <w:p w14:paraId="18831AB7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20-147 Lublin</w:t>
            </w:r>
          </w:p>
          <w:p w14:paraId="78A4AC8D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na:</w:t>
            </w:r>
          </w:p>
          <w:p w14:paraId="607CA7C3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Zadanie nr 3: Zakup i dostawa wraz z uruchomieniem 1 </w:t>
            </w:r>
            <w:proofErr w:type="spellStart"/>
            <w:r w:rsidRPr="00497B1C">
              <w:rPr>
                <w:sz w:val="22"/>
                <w:szCs w:val="22"/>
              </w:rPr>
              <w:t>szt</w:t>
            </w:r>
            <w:proofErr w:type="spellEnd"/>
            <w:r w:rsidRPr="00497B1C">
              <w:rPr>
                <w:sz w:val="22"/>
                <w:szCs w:val="22"/>
              </w:rPr>
              <w:t xml:space="preserve"> </w:t>
            </w:r>
            <w:proofErr w:type="spellStart"/>
            <w:r w:rsidRPr="00497B1C">
              <w:rPr>
                <w:sz w:val="22"/>
                <w:szCs w:val="22"/>
              </w:rPr>
              <w:t>holtera</w:t>
            </w:r>
            <w:proofErr w:type="spellEnd"/>
            <w:r w:rsidRPr="00497B1C">
              <w:rPr>
                <w:sz w:val="22"/>
                <w:szCs w:val="22"/>
              </w:rPr>
              <w:t xml:space="preserve"> </w:t>
            </w:r>
            <w:proofErr w:type="spellStart"/>
            <w:r w:rsidRPr="00497B1C">
              <w:rPr>
                <w:sz w:val="22"/>
                <w:szCs w:val="22"/>
              </w:rPr>
              <w:t>ekg</w:t>
            </w:r>
            <w:proofErr w:type="spellEnd"/>
            <w:r w:rsidRPr="00497B1C">
              <w:rPr>
                <w:sz w:val="22"/>
                <w:szCs w:val="22"/>
              </w:rPr>
              <w:t xml:space="preserve"> wraz z przeszkoleniem pracowników Zamawiającego zgodnie z zestawieniem warunków i parametrów wymaganych  stanowiącym załącznik nr 1 do specyfikacji. za cenę brutto </w:t>
            </w:r>
            <w:r w:rsidRPr="00497B1C">
              <w:rPr>
                <w:b/>
                <w:sz w:val="22"/>
                <w:szCs w:val="22"/>
              </w:rPr>
              <w:t>9 504.00 zł</w:t>
            </w:r>
            <w:r w:rsidRPr="00497B1C">
              <w:rPr>
                <w:bCs/>
                <w:sz w:val="22"/>
                <w:szCs w:val="22"/>
              </w:rPr>
              <w:t>.</w:t>
            </w:r>
          </w:p>
          <w:p w14:paraId="293CDE80" w14:textId="77777777" w:rsidR="00FC55E5" w:rsidRPr="00497B1C" w:rsidRDefault="00FC55E5" w:rsidP="00032AC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97B1C">
              <w:rPr>
                <w:color w:val="000000"/>
                <w:sz w:val="22"/>
                <w:szCs w:val="22"/>
              </w:rPr>
              <w:t>Uzasadnienie wyboru:</w:t>
            </w:r>
          </w:p>
          <w:p w14:paraId="1F30953E" w14:textId="7F4488B2" w:rsidR="00FC55E5" w:rsidRDefault="003772BB" w:rsidP="00032AC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497B1C">
              <w:rPr>
                <w:sz w:val="22"/>
                <w:szCs w:val="22"/>
              </w:rP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C55E5" w:rsidRPr="00497B1C" w14:paraId="01C389E6" w14:textId="77777777" w:rsidTr="00032AC6">
        <w:trPr>
          <w:cantSplit/>
        </w:trPr>
        <w:tc>
          <w:tcPr>
            <w:tcW w:w="9498" w:type="dxa"/>
          </w:tcPr>
          <w:p w14:paraId="3B8818D0" w14:textId="77777777" w:rsidR="00FC55E5" w:rsidRPr="00497B1C" w:rsidRDefault="00FC55E5" w:rsidP="00032AC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97B1C">
              <w:rPr>
                <w:b/>
                <w:sz w:val="22"/>
                <w:szCs w:val="22"/>
              </w:rPr>
              <w:t>Ronomed</w:t>
            </w:r>
            <w:proofErr w:type="spellEnd"/>
            <w:r w:rsidRPr="00497B1C">
              <w:rPr>
                <w:b/>
                <w:sz w:val="22"/>
                <w:szCs w:val="22"/>
              </w:rPr>
              <w:t xml:space="preserve"> Sp. z o.o. Sp. k.</w:t>
            </w:r>
          </w:p>
          <w:p w14:paraId="6F2CA75F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ul. Przyjaźni  52 /1U</w:t>
            </w:r>
          </w:p>
          <w:p w14:paraId="1F1DD01D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53-030 Wrocław</w:t>
            </w:r>
          </w:p>
          <w:p w14:paraId="55C5B1E4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na:</w:t>
            </w:r>
          </w:p>
          <w:p w14:paraId="1C464B00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Zadanie nr 4: Zakup i dostawa wraz z uruchomieniem 2 </w:t>
            </w:r>
            <w:proofErr w:type="spellStart"/>
            <w:r w:rsidRPr="00497B1C">
              <w:rPr>
                <w:sz w:val="22"/>
                <w:szCs w:val="22"/>
              </w:rPr>
              <w:t>szt</w:t>
            </w:r>
            <w:proofErr w:type="spellEnd"/>
            <w:r w:rsidRPr="00497B1C">
              <w:rPr>
                <w:sz w:val="22"/>
                <w:szCs w:val="22"/>
              </w:rPr>
              <w:t xml:space="preserve"> łóżek </w:t>
            </w:r>
            <w:proofErr w:type="spellStart"/>
            <w:r w:rsidRPr="00497B1C">
              <w:rPr>
                <w:sz w:val="22"/>
                <w:szCs w:val="22"/>
              </w:rPr>
              <w:t>bariatrycznych</w:t>
            </w:r>
            <w:proofErr w:type="spellEnd"/>
            <w:r w:rsidRPr="00497B1C">
              <w:rPr>
                <w:sz w:val="22"/>
                <w:szCs w:val="22"/>
              </w:rPr>
              <w:t xml:space="preserve"> dla OIOM wraz z przeszkoleniem pracowników Zamawiającego zgodnie z zestawieniem warunków i parametrów wymaganych  stanowiącym załącznik nr 1 do specyfikacji. za cenę brutto </w:t>
            </w:r>
            <w:r w:rsidRPr="00497B1C">
              <w:rPr>
                <w:b/>
                <w:sz w:val="22"/>
                <w:szCs w:val="22"/>
              </w:rPr>
              <w:t>76 001.76 zł</w:t>
            </w:r>
            <w:r w:rsidRPr="00497B1C">
              <w:rPr>
                <w:bCs/>
                <w:sz w:val="22"/>
                <w:szCs w:val="22"/>
              </w:rPr>
              <w:t>.</w:t>
            </w:r>
          </w:p>
          <w:p w14:paraId="4FB80A4D" w14:textId="77777777" w:rsidR="00FC55E5" w:rsidRPr="00497B1C" w:rsidRDefault="00FC55E5" w:rsidP="00032AC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97B1C">
              <w:rPr>
                <w:color w:val="000000"/>
                <w:sz w:val="22"/>
                <w:szCs w:val="22"/>
              </w:rPr>
              <w:t>Uzasadnienie wyboru:</w:t>
            </w:r>
          </w:p>
          <w:p w14:paraId="62701ADD" w14:textId="4C5349E9" w:rsidR="00FC55E5" w:rsidRDefault="003772BB" w:rsidP="00032AC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497B1C">
              <w:rPr>
                <w:sz w:val="22"/>
                <w:szCs w:val="22"/>
              </w:rP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C55E5" w:rsidRPr="00497B1C" w14:paraId="6A7CD8EB" w14:textId="77777777" w:rsidTr="00032AC6">
        <w:trPr>
          <w:cantSplit/>
        </w:trPr>
        <w:tc>
          <w:tcPr>
            <w:tcW w:w="9498" w:type="dxa"/>
          </w:tcPr>
          <w:p w14:paraId="458DE876" w14:textId="77777777" w:rsidR="00FC55E5" w:rsidRPr="00497B1C" w:rsidRDefault="00FC55E5" w:rsidP="00032AC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97B1C">
              <w:rPr>
                <w:b/>
                <w:sz w:val="22"/>
                <w:szCs w:val="22"/>
              </w:rPr>
              <w:t>Stiegelmeyer</w:t>
            </w:r>
            <w:proofErr w:type="spellEnd"/>
            <w:r w:rsidRPr="00497B1C">
              <w:rPr>
                <w:b/>
                <w:sz w:val="22"/>
                <w:szCs w:val="22"/>
              </w:rPr>
              <w:t xml:space="preserve"> Sp. z o.o.</w:t>
            </w:r>
          </w:p>
          <w:p w14:paraId="701BE1A4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 xml:space="preserve">Grubno 63 </w:t>
            </w:r>
          </w:p>
          <w:p w14:paraId="78AC3B33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86-212 Stolno</w:t>
            </w:r>
          </w:p>
          <w:p w14:paraId="0267FFA7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na:</w:t>
            </w:r>
          </w:p>
          <w:p w14:paraId="6AC76156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Zadanie nr 6: Zakup i dostawa wraz z uruchomieniem 4 szt. łóżek młodzieżowych szpitalnych wraz z przeszkoleniem pracowników Zamawiającego zgodnie z zestawieniem warunków i parametrów wymaganych  stanowiącym załącznik nr 1 do specyfikacji. za cenę brutto </w:t>
            </w:r>
            <w:r w:rsidRPr="00497B1C">
              <w:rPr>
                <w:b/>
                <w:sz w:val="22"/>
                <w:szCs w:val="22"/>
              </w:rPr>
              <w:t>44 150.40 zł</w:t>
            </w:r>
            <w:r w:rsidRPr="00497B1C">
              <w:rPr>
                <w:bCs/>
                <w:sz w:val="22"/>
                <w:szCs w:val="22"/>
              </w:rPr>
              <w:t>.</w:t>
            </w:r>
          </w:p>
          <w:p w14:paraId="7DEE1EDF" w14:textId="77777777" w:rsidR="00FC55E5" w:rsidRPr="00497B1C" w:rsidRDefault="00FC55E5" w:rsidP="00032AC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97B1C">
              <w:rPr>
                <w:color w:val="000000"/>
                <w:sz w:val="22"/>
                <w:szCs w:val="22"/>
              </w:rPr>
              <w:t>Uzasadnienie wyboru:</w:t>
            </w:r>
          </w:p>
          <w:p w14:paraId="332340E1" w14:textId="12473A1A" w:rsidR="00FC55E5" w:rsidRDefault="003772BB" w:rsidP="00032AC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497B1C">
              <w:rPr>
                <w:sz w:val="22"/>
                <w:szCs w:val="22"/>
              </w:rP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C55E5" w:rsidRPr="00497B1C" w14:paraId="53636AD7" w14:textId="77777777" w:rsidTr="00032AC6">
        <w:trPr>
          <w:cantSplit/>
        </w:trPr>
        <w:tc>
          <w:tcPr>
            <w:tcW w:w="9498" w:type="dxa"/>
          </w:tcPr>
          <w:p w14:paraId="529A9FC3" w14:textId="77777777" w:rsidR="00FC55E5" w:rsidRPr="00497B1C" w:rsidRDefault="00FC55E5" w:rsidP="00032AC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97B1C">
              <w:rPr>
                <w:b/>
                <w:sz w:val="22"/>
                <w:szCs w:val="22"/>
              </w:rPr>
              <w:t>Ronomed</w:t>
            </w:r>
            <w:proofErr w:type="spellEnd"/>
            <w:r w:rsidRPr="00497B1C">
              <w:rPr>
                <w:b/>
                <w:sz w:val="22"/>
                <w:szCs w:val="22"/>
              </w:rPr>
              <w:t xml:space="preserve"> Sp. z o.o. Sp. k.</w:t>
            </w:r>
          </w:p>
          <w:p w14:paraId="10EFE75D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ul. Przyjaźni  52 /1U</w:t>
            </w:r>
          </w:p>
          <w:p w14:paraId="5E8BA75C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53-030 Wrocław</w:t>
            </w:r>
          </w:p>
          <w:p w14:paraId="2EA066B0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na:</w:t>
            </w:r>
          </w:p>
          <w:p w14:paraId="5A9047DA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Zadanie nr 7: Zakup i dostawa wraz z uruchomieniem 6 szt. łóżeczek niemowlęcych wraz </w:t>
            </w:r>
            <w:proofErr w:type="spellStart"/>
            <w:r w:rsidRPr="00497B1C">
              <w:rPr>
                <w:sz w:val="22"/>
                <w:szCs w:val="22"/>
              </w:rPr>
              <w:t>zprzeszkoleniem</w:t>
            </w:r>
            <w:proofErr w:type="spellEnd"/>
            <w:r w:rsidRPr="00497B1C">
              <w:rPr>
                <w:sz w:val="22"/>
                <w:szCs w:val="22"/>
              </w:rPr>
              <w:t xml:space="preserve"> pracowników Zamawiającego zgodnie z zestawieniem warunków i parametrów wymaganych  stanowiącym załącznik nr 1 do specyfikacji. za cenę brutto </w:t>
            </w:r>
            <w:r w:rsidRPr="00497B1C">
              <w:rPr>
                <w:b/>
                <w:sz w:val="22"/>
                <w:szCs w:val="22"/>
              </w:rPr>
              <w:t>29 995.92 zł</w:t>
            </w:r>
            <w:r w:rsidRPr="00497B1C">
              <w:rPr>
                <w:bCs/>
                <w:sz w:val="22"/>
                <w:szCs w:val="22"/>
              </w:rPr>
              <w:t>.</w:t>
            </w:r>
          </w:p>
          <w:p w14:paraId="6C214ED5" w14:textId="77777777" w:rsidR="00FC55E5" w:rsidRPr="00497B1C" w:rsidRDefault="00FC55E5" w:rsidP="00032AC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97B1C">
              <w:rPr>
                <w:color w:val="000000"/>
                <w:sz w:val="22"/>
                <w:szCs w:val="22"/>
              </w:rPr>
              <w:t>Uzasadnienie wyboru:</w:t>
            </w:r>
          </w:p>
          <w:p w14:paraId="54DA3D02" w14:textId="7A4CBC62" w:rsidR="00FC55E5" w:rsidRDefault="003772BB" w:rsidP="00032AC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497B1C">
              <w:rPr>
                <w:sz w:val="22"/>
                <w:szCs w:val="22"/>
              </w:rP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C55E5" w:rsidRPr="00497B1C" w14:paraId="0721E507" w14:textId="77777777" w:rsidTr="00032AC6">
        <w:trPr>
          <w:cantSplit/>
        </w:trPr>
        <w:tc>
          <w:tcPr>
            <w:tcW w:w="9498" w:type="dxa"/>
          </w:tcPr>
          <w:p w14:paraId="28069046" w14:textId="77777777" w:rsidR="00FC55E5" w:rsidRPr="00497B1C" w:rsidRDefault="00FC55E5" w:rsidP="00032AC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97B1C">
              <w:rPr>
                <w:b/>
                <w:sz w:val="22"/>
                <w:szCs w:val="22"/>
              </w:rPr>
              <w:lastRenderedPageBreak/>
              <w:t>Zakład Techniki Medycznej "TECH-MED" Sp. z o.o.</w:t>
            </w:r>
          </w:p>
          <w:p w14:paraId="1ED9A2ED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 xml:space="preserve">Ernsta Petersona 6A </w:t>
            </w:r>
          </w:p>
          <w:p w14:paraId="1E4C1B3E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85-862 Bydgoszcz</w:t>
            </w:r>
          </w:p>
          <w:p w14:paraId="68BDD564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na:</w:t>
            </w:r>
          </w:p>
          <w:p w14:paraId="55B03C30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Zadanie nr 8: Zakup i dostawa wraz z uruchomieniem 3 szt. łóżeczek noworodkowych wraz z przeszkoleniem pracowników Zamawiającego zgodnie z zestawieniem warunków i parametrów wymaganych  stanowiącym załącznik nr 1 do specyfikacji. za cenę brutto </w:t>
            </w:r>
            <w:r w:rsidRPr="00497B1C">
              <w:rPr>
                <w:b/>
                <w:sz w:val="22"/>
                <w:szCs w:val="22"/>
              </w:rPr>
              <w:t>5 475.60 zł</w:t>
            </w:r>
            <w:r w:rsidRPr="00497B1C">
              <w:rPr>
                <w:bCs/>
                <w:sz w:val="22"/>
                <w:szCs w:val="22"/>
              </w:rPr>
              <w:t>.</w:t>
            </w:r>
          </w:p>
          <w:p w14:paraId="6501D5A0" w14:textId="77777777" w:rsidR="00FC55E5" w:rsidRPr="00497B1C" w:rsidRDefault="00FC55E5" w:rsidP="00032AC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97B1C">
              <w:rPr>
                <w:color w:val="000000"/>
                <w:sz w:val="22"/>
                <w:szCs w:val="22"/>
              </w:rPr>
              <w:t>Uzasadnienie wyboru:</w:t>
            </w:r>
          </w:p>
          <w:p w14:paraId="126D5350" w14:textId="6969C3A7" w:rsidR="00FC55E5" w:rsidRDefault="003772BB" w:rsidP="00032AC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497B1C">
              <w:rPr>
                <w:sz w:val="22"/>
                <w:szCs w:val="22"/>
              </w:rP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C55E5" w:rsidRPr="00497B1C" w14:paraId="3E7B55D3" w14:textId="77777777" w:rsidTr="00032AC6">
        <w:trPr>
          <w:cantSplit/>
        </w:trPr>
        <w:tc>
          <w:tcPr>
            <w:tcW w:w="9498" w:type="dxa"/>
          </w:tcPr>
          <w:p w14:paraId="3A5C0387" w14:textId="77777777" w:rsidR="00FC55E5" w:rsidRPr="00497B1C" w:rsidRDefault="00FC55E5" w:rsidP="00032AC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97B1C">
              <w:rPr>
                <w:b/>
                <w:sz w:val="22"/>
                <w:szCs w:val="22"/>
              </w:rPr>
              <w:t>Stiegelmeyer</w:t>
            </w:r>
            <w:proofErr w:type="spellEnd"/>
            <w:r w:rsidRPr="00497B1C">
              <w:rPr>
                <w:b/>
                <w:sz w:val="22"/>
                <w:szCs w:val="22"/>
              </w:rPr>
              <w:t xml:space="preserve"> Sp. z o.o.</w:t>
            </w:r>
          </w:p>
          <w:p w14:paraId="77001E8B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 xml:space="preserve">Grubno 63 </w:t>
            </w:r>
          </w:p>
          <w:p w14:paraId="5AA0A5CB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86-212 Stolno</w:t>
            </w:r>
          </w:p>
          <w:p w14:paraId="60053AC8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na:</w:t>
            </w:r>
          </w:p>
          <w:p w14:paraId="43ACE2EC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Zadanie nr 9: Zakup i dostawa wraz z uruchomieniem 1 szt. łóżka do intensywnej terapii z materacem wraz z przeszkoleniem pracowników Zamawiającego zgodnie z zestawieniem warunków i parametrów wymaganych  stanowiącym załącznik nr 1 do specyfikacji. za cenę brutto </w:t>
            </w:r>
            <w:r w:rsidRPr="00497B1C">
              <w:rPr>
                <w:b/>
                <w:sz w:val="22"/>
                <w:szCs w:val="22"/>
              </w:rPr>
              <w:t>28 674.00 zł</w:t>
            </w:r>
            <w:r w:rsidRPr="00497B1C">
              <w:rPr>
                <w:bCs/>
                <w:sz w:val="22"/>
                <w:szCs w:val="22"/>
              </w:rPr>
              <w:t>.</w:t>
            </w:r>
          </w:p>
          <w:p w14:paraId="5A8A5086" w14:textId="77777777" w:rsidR="00FC55E5" w:rsidRPr="00497B1C" w:rsidRDefault="00FC55E5" w:rsidP="00032AC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97B1C">
              <w:rPr>
                <w:color w:val="000000"/>
                <w:sz w:val="22"/>
                <w:szCs w:val="22"/>
              </w:rPr>
              <w:t>Uzasadnienie wyboru:</w:t>
            </w:r>
          </w:p>
          <w:p w14:paraId="074007E3" w14:textId="01431B69" w:rsidR="00FC55E5" w:rsidRDefault="003772BB" w:rsidP="00032AC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497B1C">
              <w:rPr>
                <w:sz w:val="22"/>
                <w:szCs w:val="22"/>
              </w:rP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C55E5" w:rsidRPr="00497B1C" w14:paraId="2A466B0C" w14:textId="77777777" w:rsidTr="00032AC6">
        <w:trPr>
          <w:cantSplit/>
        </w:trPr>
        <w:tc>
          <w:tcPr>
            <w:tcW w:w="9498" w:type="dxa"/>
          </w:tcPr>
          <w:p w14:paraId="1C9848A3" w14:textId="77777777" w:rsidR="00FC55E5" w:rsidRPr="00497B1C" w:rsidRDefault="00FC55E5" w:rsidP="00032AC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97B1C">
              <w:rPr>
                <w:b/>
                <w:sz w:val="22"/>
                <w:szCs w:val="22"/>
              </w:rPr>
              <w:t xml:space="preserve">Usługi Branży Metalowej Katarzyna </w:t>
            </w:r>
            <w:proofErr w:type="spellStart"/>
            <w:r w:rsidRPr="00497B1C">
              <w:rPr>
                <w:b/>
                <w:sz w:val="22"/>
                <w:szCs w:val="22"/>
              </w:rPr>
              <w:t>Kotasińska</w:t>
            </w:r>
            <w:proofErr w:type="spellEnd"/>
          </w:p>
          <w:p w14:paraId="1927458C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 xml:space="preserve">Kresowa 5 </w:t>
            </w:r>
          </w:p>
          <w:p w14:paraId="12A3C568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46-100 Namysłów</w:t>
            </w:r>
          </w:p>
          <w:p w14:paraId="2FD8ED71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na:</w:t>
            </w:r>
          </w:p>
          <w:p w14:paraId="3019C68B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Zadanie nr 10: Zakup i dostawa 1 szt. fotela medycznego zgodnie z zestawieniem warunków i parametrów wymaganych  stanowiącym załącznik nr 1 do specyfikacji. za cenę brutto </w:t>
            </w:r>
            <w:r w:rsidRPr="00497B1C">
              <w:rPr>
                <w:b/>
                <w:sz w:val="22"/>
                <w:szCs w:val="22"/>
              </w:rPr>
              <w:t>9 567.72 zł</w:t>
            </w:r>
            <w:r w:rsidRPr="00497B1C">
              <w:rPr>
                <w:bCs/>
                <w:sz w:val="22"/>
                <w:szCs w:val="22"/>
              </w:rPr>
              <w:t>.</w:t>
            </w:r>
          </w:p>
          <w:p w14:paraId="67E288B4" w14:textId="77777777" w:rsidR="00FC55E5" w:rsidRPr="00497B1C" w:rsidRDefault="00FC55E5" w:rsidP="00032AC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97B1C">
              <w:rPr>
                <w:color w:val="000000"/>
                <w:sz w:val="22"/>
                <w:szCs w:val="22"/>
              </w:rPr>
              <w:t>Uzasadnienie wyboru:</w:t>
            </w:r>
          </w:p>
          <w:p w14:paraId="78A342CB" w14:textId="5CCC7671" w:rsidR="00FC55E5" w:rsidRDefault="003772BB" w:rsidP="00032AC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497B1C">
              <w:rPr>
                <w:sz w:val="22"/>
                <w:szCs w:val="22"/>
              </w:rP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C55E5" w:rsidRPr="00497B1C" w14:paraId="0C93612B" w14:textId="77777777" w:rsidTr="00032AC6">
        <w:trPr>
          <w:cantSplit/>
        </w:trPr>
        <w:tc>
          <w:tcPr>
            <w:tcW w:w="9498" w:type="dxa"/>
          </w:tcPr>
          <w:p w14:paraId="6A85643A" w14:textId="77777777" w:rsidR="00FC55E5" w:rsidRPr="00497B1C" w:rsidRDefault="00FC55E5" w:rsidP="00032AC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97B1C">
              <w:rPr>
                <w:b/>
                <w:sz w:val="22"/>
                <w:szCs w:val="22"/>
              </w:rPr>
              <w:t>Dräger</w:t>
            </w:r>
            <w:proofErr w:type="spellEnd"/>
            <w:r w:rsidRPr="00497B1C">
              <w:rPr>
                <w:b/>
                <w:sz w:val="22"/>
                <w:szCs w:val="22"/>
              </w:rPr>
              <w:t xml:space="preserve"> Polska Sp. z o. o.</w:t>
            </w:r>
          </w:p>
          <w:p w14:paraId="1A63001B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 xml:space="preserve">ul. Posag 7 Panien 1 </w:t>
            </w:r>
          </w:p>
          <w:p w14:paraId="6307C906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02-495 Warszawa</w:t>
            </w:r>
          </w:p>
          <w:p w14:paraId="3CB7D461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na:</w:t>
            </w:r>
          </w:p>
          <w:p w14:paraId="735B67F9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Zadanie nr 11: Zakup i dostawa wraz z montażem i uruchomieniem 1 szt. </w:t>
            </w:r>
            <w:proofErr w:type="spellStart"/>
            <w:r w:rsidRPr="00497B1C">
              <w:rPr>
                <w:sz w:val="22"/>
                <w:szCs w:val="22"/>
              </w:rPr>
              <w:t>panela</w:t>
            </w:r>
            <w:proofErr w:type="spellEnd"/>
            <w:r w:rsidRPr="00497B1C">
              <w:rPr>
                <w:sz w:val="22"/>
                <w:szCs w:val="22"/>
              </w:rPr>
              <w:t xml:space="preserve"> wzmożonego nadzoru wraz z przeszkoleniem pracowników Zamawiającego zgodnie z zestawieniem warunków i parametrów wymaganych  stanowiącym załącznik nr 1 do specyfikacji. za cenę brutto </w:t>
            </w:r>
            <w:r w:rsidRPr="00497B1C">
              <w:rPr>
                <w:b/>
                <w:sz w:val="22"/>
                <w:szCs w:val="22"/>
              </w:rPr>
              <w:t>64 800.00 zł</w:t>
            </w:r>
            <w:r w:rsidRPr="00497B1C">
              <w:rPr>
                <w:bCs/>
                <w:sz w:val="22"/>
                <w:szCs w:val="22"/>
              </w:rPr>
              <w:t>.</w:t>
            </w:r>
          </w:p>
          <w:p w14:paraId="14B0BA63" w14:textId="77777777" w:rsidR="00FC55E5" w:rsidRPr="00497B1C" w:rsidRDefault="00FC55E5" w:rsidP="00032AC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97B1C">
              <w:rPr>
                <w:color w:val="000000"/>
                <w:sz w:val="22"/>
                <w:szCs w:val="22"/>
              </w:rPr>
              <w:t>Uzasadnienie wyboru:</w:t>
            </w:r>
          </w:p>
          <w:p w14:paraId="5AEB366A" w14:textId="1F38AAC5" w:rsidR="00FC55E5" w:rsidRDefault="003772BB" w:rsidP="00032AC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497B1C">
              <w:rPr>
                <w:sz w:val="22"/>
                <w:szCs w:val="22"/>
              </w:rP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C55E5" w:rsidRPr="00497B1C" w14:paraId="425C3A4E" w14:textId="77777777" w:rsidTr="00032AC6">
        <w:trPr>
          <w:cantSplit/>
        </w:trPr>
        <w:tc>
          <w:tcPr>
            <w:tcW w:w="9498" w:type="dxa"/>
          </w:tcPr>
          <w:p w14:paraId="0D036E3D" w14:textId="77777777" w:rsidR="00FC55E5" w:rsidRPr="00497B1C" w:rsidRDefault="00FC55E5" w:rsidP="00032AC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97B1C">
              <w:rPr>
                <w:b/>
                <w:sz w:val="22"/>
                <w:szCs w:val="22"/>
              </w:rPr>
              <w:lastRenderedPageBreak/>
              <w:t>STRING POLSKA Sp. z o.o.</w:t>
            </w:r>
          </w:p>
          <w:p w14:paraId="57A8D5CD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 xml:space="preserve">Wł. Żeleńskiego 101 </w:t>
            </w:r>
          </w:p>
          <w:p w14:paraId="031F09CB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31-353 Kraków</w:t>
            </w:r>
          </w:p>
          <w:p w14:paraId="58C76EEF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na:</w:t>
            </w:r>
          </w:p>
          <w:p w14:paraId="75F7BDE2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Zadanie nr 12: Zakup i dostawa wraz z uruchomieniem 1 szt. </w:t>
            </w:r>
            <w:proofErr w:type="spellStart"/>
            <w:r w:rsidRPr="00497B1C">
              <w:rPr>
                <w:sz w:val="22"/>
                <w:szCs w:val="22"/>
              </w:rPr>
              <w:t>bilirubinometru</w:t>
            </w:r>
            <w:proofErr w:type="spellEnd"/>
            <w:r w:rsidRPr="00497B1C">
              <w:rPr>
                <w:sz w:val="22"/>
                <w:szCs w:val="22"/>
              </w:rPr>
              <w:t xml:space="preserve"> wraz z przeszkoleniem pracowników Zamawiającego zgodnie z zestawieniem warunków i parametrów wymaganych  stanowiącym załącznik nr 1 do specyfikacji. za cenę brutto </w:t>
            </w:r>
            <w:r w:rsidRPr="00497B1C">
              <w:rPr>
                <w:b/>
                <w:sz w:val="22"/>
                <w:szCs w:val="22"/>
              </w:rPr>
              <w:t>11 500.00 zł</w:t>
            </w:r>
            <w:r w:rsidRPr="00497B1C">
              <w:rPr>
                <w:bCs/>
                <w:sz w:val="22"/>
                <w:szCs w:val="22"/>
              </w:rPr>
              <w:t>.</w:t>
            </w:r>
          </w:p>
          <w:p w14:paraId="3C3C8FFF" w14:textId="77777777" w:rsidR="00FC55E5" w:rsidRPr="00497B1C" w:rsidRDefault="00FC55E5" w:rsidP="00032AC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97B1C">
              <w:rPr>
                <w:color w:val="000000"/>
                <w:sz w:val="22"/>
                <w:szCs w:val="22"/>
              </w:rPr>
              <w:t>Uzasadnienie wyboru:</w:t>
            </w:r>
          </w:p>
          <w:p w14:paraId="7A6CFE14" w14:textId="55A3F13D" w:rsidR="00FC55E5" w:rsidRDefault="003772BB" w:rsidP="00032AC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497B1C">
              <w:rPr>
                <w:sz w:val="22"/>
                <w:szCs w:val="22"/>
              </w:rP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C55E5" w:rsidRPr="00497B1C" w14:paraId="1B754EDE" w14:textId="77777777" w:rsidTr="00032AC6">
        <w:trPr>
          <w:cantSplit/>
        </w:trPr>
        <w:tc>
          <w:tcPr>
            <w:tcW w:w="9498" w:type="dxa"/>
          </w:tcPr>
          <w:p w14:paraId="673591AF" w14:textId="77777777" w:rsidR="00FC55E5" w:rsidRPr="00497B1C" w:rsidRDefault="00FC55E5" w:rsidP="00032AC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97B1C">
              <w:rPr>
                <w:b/>
                <w:sz w:val="22"/>
                <w:szCs w:val="22"/>
              </w:rPr>
              <w:t>MedMech</w:t>
            </w:r>
            <w:proofErr w:type="spellEnd"/>
            <w:r w:rsidRPr="00497B1C">
              <w:rPr>
                <w:b/>
                <w:sz w:val="22"/>
                <w:szCs w:val="22"/>
              </w:rPr>
              <w:t xml:space="preserve"> Michał Polański</w:t>
            </w:r>
          </w:p>
          <w:p w14:paraId="0D22CE21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Józefa Marka 19a /38</w:t>
            </w:r>
          </w:p>
          <w:p w14:paraId="0B4A7C84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34-600 Limanowa</w:t>
            </w:r>
          </w:p>
          <w:p w14:paraId="43979418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na:</w:t>
            </w:r>
          </w:p>
          <w:p w14:paraId="291922C7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Zadanie nr 13: Zakup i dostawa wraz z uruchomieniem 1 szt. systemu do ogrzewania noworodka wraz z przeszkoleniem pracowników Zamawiającego zgodnie z zestawieniem warunków i parametrów wymaganych  stanowiącym załącznik nr 1 do specyfikacji. za cenę brutto </w:t>
            </w:r>
            <w:r w:rsidRPr="00497B1C">
              <w:rPr>
                <w:b/>
                <w:sz w:val="22"/>
                <w:szCs w:val="22"/>
              </w:rPr>
              <w:t>15 331.68 zł</w:t>
            </w:r>
            <w:r w:rsidRPr="00497B1C">
              <w:rPr>
                <w:bCs/>
                <w:sz w:val="22"/>
                <w:szCs w:val="22"/>
              </w:rPr>
              <w:t>.</w:t>
            </w:r>
          </w:p>
          <w:p w14:paraId="4457FFC3" w14:textId="77777777" w:rsidR="00FC55E5" w:rsidRPr="00497B1C" w:rsidRDefault="00FC55E5" w:rsidP="00032AC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97B1C">
              <w:rPr>
                <w:color w:val="000000"/>
                <w:sz w:val="22"/>
                <w:szCs w:val="22"/>
              </w:rPr>
              <w:t>Uzasadnienie wyboru:</w:t>
            </w:r>
          </w:p>
          <w:p w14:paraId="7EFBC303" w14:textId="4760023E" w:rsidR="00FC55E5" w:rsidRDefault="003772BB" w:rsidP="00032AC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497B1C">
              <w:rPr>
                <w:sz w:val="22"/>
                <w:szCs w:val="22"/>
              </w:rP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C55E5" w:rsidRPr="00497B1C" w14:paraId="71800D12" w14:textId="77777777" w:rsidTr="00032AC6">
        <w:trPr>
          <w:cantSplit/>
        </w:trPr>
        <w:tc>
          <w:tcPr>
            <w:tcW w:w="9498" w:type="dxa"/>
          </w:tcPr>
          <w:p w14:paraId="7E5F4907" w14:textId="77777777" w:rsidR="00FC55E5" w:rsidRPr="00497B1C" w:rsidRDefault="00FC55E5" w:rsidP="00032AC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97B1C">
              <w:rPr>
                <w:b/>
                <w:sz w:val="22"/>
                <w:szCs w:val="22"/>
              </w:rPr>
              <w:t>Ronomed</w:t>
            </w:r>
            <w:proofErr w:type="spellEnd"/>
            <w:r w:rsidRPr="00497B1C">
              <w:rPr>
                <w:b/>
                <w:sz w:val="22"/>
                <w:szCs w:val="22"/>
              </w:rPr>
              <w:t xml:space="preserve"> Sp. z o.o. Sp. k.</w:t>
            </w:r>
          </w:p>
          <w:p w14:paraId="28817C18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ul. Przyjaźni  52 /1U</w:t>
            </w:r>
          </w:p>
          <w:p w14:paraId="0A826396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53-030 Wrocław</w:t>
            </w:r>
          </w:p>
          <w:p w14:paraId="4733342E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na:</w:t>
            </w:r>
          </w:p>
          <w:p w14:paraId="12659584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Zadanie nr 16: Zakup i dostawa wraz z uruchomieniem 4 szt. łóżek </w:t>
            </w:r>
            <w:proofErr w:type="spellStart"/>
            <w:r w:rsidRPr="00497B1C">
              <w:rPr>
                <w:sz w:val="22"/>
                <w:szCs w:val="22"/>
              </w:rPr>
              <w:t>bariatrycznych</w:t>
            </w:r>
            <w:proofErr w:type="spellEnd"/>
            <w:r w:rsidRPr="00497B1C">
              <w:rPr>
                <w:sz w:val="22"/>
                <w:szCs w:val="22"/>
              </w:rPr>
              <w:t xml:space="preserve"> wraz z przeszkoleniem pracowników Zamawiającego zgodnie z zestawieniem warunków i parametrów wymaganych  stanowiącym załącznik nr 1 do specyfikacji. za cenę brutto </w:t>
            </w:r>
            <w:r w:rsidRPr="00497B1C">
              <w:rPr>
                <w:b/>
                <w:sz w:val="22"/>
                <w:szCs w:val="22"/>
              </w:rPr>
              <w:t>152 003.52 zł</w:t>
            </w:r>
            <w:r w:rsidRPr="00497B1C">
              <w:rPr>
                <w:bCs/>
                <w:sz w:val="22"/>
                <w:szCs w:val="22"/>
              </w:rPr>
              <w:t>.</w:t>
            </w:r>
          </w:p>
          <w:p w14:paraId="5E25A365" w14:textId="77777777" w:rsidR="00FC55E5" w:rsidRPr="00497B1C" w:rsidRDefault="00FC55E5" w:rsidP="00032AC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97B1C">
              <w:rPr>
                <w:color w:val="000000"/>
                <w:sz w:val="22"/>
                <w:szCs w:val="22"/>
              </w:rPr>
              <w:t>Uzasadnienie wyboru:</w:t>
            </w:r>
          </w:p>
          <w:p w14:paraId="64FA4D9B" w14:textId="3AB86711" w:rsidR="00FC55E5" w:rsidRDefault="003772BB" w:rsidP="00032AC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497B1C">
              <w:rPr>
                <w:sz w:val="22"/>
                <w:szCs w:val="22"/>
              </w:rP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C55E5" w:rsidRPr="00497B1C" w14:paraId="4625C79C" w14:textId="77777777" w:rsidTr="00032AC6">
        <w:trPr>
          <w:cantSplit/>
        </w:trPr>
        <w:tc>
          <w:tcPr>
            <w:tcW w:w="9498" w:type="dxa"/>
          </w:tcPr>
          <w:p w14:paraId="58825C9B" w14:textId="77777777" w:rsidR="00FC55E5" w:rsidRPr="00497B1C" w:rsidRDefault="00FC55E5" w:rsidP="00032AC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97B1C">
              <w:rPr>
                <w:b/>
                <w:sz w:val="22"/>
                <w:szCs w:val="22"/>
              </w:rPr>
              <w:t>MIRO Sp. z o.o.</w:t>
            </w:r>
          </w:p>
          <w:p w14:paraId="1C2783E6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Mińska 25B /U1</w:t>
            </w:r>
          </w:p>
          <w:p w14:paraId="32FBBD03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03-808 Warszawa</w:t>
            </w:r>
          </w:p>
          <w:p w14:paraId="7E8EE73D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na:</w:t>
            </w:r>
          </w:p>
          <w:p w14:paraId="4B4A167B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Zadanie nr 17: Zakup i dostawa wraz z uruchomieniem 1 szt. aparatu USG wraz z przeszkoleniem pracowników zgodnie z zestawieniem warunków i parametrów wymaganych  stanowiącym załącznik nr 1 do specyfikacji. za cenę brutto </w:t>
            </w:r>
            <w:r w:rsidRPr="00497B1C">
              <w:rPr>
                <w:b/>
                <w:sz w:val="22"/>
                <w:szCs w:val="22"/>
              </w:rPr>
              <w:t>189 000.00 zł</w:t>
            </w:r>
            <w:r w:rsidRPr="00497B1C">
              <w:rPr>
                <w:bCs/>
                <w:sz w:val="22"/>
                <w:szCs w:val="22"/>
              </w:rPr>
              <w:t>.</w:t>
            </w:r>
          </w:p>
          <w:p w14:paraId="744D4851" w14:textId="77777777" w:rsidR="00FC55E5" w:rsidRPr="00497B1C" w:rsidRDefault="00FC55E5" w:rsidP="00032AC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97B1C">
              <w:rPr>
                <w:color w:val="000000"/>
                <w:sz w:val="22"/>
                <w:szCs w:val="22"/>
              </w:rPr>
              <w:t>Uzasadnienie wyboru:</w:t>
            </w:r>
          </w:p>
          <w:p w14:paraId="53DC513F" w14:textId="1BD45627" w:rsidR="00FC55E5" w:rsidRDefault="003772BB" w:rsidP="00032AC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497B1C">
              <w:rPr>
                <w:sz w:val="22"/>
                <w:szCs w:val="22"/>
              </w:rP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C55E5" w:rsidRPr="00497B1C" w14:paraId="71608D8A" w14:textId="77777777" w:rsidTr="00032AC6">
        <w:trPr>
          <w:cantSplit/>
        </w:trPr>
        <w:tc>
          <w:tcPr>
            <w:tcW w:w="9498" w:type="dxa"/>
          </w:tcPr>
          <w:p w14:paraId="326790D4" w14:textId="77777777" w:rsidR="00FC55E5" w:rsidRPr="00497B1C" w:rsidRDefault="00FC55E5" w:rsidP="00032AC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97B1C">
              <w:rPr>
                <w:b/>
                <w:sz w:val="22"/>
                <w:szCs w:val="22"/>
              </w:rPr>
              <w:lastRenderedPageBreak/>
              <w:t>STRING POLSKA Sp. z o.o.</w:t>
            </w:r>
          </w:p>
          <w:p w14:paraId="4A2BD0BC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 xml:space="preserve">Wł. Żeleńskiego 101 </w:t>
            </w:r>
          </w:p>
          <w:p w14:paraId="0DF38D39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31-353 Kraków</w:t>
            </w:r>
          </w:p>
          <w:p w14:paraId="537D7DC7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na:</w:t>
            </w:r>
          </w:p>
          <w:p w14:paraId="104F0C5E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Zadanie nr 18: Zakup i dostawa wraz z uruchomieniem 1 szt. aparatu EKG wraz z przeszkoleniem pracowników zgodnie z zestawieniem warunków i parametrów wymaganych  stanowiącym załącznik nr 1 do specyfikacji. za cenę brutto </w:t>
            </w:r>
            <w:r w:rsidRPr="00497B1C">
              <w:rPr>
                <w:b/>
                <w:sz w:val="22"/>
                <w:szCs w:val="22"/>
              </w:rPr>
              <w:t>8 200.00 zł</w:t>
            </w:r>
            <w:r w:rsidRPr="00497B1C">
              <w:rPr>
                <w:bCs/>
                <w:sz w:val="22"/>
                <w:szCs w:val="22"/>
              </w:rPr>
              <w:t>.</w:t>
            </w:r>
          </w:p>
          <w:p w14:paraId="439A3A28" w14:textId="77777777" w:rsidR="00FC55E5" w:rsidRPr="00497B1C" w:rsidRDefault="00FC55E5" w:rsidP="00032AC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97B1C">
              <w:rPr>
                <w:color w:val="000000"/>
                <w:sz w:val="22"/>
                <w:szCs w:val="22"/>
              </w:rPr>
              <w:t>Uzasadnienie wyboru:</w:t>
            </w:r>
          </w:p>
          <w:p w14:paraId="0EB5D95D" w14:textId="68C0A659" w:rsidR="00FC55E5" w:rsidRDefault="003772BB" w:rsidP="00032AC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497B1C">
              <w:rPr>
                <w:sz w:val="22"/>
                <w:szCs w:val="22"/>
              </w:rP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C55E5" w:rsidRPr="00497B1C" w14:paraId="17F40C32" w14:textId="77777777" w:rsidTr="00032AC6">
        <w:trPr>
          <w:cantSplit/>
        </w:trPr>
        <w:tc>
          <w:tcPr>
            <w:tcW w:w="9498" w:type="dxa"/>
          </w:tcPr>
          <w:p w14:paraId="2022CF49" w14:textId="77777777" w:rsidR="00FC55E5" w:rsidRPr="00497B1C" w:rsidRDefault="00FC55E5" w:rsidP="00032AC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97B1C">
              <w:rPr>
                <w:b/>
                <w:sz w:val="22"/>
                <w:szCs w:val="22"/>
              </w:rPr>
              <w:t>VARIMED Sp. z o.o.</w:t>
            </w:r>
          </w:p>
          <w:p w14:paraId="7276E993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Tadeusza Kościuszki 115 /4U</w:t>
            </w:r>
          </w:p>
          <w:p w14:paraId="56EBA63C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50-442 Wrocław</w:t>
            </w:r>
          </w:p>
          <w:p w14:paraId="29553320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na:</w:t>
            </w:r>
          </w:p>
          <w:p w14:paraId="4497189C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Zadanie nr 19: Zakup i dostawa wraz z uruchomieniem 1 szt. </w:t>
            </w:r>
            <w:proofErr w:type="spellStart"/>
            <w:r w:rsidRPr="00497B1C">
              <w:rPr>
                <w:sz w:val="22"/>
                <w:szCs w:val="22"/>
              </w:rPr>
              <w:t>videobronchoskopu</w:t>
            </w:r>
            <w:proofErr w:type="spellEnd"/>
            <w:r w:rsidRPr="00497B1C">
              <w:rPr>
                <w:sz w:val="22"/>
                <w:szCs w:val="22"/>
              </w:rPr>
              <w:t xml:space="preserve"> wraz z przeszkoleniem pracowników zgodnie z zestawieniem warunków i parametrów wymaganych  stanowiącym załącznik nr 1 do specyfikacji. za cenę brutto </w:t>
            </w:r>
            <w:r w:rsidRPr="00497B1C">
              <w:rPr>
                <w:b/>
                <w:sz w:val="22"/>
                <w:szCs w:val="22"/>
              </w:rPr>
              <w:t>59 400.00 zł</w:t>
            </w:r>
            <w:r w:rsidRPr="00497B1C">
              <w:rPr>
                <w:bCs/>
                <w:sz w:val="22"/>
                <w:szCs w:val="22"/>
              </w:rPr>
              <w:t>.</w:t>
            </w:r>
          </w:p>
          <w:p w14:paraId="7397E52C" w14:textId="77777777" w:rsidR="00FC55E5" w:rsidRPr="00497B1C" w:rsidRDefault="00FC55E5" w:rsidP="00032AC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97B1C">
              <w:rPr>
                <w:color w:val="000000"/>
                <w:sz w:val="22"/>
                <w:szCs w:val="22"/>
              </w:rPr>
              <w:t>Uzasadnienie wyboru:</w:t>
            </w:r>
          </w:p>
          <w:p w14:paraId="253FB449" w14:textId="6307F472" w:rsidR="00FC55E5" w:rsidRDefault="003772BB" w:rsidP="00032AC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497B1C">
              <w:rPr>
                <w:sz w:val="22"/>
                <w:szCs w:val="22"/>
              </w:rP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C55E5" w:rsidRPr="00497B1C" w14:paraId="623C3879" w14:textId="77777777" w:rsidTr="00032AC6">
        <w:trPr>
          <w:cantSplit/>
        </w:trPr>
        <w:tc>
          <w:tcPr>
            <w:tcW w:w="9498" w:type="dxa"/>
          </w:tcPr>
          <w:p w14:paraId="08848C12" w14:textId="77777777" w:rsidR="00FC55E5" w:rsidRPr="00497B1C" w:rsidRDefault="00FC55E5" w:rsidP="00032AC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97B1C">
              <w:rPr>
                <w:b/>
                <w:sz w:val="22"/>
                <w:szCs w:val="22"/>
              </w:rPr>
              <w:t>NZ TECHNO SP.Z.O.O.</w:t>
            </w:r>
          </w:p>
          <w:p w14:paraId="5FFE40F7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 xml:space="preserve">BERNEŃSKA 5A </w:t>
            </w:r>
          </w:p>
          <w:p w14:paraId="380F26F0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03-976 WARSZAWA</w:t>
            </w:r>
          </w:p>
          <w:p w14:paraId="38558B8C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na:</w:t>
            </w:r>
          </w:p>
          <w:p w14:paraId="44D742D7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Zadanie nr 20: Zakup i dostawa wraz z uruchomieniem 2 szt. aparatu do wysokoprzepływowej tlenoterapii donosowej wraz z przeszkoleniem pracowników zgodnie z zestawieniem warunków i parametrów wymaganych  stanowiącym załącznik nr 1 do specyfikacji. za cenę brutto </w:t>
            </w:r>
            <w:r w:rsidRPr="00497B1C">
              <w:rPr>
                <w:b/>
                <w:sz w:val="22"/>
                <w:szCs w:val="22"/>
              </w:rPr>
              <w:t>27 864.00 zł</w:t>
            </w:r>
            <w:r w:rsidRPr="00497B1C">
              <w:rPr>
                <w:bCs/>
                <w:sz w:val="22"/>
                <w:szCs w:val="22"/>
              </w:rPr>
              <w:t>.</w:t>
            </w:r>
          </w:p>
          <w:p w14:paraId="112C08CD" w14:textId="77777777" w:rsidR="00FC55E5" w:rsidRPr="00497B1C" w:rsidRDefault="00FC55E5" w:rsidP="00032AC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97B1C">
              <w:rPr>
                <w:color w:val="000000"/>
                <w:sz w:val="22"/>
                <w:szCs w:val="22"/>
              </w:rPr>
              <w:t>Uzasadnienie wyboru:</w:t>
            </w:r>
          </w:p>
          <w:p w14:paraId="615A5A04" w14:textId="10598FBD" w:rsidR="00FC55E5" w:rsidRDefault="003772BB" w:rsidP="00032AC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497B1C">
              <w:rPr>
                <w:sz w:val="22"/>
                <w:szCs w:val="22"/>
              </w:rP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C55E5" w:rsidRPr="00497B1C" w14:paraId="3ADB209E" w14:textId="77777777" w:rsidTr="00032AC6">
        <w:trPr>
          <w:cantSplit/>
        </w:trPr>
        <w:tc>
          <w:tcPr>
            <w:tcW w:w="9498" w:type="dxa"/>
          </w:tcPr>
          <w:p w14:paraId="3B4F5ED0" w14:textId="77777777" w:rsidR="00FC55E5" w:rsidRPr="00497B1C" w:rsidRDefault="00FC55E5" w:rsidP="00032AC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97B1C">
              <w:rPr>
                <w:b/>
                <w:sz w:val="22"/>
                <w:szCs w:val="22"/>
              </w:rPr>
              <w:t>Stiegelmeyer</w:t>
            </w:r>
            <w:proofErr w:type="spellEnd"/>
            <w:r w:rsidRPr="00497B1C">
              <w:rPr>
                <w:b/>
                <w:sz w:val="22"/>
                <w:szCs w:val="22"/>
              </w:rPr>
              <w:t xml:space="preserve"> Sp. z o.o.</w:t>
            </w:r>
          </w:p>
          <w:p w14:paraId="6EF517C5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 xml:space="preserve">Grubno 63 </w:t>
            </w:r>
          </w:p>
          <w:p w14:paraId="4B9DC1F9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86-212 Stolno</w:t>
            </w:r>
          </w:p>
          <w:p w14:paraId="7E274C63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na:</w:t>
            </w:r>
          </w:p>
          <w:p w14:paraId="44AA777D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Zadanie nr 21: Zakup i dostawa wraz z uruchomieniem 7 szt. łóżek elektrycznych z regulacją wysokości wraz z przeszkoleniem pracowników Zamawiającego zgodnie z zestawieniem warunków i parametrów wymaganych stanowiącym załącznik nr 1 do specyfikacji. za cenę brutto </w:t>
            </w:r>
            <w:r w:rsidRPr="00497B1C">
              <w:rPr>
                <w:b/>
                <w:sz w:val="22"/>
                <w:szCs w:val="22"/>
              </w:rPr>
              <w:t>76 960.80 zł</w:t>
            </w:r>
            <w:r w:rsidRPr="00497B1C">
              <w:rPr>
                <w:bCs/>
                <w:sz w:val="22"/>
                <w:szCs w:val="22"/>
              </w:rPr>
              <w:t>.</w:t>
            </w:r>
          </w:p>
          <w:p w14:paraId="5AB6C442" w14:textId="77777777" w:rsidR="00FC55E5" w:rsidRPr="00497B1C" w:rsidRDefault="00FC55E5" w:rsidP="00032AC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97B1C">
              <w:rPr>
                <w:color w:val="000000"/>
                <w:sz w:val="22"/>
                <w:szCs w:val="22"/>
              </w:rPr>
              <w:t>Uzasadnienie wyboru:</w:t>
            </w:r>
          </w:p>
          <w:p w14:paraId="30940D9E" w14:textId="2C396208" w:rsidR="00FC55E5" w:rsidRDefault="003772BB" w:rsidP="00032AC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497B1C">
              <w:rPr>
                <w:sz w:val="22"/>
                <w:szCs w:val="22"/>
              </w:rP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C55E5" w:rsidRPr="00497B1C" w14:paraId="7F33D41A" w14:textId="77777777" w:rsidTr="00032AC6">
        <w:trPr>
          <w:cantSplit/>
        </w:trPr>
        <w:tc>
          <w:tcPr>
            <w:tcW w:w="9498" w:type="dxa"/>
          </w:tcPr>
          <w:p w14:paraId="037F2C69" w14:textId="77777777" w:rsidR="00FC55E5" w:rsidRPr="00497B1C" w:rsidRDefault="00FC55E5" w:rsidP="00032AC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97B1C">
              <w:rPr>
                <w:b/>
                <w:sz w:val="22"/>
                <w:szCs w:val="22"/>
              </w:rPr>
              <w:lastRenderedPageBreak/>
              <w:t>Ronomed</w:t>
            </w:r>
            <w:proofErr w:type="spellEnd"/>
            <w:r w:rsidRPr="00497B1C">
              <w:rPr>
                <w:b/>
                <w:sz w:val="22"/>
                <w:szCs w:val="22"/>
              </w:rPr>
              <w:t xml:space="preserve"> Sp. z o.o. Sp. k.</w:t>
            </w:r>
          </w:p>
          <w:p w14:paraId="40D777E9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ul. Przyjaźni  52 /1U</w:t>
            </w:r>
          </w:p>
          <w:p w14:paraId="251FEF3A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53-030 Wrocław</w:t>
            </w:r>
          </w:p>
          <w:p w14:paraId="552945C8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na:</w:t>
            </w:r>
          </w:p>
          <w:p w14:paraId="2B66EEF6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Zadanie nr 22: Zakup i dostawa wraz z uruchomieniem 2 </w:t>
            </w:r>
            <w:proofErr w:type="spellStart"/>
            <w:r w:rsidRPr="00497B1C">
              <w:rPr>
                <w:sz w:val="22"/>
                <w:szCs w:val="22"/>
              </w:rPr>
              <w:t>szt</w:t>
            </w:r>
            <w:proofErr w:type="spellEnd"/>
            <w:r w:rsidRPr="00497B1C">
              <w:rPr>
                <w:sz w:val="22"/>
                <w:szCs w:val="22"/>
              </w:rPr>
              <w:t xml:space="preserve"> łóżek dla pacjentów </w:t>
            </w:r>
            <w:proofErr w:type="spellStart"/>
            <w:r w:rsidRPr="00497B1C">
              <w:rPr>
                <w:sz w:val="22"/>
                <w:szCs w:val="22"/>
              </w:rPr>
              <w:t>bariatrycznych</w:t>
            </w:r>
            <w:proofErr w:type="spellEnd"/>
            <w:r w:rsidRPr="00497B1C">
              <w:rPr>
                <w:sz w:val="22"/>
                <w:szCs w:val="22"/>
              </w:rPr>
              <w:t xml:space="preserve"> wraz z przeszkoleniem pracowników Zamawiającego zgodnie z zestawieniem warunków i parametrów wymaganych stanowiącym załącznik nr 1 do specyfikacji. za cenę brutto </w:t>
            </w:r>
            <w:r w:rsidRPr="00497B1C">
              <w:rPr>
                <w:b/>
                <w:sz w:val="22"/>
                <w:szCs w:val="22"/>
              </w:rPr>
              <w:t>76 001.76 zł</w:t>
            </w:r>
            <w:r w:rsidRPr="00497B1C">
              <w:rPr>
                <w:bCs/>
                <w:sz w:val="22"/>
                <w:szCs w:val="22"/>
              </w:rPr>
              <w:t>.</w:t>
            </w:r>
          </w:p>
          <w:p w14:paraId="26EA1D06" w14:textId="77777777" w:rsidR="00FC55E5" w:rsidRPr="00497B1C" w:rsidRDefault="00FC55E5" w:rsidP="00032AC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97B1C">
              <w:rPr>
                <w:color w:val="000000"/>
                <w:sz w:val="22"/>
                <w:szCs w:val="22"/>
              </w:rPr>
              <w:t>Uzasadnienie wyboru:</w:t>
            </w:r>
          </w:p>
          <w:p w14:paraId="7E6837DB" w14:textId="2C0D33EC" w:rsidR="00FC55E5" w:rsidRDefault="003772BB" w:rsidP="00032AC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497B1C">
              <w:rPr>
                <w:sz w:val="22"/>
                <w:szCs w:val="22"/>
              </w:rP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C55E5" w:rsidRPr="00497B1C" w14:paraId="7BC4BE9B" w14:textId="77777777" w:rsidTr="00032AC6">
        <w:trPr>
          <w:cantSplit/>
        </w:trPr>
        <w:tc>
          <w:tcPr>
            <w:tcW w:w="9498" w:type="dxa"/>
          </w:tcPr>
          <w:p w14:paraId="025CD9EB" w14:textId="77777777" w:rsidR="00FC55E5" w:rsidRPr="00497B1C" w:rsidRDefault="00FC55E5" w:rsidP="00032AC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97B1C">
              <w:rPr>
                <w:b/>
                <w:sz w:val="22"/>
                <w:szCs w:val="22"/>
              </w:rPr>
              <w:t>Dräger</w:t>
            </w:r>
            <w:proofErr w:type="spellEnd"/>
            <w:r w:rsidRPr="00497B1C">
              <w:rPr>
                <w:b/>
                <w:sz w:val="22"/>
                <w:szCs w:val="22"/>
              </w:rPr>
              <w:t xml:space="preserve"> Polska Sp. z o. o.</w:t>
            </w:r>
          </w:p>
          <w:p w14:paraId="3F20B236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 xml:space="preserve">ul. Posag 7 Panien 1 </w:t>
            </w:r>
          </w:p>
          <w:p w14:paraId="6461910B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02-495 Warszawa</w:t>
            </w:r>
          </w:p>
          <w:p w14:paraId="0E063229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na:</w:t>
            </w:r>
          </w:p>
          <w:p w14:paraId="1EBEF63C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Zadanie nr 23: Zakup i dostawa wraz z montażem i uruchomieniem 3 </w:t>
            </w:r>
            <w:proofErr w:type="spellStart"/>
            <w:r w:rsidRPr="00497B1C">
              <w:rPr>
                <w:sz w:val="22"/>
                <w:szCs w:val="22"/>
              </w:rPr>
              <w:t>szt</w:t>
            </w:r>
            <w:proofErr w:type="spellEnd"/>
            <w:r w:rsidRPr="00497B1C">
              <w:rPr>
                <w:sz w:val="22"/>
                <w:szCs w:val="22"/>
              </w:rPr>
              <w:t xml:space="preserve"> stanowisk wzmożonego nadzoru z pełnym monitorowaniem parametrów życiowych wraz z przeszkoleniem pracowników Zamawiającego zgodnie z zestawieniem warunków i parametrów wymaganych stanowiącym załącznik nr 1 do specyfikacji. za cenę brutto </w:t>
            </w:r>
            <w:r w:rsidRPr="00497B1C">
              <w:rPr>
                <w:b/>
                <w:sz w:val="22"/>
                <w:szCs w:val="22"/>
              </w:rPr>
              <w:t>233 983.08 zł</w:t>
            </w:r>
            <w:r w:rsidRPr="00497B1C">
              <w:rPr>
                <w:bCs/>
                <w:sz w:val="22"/>
                <w:szCs w:val="22"/>
              </w:rPr>
              <w:t>.</w:t>
            </w:r>
          </w:p>
          <w:p w14:paraId="1EF91D23" w14:textId="77777777" w:rsidR="00FC55E5" w:rsidRPr="00497B1C" w:rsidRDefault="00FC55E5" w:rsidP="00032AC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97B1C">
              <w:rPr>
                <w:color w:val="000000"/>
                <w:sz w:val="22"/>
                <w:szCs w:val="22"/>
              </w:rPr>
              <w:t>Uzasadnienie wyboru:</w:t>
            </w:r>
          </w:p>
          <w:p w14:paraId="55DF8A2D" w14:textId="116B721A" w:rsidR="00FC55E5" w:rsidRDefault="003772BB" w:rsidP="00032AC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497B1C">
              <w:rPr>
                <w:sz w:val="22"/>
                <w:szCs w:val="22"/>
              </w:rP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C55E5" w:rsidRPr="00497B1C" w14:paraId="650A12D6" w14:textId="77777777" w:rsidTr="00032AC6">
        <w:trPr>
          <w:cantSplit/>
        </w:trPr>
        <w:tc>
          <w:tcPr>
            <w:tcW w:w="9498" w:type="dxa"/>
          </w:tcPr>
          <w:p w14:paraId="45D12D7B" w14:textId="77777777" w:rsidR="00FC55E5" w:rsidRPr="00497B1C" w:rsidRDefault="00FC55E5" w:rsidP="00032AC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97B1C">
              <w:rPr>
                <w:b/>
                <w:sz w:val="22"/>
                <w:szCs w:val="22"/>
              </w:rPr>
              <w:t>Stiegelmeyer</w:t>
            </w:r>
            <w:proofErr w:type="spellEnd"/>
            <w:r w:rsidRPr="00497B1C">
              <w:rPr>
                <w:b/>
                <w:sz w:val="22"/>
                <w:szCs w:val="22"/>
              </w:rPr>
              <w:t xml:space="preserve"> Sp. z o.o.</w:t>
            </w:r>
          </w:p>
          <w:p w14:paraId="04CA9430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 xml:space="preserve">Grubno 63 </w:t>
            </w:r>
          </w:p>
          <w:p w14:paraId="6AA3BA5F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86-212 Stolno</w:t>
            </w:r>
          </w:p>
          <w:p w14:paraId="2631AC8C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na:</w:t>
            </w:r>
          </w:p>
          <w:p w14:paraId="5AB54F20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Zadanie nr 24: Zakup i dostawa wraz z uruchomieniem 3 </w:t>
            </w:r>
            <w:proofErr w:type="spellStart"/>
            <w:r w:rsidRPr="00497B1C">
              <w:rPr>
                <w:sz w:val="22"/>
                <w:szCs w:val="22"/>
              </w:rPr>
              <w:t>szt</w:t>
            </w:r>
            <w:proofErr w:type="spellEnd"/>
            <w:r w:rsidRPr="00497B1C">
              <w:rPr>
                <w:sz w:val="22"/>
                <w:szCs w:val="22"/>
              </w:rPr>
              <w:t xml:space="preserve"> łóżek do intensywnej terapii z materacem wraz z przeszkoleniem pracowników Zamawiającego zgodnie z zestawieniem warunków i parametrów wymaganych stanowiącym załącznik nr 1 do specyfikacji. za cenę brutto </w:t>
            </w:r>
            <w:r w:rsidRPr="00497B1C">
              <w:rPr>
                <w:b/>
                <w:sz w:val="22"/>
                <w:szCs w:val="22"/>
              </w:rPr>
              <w:t>86 022.00 zł</w:t>
            </w:r>
            <w:r w:rsidRPr="00497B1C">
              <w:rPr>
                <w:bCs/>
                <w:sz w:val="22"/>
                <w:szCs w:val="22"/>
              </w:rPr>
              <w:t>.</w:t>
            </w:r>
          </w:p>
          <w:p w14:paraId="138B60B7" w14:textId="7B0CA4DF" w:rsidR="00FC55E5" w:rsidRPr="00497B1C" w:rsidRDefault="00FC55E5" w:rsidP="003772B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97B1C">
              <w:rPr>
                <w:color w:val="000000"/>
                <w:sz w:val="22"/>
                <w:szCs w:val="22"/>
              </w:rPr>
              <w:t>Uzasadnienie wyboru:</w:t>
            </w:r>
            <w:r w:rsidR="003772BB" w:rsidRPr="00497B1C">
              <w:rPr>
                <w:sz w:val="22"/>
                <w:szCs w:val="22"/>
              </w:rPr>
              <w:t xml:space="preserve"> 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C55E5" w:rsidRPr="00497B1C" w14:paraId="0BEAAA90" w14:textId="77777777" w:rsidTr="00032AC6">
        <w:trPr>
          <w:cantSplit/>
        </w:trPr>
        <w:tc>
          <w:tcPr>
            <w:tcW w:w="9498" w:type="dxa"/>
          </w:tcPr>
          <w:p w14:paraId="4E818B16" w14:textId="77777777" w:rsidR="00FC55E5" w:rsidRPr="00497B1C" w:rsidRDefault="00FC55E5" w:rsidP="00032AC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97B1C">
              <w:rPr>
                <w:b/>
                <w:sz w:val="22"/>
                <w:szCs w:val="22"/>
              </w:rPr>
              <w:t>Philips Polska Sp. z o.o.</w:t>
            </w:r>
          </w:p>
          <w:p w14:paraId="5AC1A1AF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 xml:space="preserve">Al. Jerozolimskie  195B </w:t>
            </w:r>
          </w:p>
          <w:p w14:paraId="5164967B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02-222 Warszawa</w:t>
            </w:r>
          </w:p>
          <w:p w14:paraId="1AEDD9B5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na:</w:t>
            </w:r>
          </w:p>
          <w:p w14:paraId="31C5B33F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Zadanie nr 25: Zakup i dostawa wraz z uruchomieniem 1 </w:t>
            </w:r>
            <w:proofErr w:type="spellStart"/>
            <w:r w:rsidRPr="00497B1C">
              <w:rPr>
                <w:sz w:val="22"/>
                <w:szCs w:val="22"/>
              </w:rPr>
              <w:t>szt</w:t>
            </w:r>
            <w:proofErr w:type="spellEnd"/>
            <w:r w:rsidRPr="00497B1C">
              <w:rPr>
                <w:sz w:val="22"/>
                <w:szCs w:val="22"/>
              </w:rPr>
              <w:t xml:space="preserve"> głowicy ultrasonograficznej wraz z przeszkoleniem pracowników Zamawiającego zgodnie z zestawieniem warunków i parametrów wymaganych stanowiącym załącznik nr 1 do specyfikacji. za cenę brutto </w:t>
            </w:r>
            <w:r w:rsidRPr="00497B1C">
              <w:rPr>
                <w:b/>
                <w:sz w:val="22"/>
                <w:szCs w:val="22"/>
              </w:rPr>
              <w:t>42 739.92 zł</w:t>
            </w:r>
            <w:r w:rsidRPr="00497B1C">
              <w:rPr>
                <w:bCs/>
                <w:sz w:val="22"/>
                <w:szCs w:val="22"/>
              </w:rPr>
              <w:t>.</w:t>
            </w:r>
          </w:p>
          <w:p w14:paraId="087A3E19" w14:textId="77777777" w:rsidR="00FC55E5" w:rsidRPr="00497B1C" w:rsidRDefault="00FC55E5" w:rsidP="00032AC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97B1C">
              <w:rPr>
                <w:color w:val="000000"/>
                <w:sz w:val="22"/>
                <w:szCs w:val="22"/>
              </w:rPr>
              <w:t>Uzasadnienie wyboru:</w:t>
            </w:r>
          </w:p>
          <w:p w14:paraId="54AD0020" w14:textId="575D8372" w:rsidR="00FC55E5" w:rsidRDefault="003772BB" w:rsidP="00032AC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497B1C">
              <w:rPr>
                <w:sz w:val="22"/>
                <w:szCs w:val="22"/>
              </w:rP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C55E5" w:rsidRPr="00497B1C" w14:paraId="50454684" w14:textId="77777777" w:rsidTr="00032AC6">
        <w:trPr>
          <w:cantSplit/>
        </w:trPr>
        <w:tc>
          <w:tcPr>
            <w:tcW w:w="9498" w:type="dxa"/>
          </w:tcPr>
          <w:p w14:paraId="449E0F1C" w14:textId="77777777" w:rsidR="00FC55E5" w:rsidRPr="00497B1C" w:rsidRDefault="00FC55E5" w:rsidP="00032AC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97B1C">
              <w:rPr>
                <w:b/>
                <w:sz w:val="22"/>
                <w:szCs w:val="22"/>
              </w:rPr>
              <w:lastRenderedPageBreak/>
              <w:t>Stryker</w:t>
            </w:r>
            <w:proofErr w:type="spellEnd"/>
            <w:r w:rsidRPr="00497B1C">
              <w:rPr>
                <w:b/>
                <w:sz w:val="22"/>
                <w:szCs w:val="22"/>
              </w:rPr>
              <w:t xml:space="preserve"> Polska Sp. z o.o.</w:t>
            </w:r>
          </w:p>
          <w:p w14:paraId="7EB672DE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Poleczki 35 /-</w:t>
            </w:r>
          </w:p>
          <w:p w14:paraId="3861BCB7" w14:textId="77777777" w:rsidR="00FC55E5" w:rsidRPr="00497B1C" w:rsidRDefault="00FC55E5" w:rsidP="00032AC6">
            <w:pPr>
              <w:jc w:val="both"/>
              <w:rPr>
                <w:bCs/>
                <w:sz w:val="22"/>
                <w:szCs w:val="22"/>
              </w:rPr>
            </w:pPr>
            <w:r w:rsidRPr="00497B1C">
              <w:rPr>
                <w:bCs/>
                <w:sz w:val="22"/>
                <w:szCs w:val="22"/>
              </w:rPr>
              <w:t>02-822 Warszawa</w:t>
            </w:r>
          </w:p>
          <w:p w14:paraId="18917AF2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na:</w:t>
            </w:r>
          </w:p>
          <w:p w14:paraId="20264DD0" w14:textId="77777777" w:rsidR="00FC55E5" w:rsidRPr="00497B1C" w:rsidRDefault="00FC55E5" w:rsidP="00032A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Zadanie nr 26: Zakup i dostawa wraz z uruchomieniem 1 </w:t>
            </w:r>
            <w:proofErr w:type="spellStart"/>
            <w:r w:rsidRPr="00497B1C">
              <w:rPr>
                <w:sz w:val="22"/>
                <w:szCs w:val="22"/>
              </w:rPr>
              <w:t>szt</w:t>
            </w:r>
            <w:proofErr w:type="spellEnd"/>
            <w:r w:rsidRPr="00497B1C">
              <w:rPr>
                <w:sz w:val="22"/>
                <w:szCs w:val="22"/>
              </w:rPr>
              <w:t xml:space="preserve"> wózka akumulatorowego do przewozu pacjentów wraz z przeszkoleniem pracowników Zamawiającego zgodnie z zestawieniem warunków i parametrów wymaganych stanowiącym załącznik nr 1 do specyfikacji. za cenę brutto </w:t>
            </w:r>
            <w:r w:rsidRPr="00497B1C">
              <w:rPr>
                <w:b/>
                <w:sz w:val="22"/>
                <w:szCs w:val="22"/>
              </w:rPr>
              <w:t>45 429.07 zł</w:t>
            </w:r>
            <w:r w:rsidRPr="00497B1C">
              <w:rPr>
                <w:bCs/>
                <w:sz w:val="22"/>
                <w:szCs w:val="22"/>
              </w:rPr>
              <w:t>.</w:t>
            </w:r>
          </w:p>
          <w:p w14:paraId="7883EB5E" w14:textId="77777777" w:rsidR="00FC55E5" w:rsidRPr="00497B1C" w:rsidRDefault="00FC55E5" w:rsidP="00032AC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97B1C">
              <w:rPr>
                <w:color w:val="000000"/>
                <w:sz w:val="22"/>
                <w:szCs w:val="22"/>
              </w:rPr>
              <w:t>Uzasadnienie wyboru:</w:t>
            </w:r>
          </w:p>
          <w:p w14:paraId="77E967EF" w14:textId="4908F040" w:rsidR="00FC55E5" w:rsidRDefault="003772BB" w:rsidP="00032AC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497B1C">
              <w:rPr>
                <w:sz w:val="22"/>
                <w:szCs w:val="22"/>
              </w:rP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</w:tbl>
    <w:p w14:paraId="0CAF1830" w14:textId="77777777" w:rsidR="003A0AFC" w:rsidRPr="00497B1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497B1C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497B1C" w14:paraId="1EBDED76" w14:textId="77777777" w:rsidTr="00596EA3">
        <w:tc>
          <w:tcPr>
            <w:tcW w:w="2169" w:type="dxa"/>
            <w:shd w:val="clear" w:color="auto" w:fill="F3F3F3"/>
          </w:tcPr>
          <w:p w14:paraId="343FA1EF" w14:textId="77777777" w:rsidR="00211A34" w:rsidRPr="00497B1C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497B1C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8342605" w14:textId="77777777" w:rsidR="00211A34" w:rsidRPr="00497B1C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497B1C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3A33946" w14:textId="77777777" w:rsidR="00211A34" w:rsidRPr="00497B1C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497B1C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7D919C2" w14:textId="77777777" w:rsidR="00211A34" w:rsidRPr="00497B1C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497B1C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FC55E5" w:rsidRPr="00497B1C" w14:paraId="6EC8552C" w14:textId="77777777" w:rsidTr="00032AC6">
        <w:tc>
          <w:tcPr>
            <w:tcW w:w="2169" w:type="dxa"/>
            <w:shd w:val="clear" w:color="auto" w:fill="auto"/>
          </w:tcPr>
          <w:p w14:paraId="774B945E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1 - Zakup i dostawa wraz z uruchomieniem 1 </w:t>
            </w:r>
            <w:proofErr w:type="spellStart"/>
            <w:r w:rsidRPr="00497B1C">
              <w:rPr>
                <w:sz w:val="22"/>
                <w:szCs w:val="22"/>
              </w:rPr>
              <w:t>szt</w:t>
            </w:r>
            <w:proofErr w:type="spellEnd"/>
            <w:r w:rsidRPr="00497B1C">
              <w:rPr>
                <w:sz w:val="22"/>
                <w:szCs w:val="22"/>
              </w:rPr>
              <w:t xml:space="preserve"> aparatu USG wraz z przeszkoleniem pracowników Zamawiającego zgodnie z zestawieniem warunków i parametrów wymaganych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2987C573" w14:textId="77777777" w:rsidR="00FC55E5" w:rsidRPr="00497B1C" w:rsidRDefault="00FC55E5" w:rsidP="00032AC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497B1C">
              <w:rPr>
                <w:b/>
                <w:bCs/>
                <w:sz w:val="22"/>
                <w:szCs w:val="22"/>
              </w:rPr>
              <w:t>MIRO Sp. z o.o.</w:t>
            </w:r>
          </w:p>
          <w:p w14:paraId="58AE8473" w14:textId="77777777" w:rsidR="00FC55E5" w:rsidRPr="00497B1C" w:rsidRDefault="00FC55E5" w:rsidP="00032AC6">
            <w:pPr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Mińska 25B/U1</w:t>
            </w:r>
          </w:p>
          <w:p w14:paraId="3A1C080B" w14:textId="77777777" w:rsidR="00FC55E5" w:rsidRPr="00497B1C" w:rsidRDefault="00FC55E5" w:rsidP="00032AC6">
            <w:pPr>
              <w:spacing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03-808 Warszawa</w:t>
            </w:r>
          </w:p>
        </w:tc>
        <w:tc>
          <w:tcPr>
            <w:tcW w:w="2976" w:type="dxa"/>
            <w:shd w:val="clear" w:color="auto" w:fill="auto"/>
          </w:tcPr>
          <w:p w14:paraId="606D66C9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1 - Cena - 60.00</w:t>
            </w:r>
          </w:p>
          <w:p w14:paraId="600D1039" w14:textId="7AA15906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2 - wydłużenie terminu gwarancji - </w:t>
            </w:r>
            <w:r w:rsidR="003772BB" w:rsidRPr="00497B1C">
              <w:rPr>
                <w:sz w:val="22"/>
                <w:szCs w:val="22"/>
              </w:rPr>
              <w:t>1</w:t>
            </w:r>
            <w:r w:rsidRPr="00497B1C">
              <w:rPr>
                <w:sz w:val="22"/>
                <w:szCs w:val="22"/>
              </w:rPr>
              <w:t>0.00</w:t>
            </w:r>
          </w:p>
          <w:p w14:paraId="7034476D" w14:textId="1AE14400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3 - termin dostawy - </w:t>
            </w:r>
            <w:r w:rsidR="003772BB" w:rsidRPr="00497B1C">
              <w:rPr>
                <w:sz w:val="22"/>
                <w:szCs w:val="22"/>
              </w:rPr>
              <w:t>1</w:t>
            </w:r>
            <w:r w:rsidRPr="00497B1C">
              <w:rPr>
                <w:sz w:val="22"/>
                <w:szCs w:val="22"/>
              </w:rPr>
              <w:t>0.00</w:t>
            </w:r>
          </w:p>
          <w:p w14:paraId="20A50FF1" w14:textId="7B48D7FC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4 - parametry techniczne sprzętu - </w:t>
            </w:r>
            <w:r w:rsidR="003772BB" w:rsidRPr="00497B1C">
              <w:rPr>
                <w:sz w:val="22"/>
                <w:szCs w:val="22"/>
              </w:rPr>
              <w:t>8</w:t>
            </w:r>
            <w:r w:rsidRPr="00497B1C">
              <w:rPr>
                <w:sz w:val="22"/>
                <w:szCs w:val="22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616764" w14:textId="0760B649" w:rsidR="00FC55E5" w:rsidRPr="00497B1C" w:rsidRDefault="00FC55E5" w:rsidP="00032AC6">
            <w:pPr>
              <w:jc w:val="center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  </w:t>
            </w:r>
            <w:r w:rsidR="003772BB" w:rsidRPr="00497B1C">
              <w:rPr>
                <w:sz w:val="22"/>
                <w:szCs w:val="22"/>
              </w:rPr>
              <w:t>88</w:t>
            </w:r>
            <w:r w:rsidRPr="00497B1C">
              <w:rPr>
                <w:sz w:val="22"/>
                <w:szCs w:val="22"/>
              </w:rPr>
              <w:t>,00</w:t>
            </w:r>
          </w:p>
        </w:tc>
      </w:tr>
      <w:tr w:rsidR="00FC55E5" w:rsidRPr="00497B1C" w14:paraId="5559417E" w14:textId="77777777" w:rsidTr="00032AC6">
        <w:tc>
          <w:tcPr>
            <w:tcW w:w="2169" w:type="dxa"/>
            <w:shd w:val="clear" w:color="auto" w:fill="auto"/>
          </w:tcPr>
          <w:p w14:paraId="16785DEA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3 - Zakup i dostawa wraz z uruchomieniem 1 </w:t>
            </w:r>
            <w:proofErr w:type="spellStart"/>
            <w:r w:rsidRPr="00497B1C">
              <w:rPr>
                <w:sz w:val="22"/>
                <w:szCs w:val="22"/>
              </w:rPr>
              <w:t>szt</w:t>
            </w:r>
            <w:proofErr w:type="spellEnd"/>
            <w:r w:rsidRPr="00497B1C">
              <w:rPr>
                <w:sz w:val="22"/>
                <w:szCs w:val="22"/>
              </w:rPr>
              <w:t xml:space="preserve"> </w:t>
            </w:r>
            <w:proofErr w:type="spellStart"/>
            <w:r w:rsidRPr="00497B1C">
              <w:rPr>
                <w:sz w:val="22"/>
                <w:szCs w:val="22"/>
              </w:rPr>
              <w:t>holtera</w:t>
            </w:r>
            <w:proofErr w:type="spellEnd"/>
            <w:r w:rsidRPr="00497B1C">
              <w:rPr>
                <w:sz w:val="22"/>
                <w:szCs w:val="22"/>
              </w:rPr>
              <w:t xml:space="preserve"> </w:t>
            </w:r>
            <w:proofErr w:type="spellStart"/>
            <w:r w:rsidRPr="00497B1C">
              <w:rPr>
                <w:sz w:val="22"/>
                <w:szCs w:val="22"/>
              </w:rPr>
              <w:t>ekg</w:t>
            </w:r>
            <w:proofErr w:type="spellEnd"/>
            <w:r w:rsidRPr="00497B1C">
              <w:rPr>
                <w:sz w:val="22"/>
                <w:szCs w:val="22"/>
              </w:rPr>
              <w:t xml:space="preserve"> wraz 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22B7A743" w14:textId="77777777" w:rsidR="00FC55E5" w:rsidRPr="00497B1C" w:rsidRDefault="00FC55E5" w:rsidP="00032AC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497B1C">
              <w:rPr>
                <w:b/>
                <w:bCs/>
                <w:sz w:val="22"/>
                <w:szCs w:val="22"/>
              </w:rPr>
              <w:t xml:space="preserve">Przedsiębiorstwo Zaopatrzenia Lecznictwa </w:t>
            </w:r>
            <w:proofErr w:type="spellStart"/>
            <w:r w:rsidRPr="00497B1C">
              <w:rPr>
                <w:b/>
                <w:bCs/>
                <w:sz w:val="22"/>
                <w:szCs w:val="22"/>
              </w:rPr>
              <w:t>Cezal</w:t>
            </w:r>
            <w:proofErr w:type="spellEnd"/>
            <w:r w:rsidRPr="00497B1C">
              <w:rPr>
                <w:b/>
                <w:bCs/>
                <w:sz w:val="22"/>
                <w:szCs w:val="22"/>
              </w:rPr>
              <w:t xml:space="preserve"> Lublin Sp. z o.o.</w:t>
            </w:r>
          </w:p>
          <w:p w14:paraId="7A98733A" w14:textId="77777777" w:rsidR="00FC55E5" w:rsidRPr="00497B1C" w:rsidRDefault="00FC55E5" w:rsidP="00032AC6">
            <w:pPr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Al. Spółdzielczości Pracy 38</w:t>
            </w:r>
          </w:p>
          <w:p w14:paraId="4589799F" w14:textId="77777777" w:rsidR="00FC55E5" w:rsidRPr="00497B1C" w:rsidRDefault="00FC55E5" w:rsidP="00032AC6">
            <w:pPr>
              <w:spacing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20-147 Lublin</w:t>
            </w:r>
          </w:p>
        </w:tc>
        <w:tc>
          <w:tcPr>
            <w:tcW w:w="2976" w:type="dxa"/>
            <w:shd w:val="clear" w:color="auto" w:fill="auto"/>
          </w:tcPr>
          <w:p w14:paraId="460BA4D9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1 - Cena - 60.00</w:t>
            </w:r>
          </w:p>
          <w:p w14:paraId="47BFFBBD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2 - wydłużenie terminu gwarancji - 0.00</w:t>
            </w:r>
          </w:p>
          <w:p w14:paraId="2B295282" w14:textId="243DC931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3 - termin dostawy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4F1EB0" w14:textId="7533D697" w:rsidR="00FC55E5" w:rsidRPr="00497B1C" w:rsidRDefault="00FC55E5" w:rsidP="00032AC6">
            <w:pPr>
              <w:jc w:val="center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  </w:t>
            </w:r>
            <w:r w:rsidR="003772BB" w:rsidRPr="00497B1C">
              <w:rPr>
                <w:sz w:val="22"/>
                <w:szCs w:val="22"/>
              </w:rPr>
              <w:t>8</w:t>
            </w:r>
            <w:r w:rsidRPr="00497B1C">
              <w:rPr>
                <w:sz w:val="22"/>
                <w:szCs w:val="22"/>
              </w:rPr>
              <w:t>0,00</w:t>
            </w:r>
          </w:p>
        </w:tc>
      </w:tr>
      <w:tr w:rsidR="00FC55E5" w:rsidRPr="00497B1C" w14:paraId="68085493" w14:textId="77777777" w:rsidTr="00032AC6">
        <w:tc>
          <w:tcPr>
            <w:tcW w:w="2169" w:type="dxa"/>
            <w:shd w:val="clear" w:color="auto" w:fill="auto"/>
          </w:tcPr>
          <w:p w14:paraId="5C326CD7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3 - Zakup i dostawa wraz z uruchomieniem 1 </w:t>
            </w:r>
            <w:proofErr w:type="spellStart"/>
            <w:r w:rsidRPr="00497B1C">
              <w:rPr>
                <w:sz w:val="22"/>
                <w:szCs w:val="22"/>
              </w:rPr>
              <w:t>szt</w:t>
            </w:r>
            <w:proofErr w:type="spellEnd"/>
            <w:r w:rsidRPr="00497B1C">
              <w:rPr>
                <w:sz w:val="22"/>
                <w:szCs w:val="22"/>
              </w:rPr>
              <w:t xml:space="preserve"> </w:t>
            </w:r>
            <w:proofErr w:type="spellStart"/>
            <w:r w:rsidRPr="00497B1C">
              <w:rPr>
                <w:sz w:val="22"/>
                <w:szCs w:val="22"/>
              </w:rPr>
              <w:t>holtera</w:t>
            </w:r>
            <w:proofErr w:type="spellEnd"/>
            <w:r w:rsidRPr="00497B1C">
              <w:rPr>
                <w:sz w:val="22"/>
                <w:szCs w:val="22"/>
              </w:rPr>
              <w:t xml:space="preserve"> </w:t>
            </w:r>
            <w:proofErr w:type="spellStart"/>
            <w:r w:rsidRPr="00497B1C">
              <w:rPr>
                <w:sz w:val="22"/>
                <w:szCs w:val="22"/>
              </w:rPr>
              <w:t>ekg</w:t>
            </w:r>
            <w:proofErr w:type="spellEnd"/>
            <w:r w:rsidRPr="00497B1C">
              <w:rPr>
                <w:sz w:val="22"/>
                <w:szCs w:val="22"/>
              </w:rPr>
              <w:t xml:space="preserve"> wraz z przeszkoleniem pracowników Zamawiającego </w:t>
            </w:r>
            <w:r w:rsidRPr="00497B1C">
              <w:rPr>
                <w:sz w:val="22"/>
                <w:szCs w:val="22"/>
              </w:rPr>
              <w:lastRenderedPageBreak/>
              <w:t>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15866DCB" w14:textId="77777777" w:rsidR="00FC55E5" w:rsidRPr="00497B1C" w:rsidRDefault="00FC55E5" w:rsidP="00032AC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497B1C">
              <w:rPr>
                <w:b/>
                <w:bCs/>
                <w:sz w:val="22"/>
                <w:szCs w:val="22"/>
              </w:rPr>
              <w:lastRenderedPageBreak/>
              <w:t xml:space="preserve">Sklep Medyczny Marta </w:t>
            </w:r>
            <w:proofErr w:type="spellStart"/>
            <w:r w:rsidRPr="00497B1C">
              <w:rPr>
                <w:b/>
                <w:bCs/>
                <w:sz w:val="22"/>
                <w:szCs w:val="22"/>
              </w:rPr>
              <w:t>Kadzewicz</w:t>
            </w:r>
            <w:proofErr w:type="spellEnd"/>
          </w:p>
          <w:p w14:paraId="612EB79F" w14:textId="77777777" w:rsidR="00FC55E5" w:rsidRPr="00497B1C" w:rsidRDefault="00FC55E5" w:rsidP="00032AC6">
            <w:pPr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Popiełuszki 15</w:t>
            </w:r>
          </w:p>
          <w:p w14:paraId="5847356A" w14:textId="77777777" w:rsidR="00FC55E5" w:rsidRPr="00497B1C" w:rsidRDefault="00FC55E5" w:rsidP="00032AC6">
            <w:pPr>
              <w:spacing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10-693 Olsztyn</w:t>
            </w:r>
          </w:p>
        </w:tc>
        <w:tc>
          <w:tcPr>
            <w:tcW w:w="2976" w:type="dxa"/>
            <w:shd w:val="clear" w:color="auto" w:fill="auto"/>
          </w:tcPr>
          <w:p w14:paraId="3ED8F781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1 - Cena - 0.00</w:t>
            </w:r>
          </w:p>
          <w:p w14:paraId="249BDB18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2 - wydłużenie terminu gwarancji - 0.00</w:t>
            </w:r>
          </w:p>
          <w:p w14:paraId="0A30E949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724687" w14:textId="77777777" w:rsidR="00FC55E5" w:rsidRPr="00497B1C" w:rsidRDefault="00FC55E5" w:rsidP="00032AC6">
            <w:pPr>
              <w:jc w:val="center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  0,00</w:t>
            </w:r>
          </w:p>
        </w:tc>
      </w:tr>
      <w:tr w:rsidR="00FC55E5" w:rsidRPr="00497B1C" w14:paraId="00DD3945" w14:textId="77777777" w:rsidTr="00032AC6">
        <w:tc>
          <w:tcPr>
            <w:tcW w:w="2169" w:type="dxa"/>
            <w:shd w:val="clear" w:color="auto" w:fill="auto"/>
          </w:tcPr>
          <w:p w14:paraId="22A179B3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4 - Zakup i dostawa wraz z uruchomieniem 2 </w:t>
            </w:r>
            <w:proofErr w:type="spellStart"/>
            <w:r w:rsidRPr="00497B1C">
              <w:rPr>
                <w:sz w:val="22"/>
                <w:szCs w:val="22"/>
              </w:rPr>
              <w:t>szt</w:t>
            </w:r>
            <w:proofErr w:type="spellEnd"/>
            <w:r w:rsidRPr="00497B1C">
              <w:rPr>
                <w:sz w:val="22"/>
                <w:szCs w:val="22"/>
              </w:rPr>
              <w:t xml:space="preserve"> łóżek </w:t>
            </w:r>
            <w:proofErr w:type="spellStart"/>
            <w:r w:rsidRPr="00497B1C">
              <w:rPr>
                <w:sz w:val="22"/>
                <w:szCs w:val="22"/>
              </w:rPr>
              <w:t>bariatrycznych</w:t>
            </w:r>
            <w:proofErr w:type="spellEnd"/>
            <w:r w:rsidRPr="00497B1C">
              <w:rPr>
                <w:sz w:val="22"/>
                <w:szCs w:val="22"/>
              </w:rPr>
              <w:t xml:space="preserve"> dla OIOM wraz 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27C689E4" w14:textId="77777777" w:rsidR="00FC55E5" w:rsidRPr="00497B1C" w:rsidRDefault="00FC55E5" w:rsidP="00032AC6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497B1C">
              <w:rPr>
                <w:b/>
                <w:bCs/>
                <w:sz w:val="22"/>
                <w:szCs w:val="22"/>
              </w:rPr>
              <w:t>Ronomed</w:t>
            </w:r>
            <w:proofErr w:type="spellEnd"/>
            <w:r w:rsidRPr="00497B1C">
              <w:rPr>
                <w:b/>
                <w:bCs/>
                <w:sz w:val="22"/>
                <w:szCs w:val="22"/>
              </w:rPr>
              <w:t xml:space="preserve"> Sp. z o.o. Sp. k.</w:t>
            </w:r>
          </w:p>
          <w:p w14:paraId="06A4BCB5" w14:textId="77777777" w:rsidR="00FC55E5" w:rsidRPr="00497B1C" w:rsidRDefault="00FC55E5" w:rsidP="00032AC6">
            <w:pPr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ul. Przyjaźni  52/1U</w:t>
            </w:r>
          </w:p>
          <w:p w14:paraId="78E82D2A" w14:textId="77777777" w:rsidR="00FC55E5" w:rsidRPr="00497B1C" w:rsidRDefault="00FC55E5" w:rsidP="00032AC6">
            <w:pPr>
              <w:spacing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53-030 Wrocław</w:t>
            </w:r>
          </w:p>
        </w:tc>
        <w:tc>
          <w:tcPr>
            <w:tcW w:w="2976" w:type="dxa"/>
            <w:shd w:val="clear" w:color="auto" w:fill="auto"/>
          </w:tcPr>
          <w:p w14:paraId="7E19940C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1 - Cena - 60.00</w:t>
            </w:r>
          </w:p>
          <w:p w14:paraId="365190DD" w14:textId="60BC511F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2 - wydłużenie terminu gwarancji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  <w:p w14:paraId="722F358A" w14:textId="3380EC40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3 - termin dostawy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25E55F" w14:textId="682CC896" w:rsidR="00FC55E5" w:rsidRPr="00497B1C" w:rsidRDefault="00FC55E5" w:rsidP="00032AC6">
            <w:pPr>
              <w:jc w:val="center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  </w:t>
            </w:r>
            <w:r w:rsidR="003772BB" w:rsidRPr="00497B1C">
              <w:rPr>
                <w:sz w:val="22"/>
                <w:szCs w:val="22"/>
              </w:rPr>
              <w:t>10</w:t>
            </w:r>
            <w:r w:rsidRPr="00497B1C">
              <w:rPr>
                <w:sz w:val="22"/>
                <w:szCs w:val="22"/>
              </w:rPr>
              <w:t>0,00</w:t>
            </w:r>
          </w:p>
        </w:tc>
      </w:tr>
      <w:tr w:rsidR="00FC55E5" w:rsidRPr="00497B1C" w14:paraId="0838F8D6" w14:textId="77777777" w:rsidTr="00032AC6">
        <w:tc>
          <w:tcPr>
            <w:tcW w:w="2169" w:type="dxa"/>
            <w:shd w:val="clear" w:color="auto" w:fill="auto"/>
          </w:tcPr>
          <w:p w14:paraId="41EAB1AE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6 - Zakup i dostawa wraz z uruchomieniem 4 szt. łóżek młodzieżowych szpitalnych wraz 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63AF4118" w14:textId="77777777" w:rsidR="00FC55E5" w:rsidRPr="00497B1C" w:rsidRDefault="00FC55E5" w:rsidP="00032AC6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497B1C">
              <w:rPr>
                <w:b/>
                <w:bCs/>
                <w:sz w:val="22"/>
                <w:szCs w:val="22"/>
              </w:rPr>
              <w:t>Stiegelmeyer</w:t>
            </w:r>
            <w:proofErr w:type="spellEnd"/>
            <w:r w:rsidRPr="00497B1C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556115B3" w14:textId="77777777" w:rsidR="00FC55E5" w:rsidRPr="00497B1C" w:rsidRDefault="00FC55E5" w:rsidP="00032AC6">
            <w:pPr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Grubno 63</w:t>
            </w:r>
          </w:p>
          <w:p w14:paraId="088A6805" w14:textId="77777777" w:rsidR="00FC55E5" w:rsidRPr="00497B1C" w:rsidRDefault="00FC55E5" w:rsidP="00032AC6">
            <w:pPr>
              <w:spacing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86-212 Stolno</w:t>
            </w:r>
          </w:p>
        </w:tc>
        <w:tc>
          <w:tcPr>
            <w:tcW w:w="2976" w:type="dxa"/>
            <w:shd w:val="clear" w:color="auto" w:fill="auto"/>
          </w:tcPr>
          <w:p w14:paraId="40C54230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1 - Cena - 60.00</w:t>
            </w:r>
          </w:p>
          <w:p w14:paraId="6A88F205" w14:textId="1918149C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2 - wydłużenie terminu gwarancji - </w:t>
            </w:r>
            <w:r w:rsidR="003772BB" w:rsidRPr="00497B1C">
              <w:rPr>
                <w:sz w:val="22"/>
                <w:szCs w:val="22"/>
              </w:rPr>
              <w:t>1</w:t>
            </w:r>
            <w:r w:rsidRPr="00497B1C">
              <w:rPr>
                <w:sz w:val="22"/>
                <w:szCs w:val="22"/>
              </w:rPr>
              <w:t>0.00</w:t>
            </w:r>
          </w:p>
          <w:p w14:paraId="22B987B4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3 - termin dostawy - 0.00</w:t>
            </w:r>
          </w:p>
          <w:p w14:paraId="4297CEB8" w14:textId="4BDB70A6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4 - parametry techniczne sprzętu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E249E0" w14:textId="336C12F5" w:rsidR="00FC55E5" w:rsidRPr="00497B1C" w:rsidRDefault="00FC55E5" w:rsidP="00032AC6">
            <w:pPr>
              <w:jc w:val="center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  </w:t>
            </w:r>
            <w:r w:rsidR="003772BB" w:rsidRPr="00497B1C">
              <w:rPr>
                <w:sz w:val="22"/>
                <w:szCs w:val="22"/>
              </w:rPr>
              <w:t>9</w:t>
            </w:r>
            <w:r w:rsidRPr="00497B1C">
              <w:rPr>
                <w:sz w:val="22"/>
                <w:szCs w:val="22"/>
              </w:rPr>
              <w:t>0,00</w:t>
            </w:r>
          </w:p>
        </w:tc>
      </w:tr>
      <w:tr w:rsidR="00FC55E5" w:rsidRPr="00497B1C" w14:paraId="56E62234" w14:textId="77777777" w:rsidTr="00032AC6">
        <w:tc>
          <w:tcPr>
            <w:tcW w:w="2169" w:type="dxa"/>
            <w:shd w:val="clear" w:color="auto" w:fill="auto"/>
          </w:tcPr>
          <w:p w14:paraId="0CAED0C9" w14:textId="542016A5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7 - Zakup i dostawa wraz z uruchomieniem 6 szt. łóżeczek niemowlęcych wraz z</w:t>
            </w:r>
            <w:r w:rsidR="003772BB" w:rsidRPr="00497B1C">
              <w:rPr>
                <w:sz w:val="22"/>
                <w:szCs w:val="22"/>
              </w:rPr>
              <w:t xml:space="preserve"> </w:t>
            </w:r>
            <w:r w:rsidRPr="00497B1C">
              <w:rPr>
                <w:sz w:val="22"/>
                <w:szCs w:val="22"/>
              </w:rPr>
              <w:t xml:space="preserve">przeszkoleniem pracowników Zamawiającego zgodnie z zestawieniem warunków i parametrów wymaganych  stanowiącym załącznik nr 1 do </w:t>
            </w:r>
            <w:r w:rsidRPr="00497B1C">
              <w:rPr>
                <w:sz w:val="22"/>
                <w:szCs w:val="22"/>
              </w:rPr>
              <w:lastRenderedPageBreak/>
              <w:t>specyfikacji.</w:t>
            </w:r>
          </w:p>
        </w:tc>
        <w:tc>
          <w:tcPr>
            <w:tcW w:w="2793" w:type="dxa"/>
            <w:shd w:val="clear" w:color="auto" w:fill="auto"/>
          </w:tcPr>
          <w:p w14:paraId="298C547C" w14:textId="77777777" w:rsidR="00FC55E5" w:rsidRPr="00497B1C" w:rsidRDefault="00FC55E5" w:rsidP="00032AC6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497B1C">
              <w:rPr>
                <w:b/>
                <w:bCs/>
                <w:sz w:val="22"/>
                <w:szCs w:val="22"/>
              </w:rPr>
              <w:lastRenderedPageBreak/>
              <w:t>Ronomed</w:t>
            </w:r>
            <w:proofErr w:type="spellEnd"/>
            <w:r w:rsidRPr="00497B1C">
              <w:rPr>
                <w:b/>
                <w:bCs/>
                <w:sz w:val="22"/>
                <w:szCs w:val="22"/>
              </w:rPr>
              <w:t xml:space="preserve"> Sp. z o.o. Sp. k.</w:t>
            </w:r>
          </w:p>
          <w:p w14:paraId="0791EBFF" w14:textId="77777777" w:rsidR="00FC55E5" w:rsidRPr="00497B1C" w:rsidRDefault="00FC55E5" w:rsidP="00032AC6">
            <w:pPr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ul. Przyjaźni  52/1U</w:t>
            </w:r>
          </w:p>
          <w:p w14:paraId="04174C0A" w14:textId="77777777" w:rsidR="00FC55E5" w:rsidRPr="00497B1C" w:rsidRDefault="00FC55E5" w:rsidP="00032AC6">
            <w:pPr>
              <w:spacing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53-030 Wrocław</w:t>
            </w:r>
          </w:p>
        </w:tc>
        <w:tc>
          <w:tcPr>
            <w:tcW w:w="2976" w:type="dxa"/>
            <w:shd w:val="clear" w:color="auto" w:fill="auto"/>
          </w:tcPr>
          <w:p w14:paraId="0CCCCA2B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1 - Cena - 60.00</w:t>
            </w:r>
          </w:p>
          <w:p w14:paraId="27747F62" w14:textId="6E11A961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2 - wydłużenie terminu gwarancji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  <w:p w14:paraId="3B478913" w14:textId="369BEE9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3 - termin dostawy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6279C4" w14:textId="0183361C" w:rsidR="00FC55E5" w:rsidRPr="00497B1C" w:rsidRDefault="00FC55E5" w:rsidP="00032AC6">
            <w:pPr>
              <w:jc w:val="center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  </w:t>
            </w:r>
            <w:r w:rsidR="003772BB" w:rsidRPr="00497B1C">
              <w:rPr>
                <w:sz w:val="22"/>
                <w:szCs w:val="22"/>
              </w:rPr>
              <w:t>10</w:t>
            </w:r>
            <w:r w:rsidRPr="00497B1C">
              <w:rPr>
                <w:sz w:val="22"/>
                <w:szCs w:val="22"/>
              </w:rPr>
              <w:t>0,00</w:t>
            </w:r>
          </w:p>
        </w:tc>
      </w:tr>
      <w:tr w:rsidR="00FC55E5" w:rsidRPr="00497B1C" w14:paraId="0ECC6B38" w14:textId="77777777" w:rsidTr="00032AC6">
        <w:tc>
          <w:tcPr>
            <w:tcW w:w="2169" w:type="dxa"/>
            <w:shd w:val="clear" w:color="auto" w:fill="auto"/>
          </w:tcPr>
          <w:p w14:paraId="55BB021A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8 - Zakup i dostawa wraz z uruchomieniem 3 szt. łóżeczek noworodkowych wraz 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024C77CA" w14:textId="77777777" w:rsidR="00FC55E5" w:rsidRPr="00497B1C" w:rsidRDefault="00FC55E5" w:rsidP="00032AC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497B1C">
              <w:rPr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4A9C39C7" w14:textId="77777777" w:rsidR="00FC55E5" w:rsidRPr="00497B1C" w:rsidRDefault="00FC55E5" w:rsidP="00032AC6">
            <w:pPr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Ernsta Petersona 6A</w:t>
            </w:r>
          </w:p>
          <w:p w14:paraId="66616661" w14:textId="77777777" w:rsidR="00FC55E5" w:rsidRPr="00497B1C" w:rsidRDefault="00FC55E5" w:rsidP="00032AC6">
            <w:pPr>
              <w:spacing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85-862 Bydgoszcz</w:t>
            </w:r>
          </w:p>
        </w:tc>
        <w:tc>
          <w:tcPr>
            <w:tcW w:w="2976" w:type="dxa"/>
            <w:shd w:val="clear" w:color="auto" w:fill="auto"/>
          </w:tcPr>
          <w:p w14:paraId="41A174F9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1 - Cena - 60.00</w:t>
            </w:r>
          </w:p>
          <w:p w14:paraId="6A115736" w14:textId="21BF6EE5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2 - wydłużenie terminu gwarancji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  <w:p w14:paraId="364B9BE4" w14:textId="480E0CCD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3 - termin dostawy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DA85B8A" w14:textId="0694984B" w:rsidR="00FC55E5" w:rsidRPr="00497B1C" w:rsidRDefault="00FC55E5" w:rsidP="00032AC6">
            <w:pPr>
              <w:jc w:val="center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  </w:t>
            </w:r>
            <w:r w:rsidR="003772BB" w:rsidRPr="00497B1C">
              <w:rPr>
                <w:sz w:val="22"/>
                <w:szCs w:val="22"/>
              </w:rPr>
              <w:t>10</w:t>
            </w:r>
            <w:r w:rsidRPr="00497B1C">
              <w:rPr>
                <w:sz w:val="22"/>
                <w:szCs w:val="22"/>
              </w:rPr>
              <w:t>0,00</w:t>
            </w:r>
          </w:p>
        </w:tc>
      </w:tr>
      <w:tr w:rsidR="00FC55E5" w:rsidRPr="00497B1C" w14:paraId="49234079" w14:textId="77777777" w:rsidTr="00032AC6">
        <w:tc>
          <w:tcPr>
            <w:tcW w:w="2169" w:type="dxa"/>
            <w:shd w:val="clear" w:color="auto" w:fill="auto"/>
          </w:tcPr>
          <w:p w14:paraId="5339EBA8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9 - Zakup i dostawa wraz z uruchomieniem 1 szt. łóżka do intensywnej terapii z materacem wraz 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70125B3A" w14:textId="77777777" w:rsidR="00FC55E5" w:rsidRPr="00497B1C" w:rsidRDefault="00FC55E5" w:rsidP="00032AC6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497B1C">
              <w:rPr>
                <w:b/>
                <w:bCs/>
                <w:sz w:val="22"/>
                <w:szCs w:val="22"/>
              </w:rPr>
              <w:t>Stiegelmeyer</w:t>
            </w:r>
            <w:proofErr w:type="spellEnd"/>
            <w:r w:rsidRPr="00497B1C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0B42C00D" w14:textId="77777777" w:rsidR="00FC55E5" w:rsidRPr="00497B1C" w:rsidRDefault="00FC55E5" w:rsidP="00032AC6">
            <w:pPr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Grubno 63</w:t>
            </w:r>
          </w:p>
          <w:p w14:paraId="1ACE6F7E" w14:textId="77777777" w:rsidR="00FC55E5" w:rsidRPr="00497B1C" w:rsidRDefault="00FC55E5" w:rsidP="00032AC6">
            <w:pPr>
              <w:spacing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86-212 Stolno</w:t>
            </w:r>
          </w:p>
        </w:tc>
        <w:tc>
          <w:tcPr>
            <w:tcW w:w="2976" w:type="dxa"/>
            <w:shd w:val="clear" w:color="auto" w:fill="auto"/>
          </w:tcPr>
          <w:p w14:paraId="7C97F429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1 - Cena - 60.00</w:t>
            </w:r>
          </w:p>
          <w:p w14:paraId="6C7EBC5B" w14:textId="0DA33AC8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2 - wydłużenie terminu gwarancji - </w:t>
            </w:r>
            <w:r w:rsidR="003772BB" w:rsidRPr="00497B1C">
              <w:rPr>
                <w:sz w:val="22"/>
                <w:szCs w:val="22"/>
              </w:rPr>
              <w:t>1</w:t>
            </w:r>
            <w:r w:rsidRPr="00497B1C">
              <w:rPr>
                <w:sz w:val="22"/>
                <w:szCs w:val="22"/>
              </w:rPr>
              <w:t>0.00</w:t>
            </w:r>
          </w:p>
          <w:p w14:paraId="550CEBD0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3 - termin dostawy - 0.00</w:t>
            </w:r>
          </w:p>
          <w:p w14:paraId="6BBF7509" w14:textId="4A12D3B6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4 - parametry techniczne sprzętu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F9B862" w14:textId="69801014" w:rsidR="00FC55E5" w:rsidRPr="00497B1C" w:rsidRDefault="00FC55E5" w:rsidP="00032AC6">
            <w:pPr>
              <w:jc w:val="center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  </w:t>
            </w:r>
            <w:r w:rsidR="003772BB" w:rsidRPr="00497B1C">
              <w:rPr>
                <w:sz w:val="22"/>
                <w:szCs w:val="22"/>
              </w:rPr>
              <w:t>9</w:t>
            </w:r>
            <w:r w:rsidRPr="00497B1C">
              <w:rPr>
                <w:sz w:val="22"/>
                <w:szCs w:val="22"/>
              </w:rPr>
              <w:t>0,00</w:t>
            </w:r>
          </w:p>
        </w:tc>
      </w:tr>
      <w:tr w:rsidR="00FC55E5" w:rsidRPr="00497B1C" w14:paraId="32138FAC" w14:textId="77777777" w:rsidTr="00032AC6">
        <w:tc>
          <w:tcPr>
            <w:tcW w:w="2169" w:type="dxa"/>
            <w:shd w:val="clear" w:color="auto" w:fill="auto"/>
          </w:tcPr>
          <w:p w14:paraId="686D36A0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10 - Zakup i dostawa 1 szt. fotela medycznego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40D57BB4" w14:textId="77777777" w:rsidR="00FC55E5" w:rsidRPr="00497B1C" w:rsidRDefault="00FC55E5" w:rsidP="00032AC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497B1C">
              <w:rPr>
                <w:b/>
                <w:bCs/>
                <w:sz w:val="22"/>
                <w:szCs w:val="22"/>
              </w:rPr>
              <w:t xml:space="preserve">Usługi Branży Metalowej Katarzyna </w:t>
            </w:r>
            <w:proofErr w:type="spellStart"/>
            <w:r w:rsidRPr="00497B1C">
              <w:rPr>
                <w:b/>
                <w:bCs/>
                <w:sz w:val="22"/>
                <w:szCs w:val="22"/>
              </w:rPr>
              <w:t>Kotasińska</w:t>
            </w:r>
            <w:proofErr w:type="spellEnd"/>
          </w:p>
          <w:p w14:paraId="58F79197" w14:textId="77777777" w:rsidR="00FC55E5" w:rsidRPr="00497B1C" w:rsidRDefault="00FC55E5" w:rsidP="00032AC6">
            <w:pPr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Kresowa 5</w:t>
            </w:r>
          </w:p>
          <w:p w14:paraId="2C992898" w14:textId="77777777" w:rsidR="00FC55E5" w:rsidRPr="00497B1C" w:rsidRDefault="00FC55E5" w:rsidP="00032AC6">
            <w:pPr>
              <w:spacing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46-100 Namysłów</w:t>
            </w:r>
          </w:p>
        </w:tc>
        <w:tc>
          <w:tcPr>
            <w:tcW w:w="2976" w:type="dxa"/>
            <w:shd w:val="clear" w:color="auto" w:fill="auto"/>
          </w:tcPr>
          <w:p w14:paraId="0AB727CA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1 - Cena - 60.00</w:t>
            </w:r>
          </w:p>
          <w:p w14:paraId="2F7E1852" w14:textId="70F5BCA9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2 - wydłużenie terminu gwarancji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  <w:p w14:paraId="1377D483" w14:textId="1E5380BB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3 - termin dostawy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206D71" w14:textId="190F37F1" w:rsidR="00FC55E5" w:rsidRPr="00497B1C" w:rsidRDefault="00FC55E5" w:rsidP="00032AC6">
            <w:pPr>
              <w:jc w:val="center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  </w:t>
            </w:r>
            <w:r w:rsidR="003772BB" w:rsidRPr="00497B1C">
              <w:rPr>
                <w:sz w:val="22"/>
                <w:szCs w:val="22"/>
              </w:rPr>
              <w:t>10</w:t>
            </w:r>
            <w:r w:rsidRPr="00497B1C">
              <w:rPr>
                <w:sz w:val="22"/>
                <w:szCs w:val="22"/>
              </w:rPr>
              <w:t>0,00</w:t>
            </w:r>
          </w:p>
        </w:tc>
      </w:tr>
      <w:tr w:rsidR="00FC55E5" w:rsidRPr="00497B1C" w14:paraId="4DD35314" w14:textId="77777777" w:rsidTr="00032AC6">
        <w:tc>
          <w:tcPr>
            <w:tcW w:w="2169" w:type="dxa"/>
            <w:shd w:val="clear" w:color="auto" w:fill="auto"/>
          </w:tcPr>
          <w:p w14:paraId="337B8AA2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11 - Zakup i dostawa wraz z montażem i uruchomieniem 1 szt. </w:t>
            </w:r>
            <w:proofErr w:type="spellStart"/>
            <w:r w:rsidRPr="00497B1C">
              <w:rPr>
                <w:sz w:val="22"/>
                <w:szCs w:val="22"/>
              </w:rPr>
              <w:t>panela</w:t>
            </w:r>
            <w:proofErr w:type="spellEnd"/>
            <w:r w:rsidRPr="00497B1C">
              <w:rPr>
                <w:sz w:val="22"/>
                <w:szCs w:val="22"/>
              </w:rPr>
              <w:t xml:space="preserve"> wzmożonego nadzoru wraz z przeszkoleniem pracowników Zamawiającego zgodnie z zestawieniem </w:t>
            </w:r>
            <w:r w:rsidRPr="00497B1C">
              <w:rPr>
                <w:sz w:val="22"/>
                <w:szCs w:val="22"/>
              </w:rPr>
              <w:lastRenderedPageBreak/>
              <w:t>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258237D4" w14:textId="77777777" w:rsidR="00FC55E5" w:rsidRPr="00497B1C" w:rsidRDefault="00FC55E5" w:rsidP="00032AC6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497B1C">
              <w:rPr>
                <w:b/>
                <w:bCs/>
                <w:sz w:val="22"/>
                <w:szCs w:val="22"/>
              </w:rPr>
              <w:lastRenderedPageBreak/>
              <w:t>Dräger</w:t>
            </w:r>
            <w:proofErr w:type="spellEnd"/>
            <w:r w:rsidRPr="00497B1C">
              <w:rPr>
                <w:b/>
                <w:bCs/>
                <w:sz w:val="22"/>
                <w:szCs w:val="22"/>
              </w:rPr>
              <w:t xml:space="preserve"> Polska Sp. z o. o.</w:t>
            </w:r>
          </w:p>
          <w:p w14:paraId="0FA484BA" w14:textId="77777777" w:rsidR="00FC55E5" w:rsidRPr="00497B1C" w:rsidRDefault="00FC55E5" w:rsidP="00032AC6">
            <w:pPr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ul. Posag 7 Panien 1</w:t>
            </w:r>
          </w:p>
          <w:p w14:paraId="35849CB4" w14:textId="77777777" w:rsidR="00FC55E5" w:rsidRPr="00497B1C" w:rsidRDefault="00FC55E5" w:rsidP="00032AC6">
            <w:pPr>
              <w:spacing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02-495 Warszawa</w:t>
            </w:r>
          </w:p>
        </w:tc>
        <w:tc>
          <w:tcPr>
            <w:tcW w:w="2976" w:type="dxa"/>
            <w:shd w:val="clear" w:color="auto" w:fill="auto"/>
          </w:tcPr>
          <w:p w14:paraId="3B7C63A8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1 - Cena - 60.00</w:t>
            </w:r>
          </w:p>
          <w:p w14:paraId="2E07FBB3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2 - wydłużenie terminu gwarancji - 0.00</w:t>
            </w:r>
          </w:p>
          <w:p w14:paraId="034FC970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EF8523" w14:textId="77777777" w:rsidR="00FC55E5" w:rsidRPr="00497B1C" w:rsidRDefault="00FC55E5" w:rsidP="00032AC6">
            <w:pPr>
              <w:jc w:val="center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  60,00</w:t>
            </w:r>
          </w:p>
        </w:tc>
      </w:tr>
      <w:tr w:rsidR="00FC55E5" w:rsidRPr="00497B1C" w14:paraId="38732453" w14:textId="77777777" w:rsidTr="00032AC6">
        <w:tc>
          <w:tcPr>
            <w:tcW w:w="2169" w:type="dxa"/>
            <w:shd w:val="clear" w:color="auto" w:fill="auto"/>
          </w:tcPr>
          <w:p w14:paraId="3F26FC0F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12 - Zakup i dostawa wraz z uruchomieniem 1 szt. </w:t>
            </w:r>
            <w:proofErr w:type="spellStart"/>
            <w:r w:rsidRPr="00497B1C">
              <w:rPr>
                <w:sz w:val="22"/>
                <w:szCs w:val="22"/>
              </w:rPr>
              <w:t>bilirubinometru</w:t>
            </w:r>
            <w:proofErr w:type="spellEnd"/>
            <w:r w:rsidRPr="00497B1C">
              <w:rPr>
                <w:sz w:val="22"/>
                <w:szCs w:val="22"/>
              </w:rPr>
              <w:t xml:space="preserve"> wraz 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55A0A477" w14:textId="77777777" w:rsidR="00FC55E5" w:rsidRPr="00497B1C" w:rsidRDefault="00FC55E5" w:rsidP="00032AC6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497B1C">
              <w:rPr>
                <w:b/>
                <w:bCs/>
                <w:sz w:val="22"/>
                <w:szCs w:val="22"/>
              </w:rPr>
              <w:t>Neo</w:t>
            </w:r>
            <w:proofErr w:type="spellEnd"/>
            <w:r w:rsidRPr="00497B1C">
              <w:rPr>
                <w:b/>
                <w:bCs/>
                <w:sz w:val="22"/>
                <w:szCs w:val="22"/>
              </w:rPr>
              <w:t xml:space="preserve"> Plus Sp. z o.o.</w:t>
            </w:r>
          </w:p>
          <w:p w14:paraId="0ED23AFB" w14:textId="77777777" w:rsidR="00FC55E5" w:rsidRPr="00497B1C" w:rsidRDefault="00FC55E5" w:rsidP="00032AC6">
            <w:pPr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WIERZEJSKA 94/12</w:t>
            </w:r>
          </w:p>
          <w:p w14:paraId="322D692E" w14:textId="77777777" w:rsidR="00FC55E5" w:rsidRPr="00497B1C" w:rsidRDefault="00FC55E5" w:rsidP="00032AC6">
            <w:pPr>
              <w:spacing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97-300 Piotrków Trybunalski</w:t>
            </w:r>
          </w:p>
        </w:tc>
        <w:tc>
          <w:tcPr>
            <w:tcW w:w="2976" w:type="dxa"/>
            <w:shd w:val="clear" w:color="auto" w:fill="auto"/>
          </w:tcPr>
          <w:p w14:paraId="1328D3D1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1 - Cena - 0.00</w:t>
            </w:r>
          </w:p>
          <w:p w14:paraId="2052C50E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2 - wydłużenie terminu gwarancji - 0.00</w:t>
            </w:r>
          </w:p>
          <w:p w14:paraId="225E728B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5D0AC7" w14:textId="77777777" w:rsidR="00FC55E5" w:rsidRPr="00497B1C" w:rsidRDefault="00FC55E5" w:rsidP="00032AC6">
            <w:pPr>
              <w:jc w:val="center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  0,00</w:t>
            </w:r>
          </w:p>
        </w:tc>
      </w:tr>
      <w:tr w:rsidR="00FC55E5" w:rsidRPr="00497B1C" w14:paraId="12ADFA14" w14:textId="77777777" w:rsidTr="00032AC6">
        <w:tc>
          <w:tcPr>
            <w:tcW w:w="2169" w:type="dxa"/>
            <w:shd w:val="clear" w:color="auto" w:fill="auto"/>
          </w:tcPr>
          <w:p w14:paraId="34454830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12 - Zakup i dostawa wraz z uruchomieniem 1 szt. </w:t>
            </w:r>
            <w:proofErr w:type="spellStart"/>
            <w:r w:rsidRPr="00497B1C">
              <w:rPr>
                <w:sz w:val="22"/>
                <w:szCs w:val="22"/>
              </w:rPr>
              <w:t>bilirubinometru</w:t>
            </w:r>
            <w:proofErr w:type="spellEnd"/>
            <w:r w:rsidRPr="00497B1C">
              <w:rPr>
                <w:sz w:val="22"/>
                <w:szCs w:val="22"/>
              </w:rPr>
              <w:t xml:space="preserve"> wraz 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60EF3094" w14:textId="77777777" w:rsidR="00FC55E5" w:rsidRPr="00497B1C" w:rsidRDefault="00FC55E5" w:rsidP="00032AC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497B1C">
              <w:rPr>
                <w:b/>
                <w:bCs/>
                <w:sz w:val="22"/>
                <w:szCs w:val="22"/>
              </w:rPr>
              <w:t>STRING POLSKA Sp. z o.o.</w:t>
            </w:r>
          </w:p>
          <w:p w14:paraId="5327811F" w14:textId="77777777" w:rsidR="00FC55E5" w:rsidRPr="00497B1C" w:rsidRDefault="00FC55E5" w:rsidP="00032AC6">
            <w:pPr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Wł. Żeleńskiego 101</w:t>
            </w:r>
          </w:p>
          <w:p w14:paraId="2D91568F" w14:textId="77777777" w:rsidR="00FC55E5" w:rsidRPr="00497B1C" w:rsidRDefault="00FC55E5" w:rsidP="00032AC6">
            <w:pPr>
              <w:spacing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31-353 Kraków</w:t>
            </w:r>
          </w:p>
        </w:tc>
        <w:tc>
          <w:tcPr>
            <w:tcW w:w="2976" w:type="dxa"/>
            <w:shd w:val="clear" w:color="auto" w:fill="auto"/>
          </w:tcPr>
          <w:p w14:paraId="3BB26CB0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1 - Cena - 60.00</w:t>
            </w:r>
          </w:p>
          <w:p w14:paraId="47007361" w14:textId="77E1DDDB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2 - wydłużenie terminu gwarancji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  <w:p w14:paraId="7757291A" w14:textId="2F091B70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3 - termin dostawy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D0B49E" w14:textId="2EAAEB3C" w:rsidR="00FC55E5" w:rsidRPr="00497B1C" w:rsidRDefault="00FC55E5" w:rsidP="00032AC6">
            <w:pPr>
              <w:jc w:val="center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  </w:t>
            </w:r>
            <w:r w:rsidR="003772BB" w:rsidRPr="00497B1C">
              <w:rPr>
                <w:sz w:val="22"/>
                <w:szCs w:val="22"/>
              </w:rPr>
              <w:t>10</w:t>
            </w:r>
            <w:r w:rsidRPr="00497B1C">
              <w:rPr>
                <w:sz w:val="22"/>
                <w:szCs w:val="22"/>
              </w:rPr>
              <w:t>0,00</w:t>
            </w:r>
          </w:p>
        </w:tc>
      </w:tr>
      <w:tr w:rsidR="00FC55E5" w:rsidRPr="00497B1C" w14:paraId="6B158FAA" w14:textId="77777777" w:rsidTr="00032AC6">
        <w:tc>
          <w:tcPr>
            <w:tcW w:w="2169" w:type="dxa"/>
            <w:shd w:val="clear" w:color="auto" w:fill="auto"/>
          </w:tcPr>
          <w:p w14:paraId="375F7B3A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13 - Zakup i dostawa wraz z uruchomieniem 1 szt. systemu do ogrzewania noworodka wraz 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65072F1E" w14:textId="77777777" w:rsidR="00FC55E5" w:rsidRPr="00497B1C" w:rsidRDefault="00FC55E5" w:rsidP="00032AC6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497B1C">
              <w:rPr>
                <w:b/>
                <w:bCs/>
                <w:sz w:val="22"/>
                <w:szCs w:val="22"/>
              </w:rPr>
              <w:t>MedMech</w:t>
            </w:r>
            <w:proofErr w:type="spellEnd"/>
            <w:r w:rsidRPr="00497B1C">
              <w:rPr>
                <w:b/>
                <w:bCs/>
                <w:sz w:val="22"/>
                <w:szCs w:val="22"/>
              </w:rPr>
              <w:t xml:space="preserve"> Michał Polański</w:t>
            </w:r>
          </w:p>
          <w:p w14:paraId="5FA783F0" w14:textId="77777777" w:rsidR="00FC55E5" w:rsidRPr="00497B1C" w:rsidRDefault="00FC55E5" w:rsidP="00032AC6">
            <w:pPr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Józefa Marka 19a/38</w:t>
            </w:r>
          </w:p>
          <w:p w14:paraId="387D798F" w14:textId="77777777" w:rsidR="00FC55E5" w:rsidRPr="00497B1C" w:rsidRDefault="00FC55E5" w:rsidP="00032AC6">
            <w:pPr>
              <w:spacing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34-600 Limanowa</w:t>
            </w:r>
          </w:p>
        </w:tc>
        <w:tc>
          <w:tcPr>
            <w:tcW w:w="2976" w:type="dxa"/>
            <w:shd w:val="clear" w:color="auto" w:fill="auto"/>
          </w:tcPr>
          <w:p w14:paraId="40AD47F4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1 - Cena - 60.00</w:t>
            </w:r>
          </w:p>
          <w:p w14:paraId="52AE2FC9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2 - wydłużenie terminu gwarancji - 0.00</w:t>
            </w:r>
          </w:p>
          <w:p w14:paraId="7F6C0B2E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F5E9C1" w14:textId="77777777" w:rsidR="00FC55E5" w:rsidRPr="00497B1C" w:rsidRDefault="00FC55E5" w:rsidP="00032AC6">
            <w:pPr>
              <w:jc w:val="center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  60,00</w:t>
            </w:r>
          </w:p>
        </w:tc>
      </w:tr>
      <w:tr w:rsidR="00FC55E5" w:rsidRPr="00497B1C" w14:paraId="3BE2EC83" w14:textId="77777777" w:rsidTr="00032AC6">
        <w:tc>
          <w:tcPr>
            <w:tcW w:w="2169" w:type="dxa"/>
            <w:shd w:val="clear" w:color="auto" w:fill="auto"/>
          </w:tcPr>
          <w:p w14:paraId="35356505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16 - Zakup i dostawa wraz z </w:t>
            </w:r>
            <w:r w:rsidRPr="00497B1C">
              <w:rPr>
                <w:sz w:val="22"/>
                <w:szCs w:val="22"/>
              </w:rPr>
              <w:lastRenderedPageBreak/>
              <w:t xml:space="preserve">uruchomieniem 4 szt. łóżek </w:t>
            </w:r>
            <w:proofErr w:type="spellStart"/>
            <w:r w:rsidRPr="00497B1C">
              <w:rPr>
                <w:sz w:val="22"/>
                <w:szCs w:val="22"/>
              </w:rPr>
              <w:t>bariatrycznych</w:t>
            </w:r>
            <w:proofErr w:type="spellEnd"/>
            <w:r w:rsidRPr="00497B1C">
              <w:rPr>
                <w:sz w:val="22"/>
                <w:szCs w:val="22"/>
              </w:rPr>
              <w:t xml:space="preserve"> wraz 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5C7138D2" w14:textId="77777777" w:rsidR="00FC55E5" w:rsidRPr="00497B1C" w:rsidRDefault="00FC55E5" w:rsidP="00032AC6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497B1C">
              <w:rPr>
                <w:b/>
                <w:bCs/>
                <w:sz w:val="22"/>
                <w:szCs w:val="22"/>
              </w:rPr>
              <w:lastRenderedPageBreak/>
              <w:t>Ronomed</w:t>
            </w:r>
            <w:proofErr w:type="spellEnd"/>
            <w:r w:rsidRPr="00497B1C">
              <w:rPr>
                <w:b/>
                <w:bCs/>
                <w:sz w:val="22"/>
                <w:szCs w:val="22"/>
              </w:rPr>
              <w:t xml:space="preserve"> Sp. z o.o. Sp. k.</w:t>
            </w:r>
          </w:p>
          <w:p w14:paraId="7E9DBF7B" w14:textId="77777777" w:rsidR="00FC55E5" w:rsidRPr="00497B1C" w:rsidRDefault="00FC55E5" w:rsidP="00032AC6">
            <w:pPr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ul. Przyjaźni  52/1U</w:t>
            </w:r>
          </w:p>
          <w:p w14:paraId="04C7C0CE" w14:textId="77777777" w:rsidR="00FC55E5" w:rsidRPr="00497B1C" w:rsidRDefault="00FC55E5" w:rsidP="00032AC6">
            <w:pPr>
              <w:spacing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lastRenderedPageBreak/>
              <w:t>53-030 Wrocław</w:t>
            </w:r>
          </w:p>
        </w:tc>
        <w:tc>
          <w:tcPr>
            <w:tcW w:w="2976" w:type="dxa"/>
            <w:shd w:val="clear" w:color="auto" w:fill="auto"/>
          </w:tcPr>
          <w:p w14:paraId="7E3C60B2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lastRenderedPageBreak/>
              <w:t>1 - Cena - 60.00</w:t>
            </w:r>
          </w:p>
          <w:p w14:paraId="6D567FE7" w14:textId="6E0F2F3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2 - wydłużenie terminu </w:t>
            </w:r>
            <w:r w:rsidRPr="00497B1C">
              <w:rPr>
                <w:sz w:val="22"/>
                <w:szCs w:val="22"/>
              </w:rPr>
              <w:lastRenderedPageBreak/>
              <w:t xml:space="preserve">gwarancji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  <w:p w14:paraId="2A75A8D8" w14:textId="579349B0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3 - termin dostawy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DB3DE8" w14:textId="7BFD563D" w:rsidR="00FC55E5" w:rsidRPr="00497B1C" w:rsidRDefault="00FC55E5" w:rsidP="00032AC6">
            <w:pPr>
              <w:jc w:val="center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lastRenderedPageBreak/>
              <w:t xml:space="preserve">  </w:t>
            </w:r>
            <w:r w:rsidR="003772BB" w:rsidRPr="00497B1C">
              <w:rPr>
                <w:sz w:val="22"/>
                <w:szCs w:val="22"/>
              </w:rPr>
              <w:t>100</w:t>
            </w:r>
            <w:r w:rsidRPr="00497B1C">
              <w:rPr>
                <w:sz w:val="22"/>
                <w:szCs w:val="22"/>
              </w:rPr>
              <w:t>,00</w:t>
            </w:r>
          </w:p>
        </w:tc>
      </w:tr>
      <w:tr w:rsidR="00FC55E5" w:rsidRPr="00497B1C" w14:paraId="74D253A3" w14:textId="77777777" w:rsidTr="00032AC6">
        <w:tc>
          <w:tcPr>
            <w:tcW w:w="2169" w:type="dxa"/>
            <w:shd w:val="clear" w:color="auto" w:fill="auto"/>
          </w:tcPr>
          <w:p w14:paraId="0B98218E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17 - Zakup i dostawa wraz z uruchomieniem 1 szt. aparatu USG wraz z przeszkoleniem pracowników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664BEE65" w14:textId="77777777" w:rsidR="00FC55E5" w:rsidRPr="00497B1C" w:rsidRDefault="00FC55E5" w:rsidP="00032AC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497B1C">
              <w:rPr>
                <w:b/>
                <w:bCs/>
                <w:sz w:val="22"/>
                <w:szCs w:val="22"/>
              </w:rPr>
              <w:t>MIRO Sp. z o.o.</w:t>
            </w:r>
          </w:p>
          <w:p w14:paraId="0A05802C" w14:textId="77777777" w:rsidR="00FC55E5" w:rsidRPr="00497B1C" w:rsidRDefault="00FC55E5" w:rsidP="00032AC6">
            <w:pPr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Mińska 25B/U1</w:t>
            </w:r>
          </w:p>
          <w:p w14:paraId="1012C58B" w14:textId="77777777" w:rsidR="00FC55E5" w:rsidRPr="00497B1C" w:rsidRDefault="00FC55E5" w:rsidP="00032AC6">
            <w:pPr>
              <w:spacing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03-808 Warszawa</w:t>
            </w:r>
          </w:p>
        </w:tc>
        <w:tc>
          <w:tcPr>
            <w:tcW w:w="2976" w:type="dxa"/>
            <w:shd w:val="clear" w:color="auto" w:fill="auto"/>
          </w:tcPr>
          <w:p w14:paraId="3B3129C2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1 - Cena - 60.00</w:t>
            </w:r>
          </w:p>
          <w:p w14:paraId="681BBD28" w14:textId="40E2595F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2 - wydłużenie terminu gwarancji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  <w:p w14:paraId="0B34A4E4" w14:textId="468B6B0D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3 - termin dostawy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A66DE1" w14:textId="48C1639F" w:rsidR="00FC55E5" w:rsidRPr="00497B1C" w:rsidRDefault="00FC55E5" w:rsidP="00032AC6">
            <w:pPr>
              <w:jc w:val="center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  </w:t>
            </w:r>
            <w:r w:rsidR="003772BB" w:rsidRPr="00497B1C">
              <w:rPr>
                <w:sz w:val="22"/>
                <w:szCs w:val="22"/>
              </w:rPr>
              <w:t>10</w:t>
            </w:r>
            <w:r w:rsidRPr="00497B1C">
              <w:rPr>
                <w:sz w:val="22"/>
                <w:szCs w:val="22"/>
              </w:rPr>
              <w:t>0,00</w:t>
            </w:r>
          </w:p>
        </w:tc>
      </w:tr>
      <w:tr w:rsidR="00FC55E5" w:rsidRPr="00497B1C" w14:paraId="701BCBFF" w14:textId="77777777" w:rsidTr="00032AC6">
        <w:tc>
          <w:tcPr>
            <w:tcW w:w="2169" w:type="dxa"/>
            <w:shd w:val="clear" w:color="auto" w:fill="auto"/>
          </w:tcPr>
          <w:p w14:paraId="43DF7AA4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18 - Zakup i dostawa wraz z uruchomieniem 1 szt. aparatu EKG wraz z przeszkoleniem pracowników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6F70CB1A" w14:textId="77777777" w:rsidR="00FC55E5" w:rsidRPr="00497B1C" w:rsidRDefault="00FC55E5" w:rsidP="00032AC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497B1C">
              <w:rPr>
                <w:b/>
                <w:bCs/>
                <w:sz w:val="22"/>
                <w:szCs w:val="22"/>
              </w:rPr>
              <w:t>STRING POLSKA Sp. z o.o.</w:t>
            </w:r>
          </w:p>
          <w:p w14:paraId="552CA95E" w14:textId="77777777" w:rsidR="00FC55E5" w:rsidRPr="00497B1C" w:rsidRDefault="00FC55E5" w:rsidP="00032AC6">
            <w:pPr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Wł. Żeleńskiego 101</w:t>
            </w:r>
          </w:p>
          <w:p w14:paraId="2D6A5DFB" w14:textId="77777777" w:rsidR="00FC55E5" w:rsidRPr="00497B1C" w:rsidRDefault="00FC55E5" w:rsidP="00032AC6">
            <w:pPr>
              <w:spacing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31-353 Kraków</w:t>
            </w:r>
          </w:p>
        </w:tc>
        <w:tc>
          <w:tcPr>
            <w:tcW w:w="2976" w:type="dxa"/>
            <w:shd w:val="clear" w:color="auto" w:fill="auto"/>
          </w:tcPr>
          <w:p w14:paraId="64A43010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1 - Cena - 60.00</w:t>
            </w:r>
          </w:p>
          <w:p w14:paraId="09D4B367" w14:textId="3E17AB92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2 - wydłużenie terminu gwarancji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  <w:p w14:paraId="3FF324E0" w14:textId="2D1DCD9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3 - termin dostawy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DA7087" w14:textId="0D89E3D2" w:rsidR="00FC55E5" w:rsidRPr="00497B1C" w:rsidRDefault="00FC55E5" w:rsidP="00032AC6">
            <w:pPr>
              <w:jc w:val="center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  </w:t>
            </w:r>
            <w:r w:rsidR="003772BB" w:rsidRPr="00497B1C">
              <w:rPr>
                <w:sz w:val="22"/>
                <w:szCs w:val="22"/>
              </w:rPr>
              <w:t>10</w:t>
            </w:r>
            <w:r w:rsidRPr="00497B1C">
              <w:rPr>
                <w:sz w:val="22"/>
                <w:szCs w:val="22"/>
              </w:rPr>
              <w:t>0,00</w:t>
            </w:r>
          </w:p>
        </w:tc>
      </w:tr>
      <w:tr w:rsidR="00FC55E5" w:rsidRPr="00497B1C" w14:paraId="22851112" w14:textId="77777777" w:rsidTr="00032AC6">
        <w:tc>
          <w:tcPr>
            <w:tcW w:w="2169" w:type="dxa"/>
            <w:shd w:val="clear" w:color="auto" w:fill="auto"/>
          </w:tcPr>
          <w:p w14:paraId="756DF7A2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19 - Zakup i dostawa wraz z uruchomieniem 1 szt. </w:t>
            </w:r>
            <w:proofErr w:type="spellStart"/>
            <w:r w:rsidRPr="00497B1C">
              <w:rPr>
                <w:sz w:val="22"/>
                <w:szCs w:val="22"/>
              </w:rPr>
              <w:t>videobronchoskopu</w:t>
            </w:r>
            <w:proofErr w:type="spellEnd"/>
            <w:r w:rsidRPr="00497B1C">
              <w:rPr>
                <w:sz w:val="22"/>
                <w:szCs w:val="22"/>
              </w:rPr>
              <w:t xml:space="preserve"> wraz z przeszkoleniem pracowników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16C207C0" w14:textId="77777777" w:rsidR="00FC55E5" w:rsidRPr="00497B1C" w:rsidRDefault="00FC55E5" w:rsidP="00032AC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497B1C">
              <w:rPr>
                <w:b/>
                <w:bCs/>
                <w:sz w:val="22"/>
                <w:szCs w:val="22"/>
              </w:rPr>
              <w:t>VARIMED Sp. z o.o.</w:t>
            </w:r>
          </w:p>
          <w:p w14:paraId="2CB01B01" w14:textId="77777777" w:rsidR="00FC55E5" w:rsidRPr="00497B1C" w:rsidRDefault="00FC55E5" w:rsidP="00032AC6">
            <w:pPr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Tadeusza Kościuszki 115/4U</w:t>
            </w:r>
          </w:p>
          <w:p w14:paraId="7B08CF6C" w14:textId="77777777" w:rsidR="00FC55E5" w:rsidRPr="00497B1C" w:rsidRDefault="00FC55E5" w:rsidP="00032AC6">
            <w:pPr>
              <w:spacing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50-442 Wrocław</w:t>
            </w:r>
          </w:p>
        </w:tc>
        <w:tc>
          <w:tcPr>
            <w:tcW w:w="2976" w:type="dxa"/>
            <w:shd w:val="clear" w:color="auto" w:fill="auto"/>
          </w:tcPr>
          <w:p w14:paraId="1C0A6F2D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1 - Cena - 60.00</w:t>
            </w:r>
          </w:p>
          <w:p w14:paraId="5757DE73" w14:textId="7DF59DBE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2 - wydłużenie terminu gwarancji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  <w:p w14:paraId="60FDB818" w14:textId="52B1738A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3 - termin dostawy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8C5427" w14:textId="17091909" w:rsidR="00FC55E5" w:rsidRPr="00497B1C" w:rsidRDefault="00FC55E5" w:rsidP="00032AC6">
            <w:pPr>
              <w:jc w:val="center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  </w:t>
            </w:r>
            <w:r w:rsidR="003772BB" w:rsidRPr="00497B1C">
              <w:rPr>
                <w:sz w:val="22"/>
                <w:szCs w:val="22"/>
              </w:rPr>
              <w:t>10</w:t>
            </w:r>
            <w:r w:rsidRPr="00497B1C">
              <w:rPr>
                <w:sz w:val="22"/>
                <w:szCs w:val="22"/>
              </w:rPr>
              <w:t>0,00</w:t>
            </w:r>
          </w:p>
        </w:tc>
      </w:tr>
      <w:tr w:rsidR="00FC55E5" w:rsidRPr="00497B1C" w14:paraId="4B2A56EF" w14:textId="77777777" w:rsidTr="00032AC6">
        <w:tc>
          <w:tcPr>
            <w:tcW w:w="2169" w:type="dxa"/>
            <w:shd w:val="clear" w:color="auto" w:fill="auto"/>
          </w:tcPr>
          <w:p w14:paraId="65EC9C28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20 - Zakup i dostawa </w:t>
            </w:r>
            <w:r w:rsidRPr="00497B1C">
              <w:rPr>
                <w:sz w:val="22"/>
                <w:szCs w:val="22"/>
              </w:rPr>
              <w:lastRenderedPageBreak/>
              <w:t>wraz z uruchomieniem 2 szt. aparatu do wysokoprzepływowej tlenoterapii donosowej wraz z przeszkoleniem pracowników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412F8DD9" w14:textId="77777777" w:rsidR="00FC55E5" w:rsidRPr="00497B1C" w:rsidRDefault="00FC55E5" w:rsidP="00032AC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497B1C">
              <w:rPr>
                <w:b/>
                <w:bCs/>
                <w:sz w:val="22"/>
                <w:szCs w:val="22"/>
              </w:rPr>
              <w:lastRenderedPageBreak/>
              <w:t>NZ TECHNO SP.Z.O.O.</w:t>
            </w:r>
          </w:p>
          <w:p w14:paraId="5861A1C9" w14:textId="77777777" w:rsidR="00FC55E5" w:rsidRPr="00497B1C" w:rsidRDefault="00FC55E5" w:rsidP="00032AC6">
            <w:pPr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lastRenderedPageBreak/>
              <w:t>BERNEŃSKA 5A</w:t>
            </w:r>
          </w:p>
          <w:p w14:paraId="348881B3" w14:textId="77777777" w:rsidR="00FC55E5" w:rsidRPr="00497B1C" w:rsidRDefault="00FC55E5" w:rsidP="00032AC6">
            <w:pPr>
              <w:spacing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03-976 WARSZAWA</w:t>
            </w:r>
          </w:p>
        </w:tc>
        <w:tc>
          <w:tcPr>
            <w:tcW w:w="2976" w:type="dxa"/>
            <w:shd w:val="clear" w:color="auto" w:fill="auto"/>
          </w:tcPr>
          <w:p w14:paraId="73E47628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lastRenderedPageBreak/>
              <w:t>1 - Cena - 60.00</w:t>
            </w:r>
          </w:p>
          <w:p w14:paraId="1E95DD56" w14:textId="531221AB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lastRenderedPageBreak/>
              <w:t xml:space="preserve">2 - wydłużenie terminu gwarancji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  <w:p w14:paraId="7658E902" w14:textId="79A28E2F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3 - termin dostawy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EFD77B" w14:textId="3674DD57" w:rsidR="00FC55E5" w:rsidRPr="00497B1C" w:rsidRDefault="00FC55E5" w:rsidP="00032AC6">
            <w:pPr>
              <w:jc w:val="center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lastRenderedPageBreak/>
              <w:t xml:space="preserve">  </w:t>
            </w:r>
            <w:r w:rsidR="003772BB" w:rsidRPr="00497B1C">
              <w:rPr>
                <w:sz w:val="22"/>
                <w:szCs w:val="22"/>
              </w:rPr>
              <w:t>10</w:t>
            </w:r>
            <w:r w:rsidRPr="00497B1C">
              <w:rPr>
                <w:sz w:val="22"/>
                <w:szCs w:val="22"/>
              </w:rPr>
              <w:t>0,00</w:t>
            </w:r>
          </w:p>
        </w:tc>
      </w:tr>
      <w:tr w:rsidR="00FC55E5" w:rsidRPr="00497B1C" w14:paraId="229D9481" w14:textId="77777777" w:rsidTr="00032AC6">
        <w:tc>
          <w:tcPr>
            <w:tcW w:w="2169" w:type="dxa"/>
            <w:shd w:val="clear" w:color="auto" w:fill="auto"/>
          </w:tcPr>
          <w:p w14:paraId="3255F314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21 - Zakup i dostawa wraz z uruchomieniem 7 szt. łóżek elektrycznych z regulacją wysokości wraz z przeszkoleniem pracowników Zamawiającego zgodnie z zestawieniem warunków i parametrów wymaganych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265B2175" w14:textId="77777777" w:rsidR="00FC55E5" w:rsidRPr="00497B1C" w:rsidRDefault="00FC55E5" w:rsidP="00032AC6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497B1C">
              <w:rPr>
                <w:b/>
                <w:bCs/>
                <w:sz w:val="22"/>
                <w:szCs w:val="22"/>
              </w:rPr>
              <w:t>Stiegelmeyer</w:t>
            </w:r>
            <w:proofErr w:type="spellEnd"/>
            <w:r w:rsidRPr="00497B1C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111F3B28" w14:textId="77777777" w:rsidR="00FC55E5" w:rsidRPr="00497B1C" w:rsidRDefault="00FC55E5" w:rsidP="00032AC6">
            <w:pPr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Grubno 63</w:t>
            </w:r>
          </w:p>
          <w:p w14:paraId="762D231A" w14:textId="77777777" w:rsidR="00FC55E5" w:rsidRPr="00497B1C" w:rsidRDefault="00FC55E5" w:rsidP="00032AC6">
            <w:pPr>
              <w:spacing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86-212 Stolno</w:t>
            </w:r>
          </w:p>
        </w:tc>
        <w:tc>
          <w:tcPr>
            <w:tcW w:w="2976" w:type="dxa"/>
            <w:shd w:val="clear" w:color="auto" w:fill="auto"/>
          </w:tcPr>
          <w:p w14:paraId="3CA897C7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1 - Cena - 60.00</w:t>
            </w:r>
          </w:p>
          <w:p w14:paraId="2AD38689" w14:textId="3C5C13CB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2 - parametry techniczne sprzętu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  <w:p w14:paraId="0FDCF610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3 - termin dostawy - 0.00</w:t>
            </w:r>
          </w:p>
          <w:p w14:paraId="2AD87172" w14:textId="33702DA3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4 - wydłużenie terminu gwarancji - </w:t>
            </w:r>
            <w:r w:rsidR="003772BB" w:rsidRPr="00497B1C">
              <w:rPr>
                <w:sz w:val="22"/>
                <w:szCs w:val="22"/>
              </w:rPr>
              <w:t>1</w:t>
            </w:r>
            <w:r w:rsidRPr="00497B1C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84EDA4" w14:textId="4396171E" w:rsidR="00FC55E5" w:rsidRPr="00497B1C" w:rsidRDefault="00FC55E5" w:rsidP="00032AC6">
            <w:pPr>
              <w:jc w:val="center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  </w:t>
            </w:r>
            <w:r w:rsidR="003772BB" w:rsidRPr="00497B1C">
              <w:rPr>
                <w:sz w:val="22"/>
                <w:szCs w:val="22"/>
              </w:rPr>
              <w:t>9</w:t>
            </w:r>
            <w:r w:rsidRPr="00497B1C">
              <w:rPr>
                <w:sz w:val="22"/>
                <w:szCs w:val="22"/>
              </w:rPr>
              <w:t>0,00</w:t>
            </w:r>
          </w:p>
        </w:tc>
      </w:tr>
      <w:tr w:rsidR="00FC55E5" w:rsidRPr="00497B1C" w14:paraId="5C1BA84C" w14:textId="77777777" w:rsidTr="00032AC6">
        <w:tc>
          <w:tcPr>
            <w:tcW w:w="2169" w:type="dxa"/>
            <w:shd w:val="clear" w:color="auto" w:fill="auto"/>
          </w:tcPr>
          <w:p w14:paraId="1256F03C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22 - Zakup i dostawa wraz z uruchomieniem 2 </w:t>
            </w:r>
            <w:proofErr w:type="spellStart"/>
            <w:r w:rsidRPr="00497B1C">
              <w:rPr>
                <w:sz w:val="22"/>
                <w:szCs w:val="22"/>
              </w:rPr>
              <w:t>szt</w:t>
            </w:r>
            <w:proofErr w:type="spellEnd"/>
            <w:r w:rsidRPr="00497B1C">
              <w:rPr>
                <w:sz w:val="22"/>
                <w:szCs w:val="22"/>
              </w:rPr>
              <w:t xml:space="preserve"> łóżek dla pacjentów </w:t>
            </w:r>
            <w:proofErr w:type="spellStart"/>
            <w:r w:rsidRPr="00497B1C">
              <w:rPr>
                <w:sz w:val="22"/>
                <w:szCs w:val="22"/>
              </w:rPr>
              <w:t>bariatrycznych</w:t>
            </w:r>
            <w:proofErr w:type="spellEnd"/>
            <w:r w:rsidRPr="00497B1C">
              <w:rPr>
                <w:sz w:val="22"/>
                <w:szCs w:val="22"/>
              </w:rPr>
              <w:t xml:space="preserve"> wraz z przeszkoleniem pracowników Zamawiającego zgodnie z zestawieniem warunków i parametrów wymaganych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2C4AD955" w14:textId="77777777" w:rsidR="00FC55E5" w:rsidRPr="00497B1C" w:rsidRDefault="00FC55E5" w:rsidP="00032AC6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497B1C">
              <w:rPr>
                <w:b/>
                <w:bCs/>
                <w:sz w:val="22"/>
                <w:szCs w:val="22"/>
              </w:rPr>
              <w:t>Ronomed</w:t>
            </w:r>
            <w:proofErr w:type="spellEnd"/>
            <w:r w:rsidRPr="00497B1C">
              <w:rPr>
                <w:b/>
                <w:bCs/>
                <w:sz w:val="22"/>
                <w:szCs w:val="22"/>
              </w:rPr>
              <w:t xml:space="preserve"> Sp. z o.o. Sp. k.</w:t>
            </w:r>
          </w:p>
          <w:p w14:paraId="4E8059CF" w14:textId="77777777" w:rsidR="00FC55E5" w:rsidRPr="00497B1C" w:rsidRDefault="00FC55E5" w:rsidP="00032AC6">
            <w:pPr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ul. Przyjaźni  52/1U</w:t>
            </w:r>
          </w:p>
          <w:p w14:paraId="2D02426D" w14:textId="77777777" w:rsidR="00FC55E5" w:rsidRPr="00497B1C" w:rsidRDefault="00FC55E5" w:rsidP="00032AC6">
            <w:pPr>
              <w:spacing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53-030 Wrocław</w:t>
            </w:r>
          </w:p>
        </w:tc>
        <w:tc>
          <w:tcPr>
            <w:tcW w:w="2976" w:type="dxa"/>
            <w:shd w:val="clear" w:color="auto" w:fill="auto"/>
          </w:tcPr>
          <w:p w14:paraId="4ABB1C79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1 - Cena - 60.00</w:t>
            </w:r>
          </w:p>
          <w:p w14:paraId="074035BD" w14:textId="7001AD71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2 - termin dostawy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  <w:p w14:paraId="455A36BA" w14:textId="0B67B633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3 - wydłużenie terminu gwarancji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F257B6" w14:textId="7EEF3FC8" w:rsidR="00FC55E5" w:rsidRPr="00497B1C" w:rsidRDefault="00FC55E5" w:rsidP="00032AC6">
            <w:pPr>
              <w:jc w:val="center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  </w:t>
            </w:r>
            <w:r w:rsidR="003772BB" w:rsidRPr="00497B1C">
              <w:rPr>
                <w:sz w:val="22"/>
                <w:szCs w:val="22"/>
              </w:rPr>
              <w:t>10</w:t>
            </w:r>
            <w:r w:rsidRPr="00497B1C">
              <w:rPr>
                <w:sz w:val="22"/>
                <w:szCs w:val="22"/>
              </w:rPr>
              <w:t>0,00</w:t>
            </w:r>
          </w:p>
        </w:tc>
      </w:tr>
      <w:tr w:rsidR="00FC55E5" w:rsidRPr="00497B1C" w14:paraId="0B2733EE" w14:textId="77777777" w:rsidTr="00032AC6">
        <w:tc>
          <w:tcPr>
            <w:tcW w:w="2169" w:type="dxa"/>
            <w:shd w:val="clear" w:color="auto" w:fill="auto"/>
          </w:tcPr>
          <w:p w14:paraId="2C145AE1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23 - Zakup i dostawa wraz z montażem i uruchomieniem 3 </w:t>
            </w:r>
            <w:proofErr w:type="spellStart"/>
            <w:r w:rsidRPr="00497B1C">
              <w:rPr>
                <w:sz w:val="22"/>
                <w:szCs w:val="22"/>
              </w:rPr>
              <w:t>szt</w:t>
            </w:r>
            <w:proofErr w:type="spellEnd"/>
            <w:r w:rsidRPr="00497B1C">
              <w:rPr>
                <w:sz w:val="22"/>
                <w:szCs w:val="22"/>
              </w:rPr>
              <w:t xml:space="preserve"> stanowisk wzmożonego nadzoru z pełnym monitorowaniem </w:t>
            </w:r>
            <w:r w:rsidRPr="00497B1C">
              <w:rPr>
                <w:sz w:val="22"/>
                <w:szCs w:val="22"/>
              </w:rPr>
              <w:lastRenderedPageBreak/>
              <w:t>parametrów życiowych wraz z przeszkoleniem pracowników Zamawiającego zgodnie z zestawieniem warunków i parametrów wymaganych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23EF3977" w14:textId="77777777" w:rsidR="00FC55E5" w:rsidRPr="00497B1C" w:rsidRDefault="00FC55E5" w:rsidP="00032AC6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497B1C">
              <w:rPr>
                <w:b/>
                <w:bCs/>
                <w:sz w:val="22"/>
                <w:szCs w:val="22"/>
              </w:rPr>
              <w:lastRenderedPageBreak/>
              <w:t>Dräger</w:t>
            </w:r>
            <w:proofErr w:type="spellEnd"/>
            <w:r w:rsidRPr="00497B1C">
              <w:rPr>
                <w:b/>
                <w:bCs/>
                <w:sz w:val="22"/>
                <w:szCs w:val="22"/>
              </w:rPr>
              <w:t xml:space="preserve"> Polska Sp. z o. o.</w:t>
            </w:r>
          </w:p>
          <w:p w14:paraId="2B7C47E6" w14:textId="77777777" w:rsidR="00FC55E5" w:rsidRPr="00497B1C" w:rsidRDefault="00FC55E5" w:rsidP="00032AC6">
            <w:pPr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ul. Posag 7 Panien 1</w:t>
            </w:r>
          </w:p>
          <w:p w14:paraId="59DF08D6" w14:textId="77777777" w:rsidR="00FC55E5" w:rsidRPr="00497B1C" w:rsidRDefault="00FC55E5" w:rsidP="00032AC6">
            <w:pPr>
              <w:spacing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02-495 Warszawa</w:t>
            </w:r>
          </w:p>
        </w:tc>
        <w:tc>
          <w:tcPr>
            <w:tcW w:w="2976" w:type="dxa"/>
            <w:shd w:val="clear" w:color="auto" w:fill="auto"/>
          </w:tcPr>
          <w:p w14:paraId="5C62E21E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1 - Cena - 60.00</w:t>
            </w:r>
          </w:p>
          <w:p w14:paraId="588973B6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2 - termin dostawy - 0.00</w:t>
            </w:r>
          </w:p>
          <w:p w14:paraId="2C28ECA7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3 - wydłużenie terminu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0B8CD9" w14:textId="77777777" w:rsidR="00FC55E5" w:rsidRPr="00497B1C" w:rsidRDefault="00FC55E5" w:rsidP="00032AC6">
            <w:pPr>
              <w:jc w:val="center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  60,00</w:t>
            </w:r>
          </w:p>
        </w:tc>
      </w:tr>
      <w:tr w:rsidR="00FC55E5" w:rsidRPr="00497B1C" w14:paraId="43A9DC2F" w14:textId="77777777" w:rsidTr="00032AC6">
        <w:tc>
          <w:tcPr>
            <w:tcW w:w="2169" w:type="dxa"/>
            <w:shd w:val="clear" w:color="auto" w:fill="auto"/>
          </w:tcPr>
          <w:p w14:paraId="79FFF5CB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24 - Zakup i dostawa wraz z uruchomieniem 3 </w:t>
            </w:r>
            <w:proofErr w:type="spellStart"/>
            <w:r w:rsidRPr="00497B1C">
              <w:rPr>
                <w:sz w:val="22"/>
                <w:szCs w:val="22"/>
              </w:rPr>
              <w:t>szt</w:t>
            </w:r>
            <w:proofErr w:type="spellEnd"/>
            <w:r w:rsidRPr="00497B1C">
              <w:rPr>
                <w:sz w:val="22"/>
                <w:szCs w:val="22"/>
              </w:rPr>
              <w:t xml:space="preserve"> łóżek do intensywnej terapii z materacem wraz z przeszkoleniem pracowników Zamawiającego zgodnie z zestawieniem warunków i parametrów wymaganych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6B855FC2" w14:textId="77777777" w:rsidR="00FC55E5" w:rsidRPr="00497B1C" w:rsidRDefault="00FC55E5" w:rsidP="00032AC6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497B1C">
              <w:rPr>
                <w:b/>
                <w:bCs/>
                <w:sz w:val="22"/>
                <w:szCs w:val="22"/>
              </w:rPr>
              <w:t>Stiegelmeyer</w:t>
            </w:r>
            <w:proofErr w:type="spellEnd"/>
            <w:r w:rsidRPr="00497B1C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76B78EC8" w14:textId="77777777" w:rsidR="00FC55E5" w:rsidRPr="00497B1C" w:rsidRDefault="00FC55E5" w:rsidP="00032AC6">
            <w:pPr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Grubno 63</w:t>
            </w:r>
          </w:p>
          <w:p w14:paraId="7AED91DA" w14:textId="77777777" w:rsidR="00FC55E5" w:rsidRPr="00497B1C" w:rsidRDefault="00FC55E5" w:rsidP="00032AC6">
            <w:pPr>
              <w:spacing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86-212 Stolno</w:t>
            </w:r>
          </w:p>
        </w:tc>
        <w:tc>
          <w:tcPr>
            <w:tcW w:w="2976" w:type="dxa"/>
            <w:shd w:val="clear" w:color="auto" w:fill="auto"/>
          </w:tcPr>
          <w:p w14:paraId="07015A80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1 - Cena - 60.00</w:t>
            </w:r>
          </w:p>
          <w:p w14:paraId="59F98F2E" w14:textId="3B6ED33E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2 - parametry techniczne sprzętu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  <w:p w14:paraId="55F6B7C5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3 - termin dostawy - 0.00</w:t>
            </w:r>
          </w:p>
          <w:p w14:paraId="74F4D528" w14:textId="25AAC778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4 - wydłużenie terminu gwarancji - </w:t>
            </w:r>
            <w:r w:rsidR="003772BB" w:rsidRPr="00497B1C">
              <w:rPr>
                <w:sz w:val="22"/>
                <w:szCs w:val="22"/>
              </w:rPr>
              <w:t>1</w:t>
            </w:r>
            <w:r w:rsidRPr="00497B1C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A26281" w14:textId="26275F95" w:rsidR="00FC55E5" w:rsidRPr="00497B1C" w:rsidRDefault="00FC55E5" w:rsidP="00032AC6">
            <w:pPr>
              <w:jc w:val="center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  </w:t>
            </w:r>
            <w:r w:rsidR="003772BB" w:rsidRPr="00497B1C">
              <w:rPr>
                <w:sz w:val="22"/>
                <w:szCs w:val="22"/>
              </w:rPr>
              <w:t>9</w:t>
            </w:r>
            <w:r w:rsidRPr="00497B1C">
              <w:rPr>
                <w:sz w:val="22"/>
                <w:szCs w:val="22"/>
              </w:rPr>
              <w:t>0,00</w:t>
            </w:r>
          </w:p>
        </w:tc>
      </w:tr>
      <w:tr w:rsidR="00FC55E5" w:rsidRPr="00497B1C" w14:paraId="4584C5F9" w14:textId="77777777" w:rsidTr="00032AC6">
        <w:tc>
          <w:tcPr>
            <w:tcW w:w="2169" w:type="dxa"/>
            <w:shd w:val="clear" w:color="auto" w:fill="auto"/>
          </w:tcPr>
          <w:p w14:paraId="6670D183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25 - Zakup i dostawa wraz z uruchomieniem 1 </w:t>
            </w:r>
            <w:proofErr w:type="spellStart"/>
            <w:r w:rsidRPr="00497B1C">
              <w:rPr>
                <w:sz w:val="22"/>
                <w:szCs w:val="22"/>
              </w:rPr>
              <w:t>szt</w:t>
            </w:r>
            <w:proofErr w:type="spellEnd"/>
            <w:r w:rsidRPr="00497B1C">
              <w:rPr>
                <w:sz w:val="22"/>
                <w:szCs w:val="22"/>
              </w:rPr>
              <w:t xml:space="preserve"> głowicy ultrasonograficznej wraz z przeszkoleniem pracowników Zamawiającego zgodnie z zestawieniem warunków i parametrów wymaganych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112271A6" w14:textId="77777777" w:rsidR="00FC55E5" w:rsidRPr="00497B1C" w:rsidRDefault="00FC55E5" w:rsidP="00032AC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497B1C">
              <w:rPr>
                <w:b/>
                <w:bCs/>
                <w:sz w:val="22"/>
                <w:szCs w:val="22"/>
              </w:rPr>
              <w:t>Philips Polska Sp. z o.o.</w:t>
            </w:r>
          </w:p>
          <w:p w14:paraId="716EA5B9" w14:textId="77777777" w:rsidR="00FC55E5" w:rsidRPr="00497B1C" w:rsidRDefault="00FC55E5" w:rsidP="00032AC6">
            <w:pPr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Al. Jerozolimskie  195B</w:t>
            </w:r>
          </w:p>
          <w:p w14:paraId="3CD8A1CB" w14:textId="77777777" w:rsidR="00FC55E5" w:rsidRPr="00497B1C" w:rsidRDefault="00FC55E5" w:rsidP="00032AC6">
            <w:pPr>
              <w:spacing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02-222 Warszawa</w:t>
            </w:r>
          </w:p>
        </w:tc>
        <w:tc>
          <w:tcPr>
            <w:tcW w:w="2976" w:type="dxa"/>
            <w:shd w:val="clear" w:color="auto" w:fill="auto"/>
          </w:tcPr>
          <w:p w14:paraId="5DC3BEB0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1 - Cena - 60.00</w:t>
            </w:r>
          </w:p>
          <w:p w14:paraId="39774CE4" w14:textId="4F8A91DF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2 - termin dostawy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  <w:p w14:paraId="30CD9056" w14:textId="61D66C4B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3 - wydłużenie terminu gwarancji - </w:t>
            </w:r>
            <w:r w:rsidR="003772BB" w:rsidRPr="00497B1C">
              <w:rPr>
                <w:sz w:val="22"/>
                <w:szCs w:val="22"/>
              </w:rPr>
              <w:t>2</w:t>
            </w:r>
            <w:r w:rsidRPr="00497B1C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26EDFC" w14:textId="2A5C5071" w:rsidR="00FC55E5" w:rsidRPr="00497B1C" w:rsidRDefault="00FC55E5" w:rsidP="00032AC6">
            <w:pPr>
              <w:jc w:val="center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  </w:t>
            </w:r>
            <w:r w:rsidR="003772BB" w:rsidRPr="00497B1C">
              <w:rPr>
                <w:sz w:val="22"/>
                <w:szCs w:val="22"/>
              </w:rPr>
              <w:t>10</w:t>
            </w:r>
            <w:r w:rsidRPr="00497B1C">
              <w:rPr>
                <w:sz w:val="22"/>
                <w:szCs w:val="22"/>
              </w:rPr>
              <w:t>0,00</w:t>
            </w:r>
          </w:p>
        </w:tc>
      </w:tr>
      <w:tr w:rsidR="00FC55E5" w:rsidRPr="00497B1C" w14:paraId="5E6B2B63" w14:textId="77777777" w:rsidTr="00032AC6">
        <w:tc>
          <w:tcPr>
            <w:tcW w:w="2169" w:type="dxa"/>
            <w:shd w:val="clear" w:color="auto" w:fill="auto"/>
          </w:tcPr>
          <w:p w14:paraId="11ABAABD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26 - Zakup i dostawa wraz z uruchomieniem 1 </w:t>
            </w:r>
            <w:proofErr w:type="spellStart"/>
            <w:r w:rsidRPr="00497B1C">
              <w:rPr>
                <w:sz w:val="22"/>
                <w:szCs w:val="22"/>
              </w:rPr>
              <w:t>szt</w:t>
            </w:r>
            <w:proofErr w:type="spellEnd"/>
            <w:r w:rsidRPr="00497B1C">
              <w:rPr>
                <w:sz w:val="22"/>
                <w:szCs w:val="22"/>
              </w:rPr>
              <w:t xml:space="preserve"> wózka akumulatorowego do przewozu pacjentów wraz z przeszkoleniem </w:t>
            </w:r>
            <w:r w:rsidRPr="00497B1C">
              <w:rPr>
                <w:sz w:val="22"/>
                <w:szCs w:val="22"/>
              </w:rPr>
              <w:lastRenderedPageBreak/>
              <w:t>pracowników Zamawiającego zgodnie z zestawieniem warunków i parametrów wymaganych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01C1E0DE" w14:textId="77777777" w:rsidR="00FC55E5" w:rsidRPr="00497B1C" w:rsidRDefault="00FC55E5" w:rsidP="00032AC6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497B1C">
              <w:rPr>
                <w:b/>
                <w:bCs/>
                <w:sz w:val="22"/>
                <w:szCs w:val="22"/>
              </w:rPr>
              <w:lastRenderedPageBreak/>
              <w:t>Stryker</w:t>
            </w:r>
            <w:proofErr w:type="spellEnd"/>
            <w:r w:rsidRPr="00497B1C">
              <w:rPr>
                <w:b/>
                <w:bCs/>
                <w:sz w:val="22"/>
                <w:szCs w:val="22"/>
              </w:rPr>
              <w:t xml:space="preserve"> Polska Sp. z o.o.</w:t>
            </w:r>
          </w:p>
          <w:p w14:paraId="05DC4DB7" w14:textId="77777777" w:rsidR="00FC55E5" w:rsidRPr="00497B1C" w:rsidRDefault="00FC55E5" w:rsidP="00032AC6">
            <w:pPr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Poleczki 35/-</w:t>
            </w:r>
          </w:p>
          <w:p w14:paraId="6F9E0746" w14:textId="77777777" w:rsidR="00FC55E5" w:rsidRPr="00497B1C" w:rsidRDefault="00FC55E5" w:rsidP="00032AC6">
            <w:pPr>
              <w:spacing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02-822 Warszawa</w:t>
            </w:r>
          </w:p>
        </w:tc>
        <w:tc>
          <w:tcPr>
            <w:tcW w:w="2976" w:type="dxa"/>
            <w:shd w:val="clear" w:color="auto" w:fill="auto"/>
          </w:tcPr>
          <w:p w14:paraId="1C89F631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1 - Cena - 60.00</w:t>
            </w:r>
          </w:p>
          <w:p w14:paraId="73B68466" w14:textId="77777777" w:rsidR="00FC55E5" w:rsidRPr="00497B1C" w:rsidRDefault="00FC55E5" w:rsidP="00032AC6">
            <w:pPr>
              <w:spacing w:before="40" w:after="40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2 - termin dostawy - 0.00</w:t>
            </w:r>
          </w:p>
          <w:p w14:paraId="3C022BA6" w14:textId="77777777" w:rsidR="00FC55E5" w:rsidRPr="00497B1C" w:rsidRDefault="00FC55E5" w:rsidP="00032A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3 - wydłużenie terminu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515D0A" w14:textId="77777777" w:rsidR="00FC55E5" w:rsidRPr="00497B1C" w:rsidRDefault="00FC55E5" w:rsidP="00032AC6">
            <w:pPr>
              <w:jc w:val="center"/>
              <w:rPr>
                <w:color w:val="000000"/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 xml:space="preserve">  60,00</w:t>
            </w:r>
          </w:p>
        </w:tc>
      </w:tr>
    </w:tbl>
    <w:p w14:paraId="6257536F" w14:textId="77777777" w:rsidR="00D44845" w:rsidRPr="00497B1C" w:rsidRDefault="00D44845" w:rsidP="00D44845">
      <w:pPr>
        <w:spacing w:after="40" w:line="276" w:lineRule="auto"/>
        <w:jc w:val="both"/>
        <w:rPr>
          <w:sz w:val="22"/>
          <w:szCs w:val="22"/>
        </w:rPr>
      </w:pPr>
    </w:p>
    <w:p w14:paraId="4E116620" w14:textId="6A9146D5" w:rsidR="00D44845" w:rsidRPr="00497B1C" w:rsidRDefault="00D44845" w:rsidP="00D44845">
      <w:pPr>
        <w:spacing w:after="40" w:line="276" w:lineRule="auto"/>
        <w:jc w:val="both"/>
        <w:rPr>
          <w:sz w:val="22"/>
          <w:szCs w:val="22"/>
        </w:rPr>
      </w:pPr>
      <w:r w:rsidRPr="00497B1C">
        <w:rPr>
          <w:sz w:val="22"/>
          <w:szCs w:val="22"/>
        </w:rPr>
        <w:t>Informacja o terminie zawarcia umowy:</w:t>
      </w:r>
    </w:p>
    <w:p w14:paraId="0C87CA05" w14:textId="77777777" w:rsidR="00D44845" w:rsidRPr="00497B1C" w:rsidRDefault="00D44845" w:rsidP="00D44845">
      <w:pPr>
        <w:spacing w:after="120" w:line="276" w:lineRule="auto"/>
        <w:jc w:val="both"/>
        <w:rPr>
          <w:sz w:val="22"/>
          <w:szCs w:val="22"/>
        </w:rPr>
      </w:pPr>
      <w:r w:rsidRPr="00497B1C">
        <w:rPr>
          <w:sz w:val="22"/>
          <w:szCs w:val="22"/>
        </w:rPr>
        <w:t xml:space="preserve">Umowa w sprawie zamówienia publicznego, zgodnie z art. 264 ust. 1 ustawy </w:t>
      </w:r>
      <w:proofErr w:type="spellStart"/>
      <w:r w:rsidRPr="00497B1C">
        <w:rPr>
          <w:sz w:val="22"/>
          <w:szCs w:val="22"/>
        </w:rPr>
        <w:t>Pzp</w:t>
      </w:r>
      <w:proofErr w:type="spellEnd"/>
      <w:r w:rsidRPr="00497B1C">
        <w:rPr>
          <w:sz w:val="22"/>
          <w:szCs w:val="22"/>
        </w:rPr>
        <w:t xml:space="preserve">, zostanie zawarta, z uwzględnieniem art. 577 ustawy </w:t>
      </w:r>
      <w:proofErr w:type="spellStart"/>
      <w:r w:rsidRPr="00497B1C">
        <w:rPr>
          <w:sz w:val="22"/>
          <w:szCs w:val="22"/>
        </w:rPr>
        <w:t>Pzp</w:t>
      </w:r>
      <w:proofErr w:type="spellEnd"/>
      <w:r w:rsidRPr="00497B1C">
        <w:rPr>
          <w:sz w:val="22"/>
          <w:szCs w:val="22"/>
        </w:rPr>
        <w:t>, w terminie nie krótszym niż 15 dni od dnia przesłania niniejszego zawiadomienia o wyborze najkorzystniejszej oferty.</w:t>
      </w:r>
    </w:p>
    <w:p w14:paraId="505DE6F9" w14:textId="77777777" w:rsidR="00D44845" w:rsidRPr="00497B1C" w:rsidRDefault="00D44845" w:rsidP="00D44845">
      <w:pPr>
        <w:spacing w:line="276" w:lineRule="auto"/>
        <w:jc w:val="both"/>
        <w:rPr>
          <w:sz w:val="22"/>
          <w:szCs w:val="22"/>
        </w:rPr>
      </w:pPr>
      <w:r w:rsidRPr="00497B1C">
        <w:rPr>
          <w:sz w:val="22"/>
          <w:szCs w:val="22"/>
        </w:rPr>
        <w:t xml:space="preserve">Umowa w sprawie zamówienia publicznego może być zawarta przed upływem terminu, o którym mowa powyżej, jeżeli zachodzą okoliczności wymienione w art. 264 ust. 2 ustawy </w:t>
      </w:r>
      <w:proofErr w:type="spellStart"/>
      <w:r w:rsidRPr="00497B1C">
        <w:rPr>
          <w:sz w:val="22"/>
          <w:szCs w:val="22"/>
        </w:rPr>
        <w:t>Pzp</w:t>
      </w:r>
      <w:proofErr w:type="spellEnd"/>
      <w:r w:rsidRPr="00497B1C">
        <w:rPr>
          <w:sz w:val="22"/>
          <w:szCs w:val="22"/>
        </w:rPr>
        <w:t>.</w:t>
      </w:r>
    </w:p>
    <w:p w14:paraId="3D72D166" w14:textId="77777777" w:rsidR="00D44845" w:rsidRPr="00497B1C" w:rsidRDefault="00D44845" w:rsidP="00D44845">
      <w:pPr>
        <w:spacing w:line="360" w:lineRule="auto"/>
        <w:jc w:val="both"/>
        <w:rPr>
          <w:bCs/>
          <w:sz w:val="22"/>
          <w:szCs w:val="22"/>
        </w:rPr>
      </w:pPr>
    </w:p>
    <w:p w14:paraId="127C658B" w14:textId="77777777" w:rsidR="00D44845" w:rsidRPr="00497B1C" w:rsidRDefault="00D44845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506C5E3D" w14:textId="76E035C9" w:rsidR="00B464D3" w:rsidRPr="00497B1C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97B1C">
        <w:rPr>
          <w:i/>
          <w:sz w:val="22"/>
          <w:szCs w:val="22"/>
        </w:rPr>
        <w:t>Zamawiający</w:t>
      </w:r>
    </w:p>
    <w:bookmarkEnd w:id="0"/>
    <w:p w14:paraId="7F67B817" w14:textId="77777777" w:rsidR="008642B3" w:rsidRPr="00497B1C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497B1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415AB" w14:textId="77777777" w:rsidR="006804D1" w:rsidRDefault="006804D1">
      <w:r>
        <w:separator/>
      </w:r>
    </w:p>
  </w:endnote>
  <w:endnote w:type="continuationSeparator" w:id="0">
    <w:p w14:paraId="183002DE" w14:textId="77777777" w:rsidR="006804D1" w:rsidRDefault="00680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6D62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3BAE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3671AC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57BD1F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77FF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38327" w14:textId="77777777" w:rsidR="006804D1" w:rsidRDefault="006804D1">
      <w:r>
        <w:separator/>
      </w:r>
    </w:p>
  </w:footnote>
  <w:footnote w:type="continuationSeparator" w:id="0">
    <w:p w14:paraId="2B972E74" w14:textId="77777777" w:rsidR="006804D1" w:rsidRDefault="006804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5C1D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3FB7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D094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7AF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772BB"/>
    <w:rsid w:val="003A0AFC"/>
    <w:rsid w:val="003D611C"/>
    <w:rsid w:val="00431C0B"/>
    <w:rsid w:val="00437CAD"/>
    <w:rsid w:val="004657DA"/>
    <w:rsid w:val="00497B1C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804D1"/>
    <w:rsid w:val="006E3089"/>
    <w:rsid w:val="00712C39"/>
    <w:rsid w:val="00720E23"/>
    <w:rsid w:val="00756CDA"/>
    <w:rsid w:val="007E2ACC"/>
    <w:rsid w:val="007E68C5"/>
    <w:rsid w:val="00817AF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44845"/>
    <w:rsid w:val="00D8427E"/>
    <w:rsid w:val="00E30B2D"/>
    <w:rsid w:val="00E62859"/>
    <w:rsid w:val="00E85D70"/>
    <w:rsid w:val="00F33C66"/>
    <w:rsid w:val="00F960D7"/>
    <w:rsid w:val="00FB7F50"/>
    <w:rsid w:val="00FC5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0FD184"/>
  <w15:chartTrackingRefBased/>
  <w15:docId w15:val="{E33B48EC-E7CE-452E-94B1-A091C780A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14</Pages>
  <Words>3315</Words>
  <Characters>19895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6</cp:revision>
  <cp:lastPrinted>1899-12-31T23:00:00Z</cp:lastPrinted>
  <dcterms:created xsi:type="dcterms:W3CDTF">2022-10-07T10:51:00Z</dcterms:created>
  <dcterms:modified xsi:type="dcterms:W3CDTF">2022-10-07T12:08:00Z</dcterms:modified>
</cp:coreProperties>
</file>