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F891A3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3749FD">
        <w:rPr>
          <w:bCs/>
          <w:i w:val="0"/>
          <w:sz w:val="22"/>
          <w:szCs w:val="22"/>
        </w:rPr>
        <w:t>8</w:t>
      </w:r>
    </w:p>
    <w:p w14:paraId="676E6834" w14:textId="7DD5D47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014163">
        <w:rPr>
          <w:b/>
          <w:sz w:val="22"/>
          <w:szCs w:val="22"/>
        </w:rPr>
        <w:t>3</w:t>
      </w:r>
      <w:r w:rsidR="001F6989">
        <w:rPr>
          <w:b/>
          <w:sz w:val="22"/>
          <w:szCs w:val="22"/>
        </w:rPr>
        <w:t>4</w:t>
      </w:r>
      <w:r w:rsidR="009D1B04" w:rsidRPr="009D1B04">
        <w:rPr>
          <w:b/>
          <w:sz w:val="22"/>
          <w:szCs w:val="22"/>
        </w:rPr>
        <w:t>/202</w:t>
      </w:r>
      <w:r w:rsidR="00F04C3C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ADB831" w14:textId="06985C15" w:rsidR="00212A95" w:rsidRDefault="00FE24FA" w:rsidP="00212A95">
      <w:pPr>
        <w:pStyle w:val="Tekstpodstawowywcity"/>
        <w:spacing w:line="360" w:lineRule="auto"/>
        <w:ind w:firstLine="0"/>
        <w:rPr>
          <w:b/>
          <w:bCs/>
        </w:rPr>
      </w:pPr>
      <w:r w:rsidRPr="00FE24FA">
        <w:rPr>
          <w:b/>
          <w:bCs/>
        </w:rPr>
        <w:t xml:space="preserve">Dostawa </w:t>
      </w:r>
      <w:r w:rsidR="003749FD">
        <w:rPr>
          <w:b/>
          <w:bCs/>
        </w:rPr>
        <w:t>produktów leczniczych</w:t>
      </w:r>
      <w:r w:rsidR="00014163">
        <w:rPr>
          <w:b/>
          <w:bCs/>
        </w:rPr>
        <w:t xml:space="preserve"> - szczepionki</w:t>
      </w:r>
    </w:p>
    <w:p w14:paraId="0EB9C789" w14:textId="77777777" w:rsidR="00FE24FA" w:rsidRPr="00212A95" w:rsidRDefault="00FE24FA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253C58ED" w14:textId="77777777" w:rsidR="004F0F21" w:rsidRDefault="004F0F21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oraz </w:t>
      </w:r>
    </w:p>
    <w:p w14:paraId="65B7B6F4" w14:textId="41DACA0D" w:rsidR="004F0F21" w:rsidRDefault="004F0F21" w:rsidP="00F11547">
      <w:pPr>
        <w:pStyle w:val="Default"/>
        <w:spacing w:line="360" w:lineRule="auto"/>
        <w:jc w:val="both"/>
      </w:pPr>
      <w:r w:rsidRPr="004F0F21">
        <w:rPr>
          <w:bCs/>
          <w:sz w:val="22"/>
          <w:szCs w:val="22"/>
        </w:rPr>
        <w:t>informacje zawarte w oświadczeniu Wykonawcy (załącznik nr 8 do SWZ) w zakresie</w:t>
      </w:r>
      <w:r>
        <w:rPr>
          <w:b/>
          <w:sz w:val="22"/>
          <w:szCs w:val="22"/>
        </w:rPr>
        <w:t xml:space="preserve"> </w:t>
      </w:r>
      <w:r>
        <w:t xml:space="preserve">art. 7 ust 1 ustawy </w:t>
      </w:r>
      <w:r w:rsidRPr="00C42A72">
        <w:t>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 w:rsidRPr="00C42A72">
        <w:t xml:space="preserve">(Dz. U. poz. 835), </w:t>
      </w:r>
      <w:r>
        <w:t xml:space="preserve">oraz art. 5 k </w:t>
      </w:r>
      <w:r w:rsidRPr="0092435D">
        <w:t xml:space="preserve">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5A5C98DF" w14:textId="5AF0DF69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B2D0D" w14:textId="77777777" w:rsidR="00254B35" w:rsidRDefault="00254B35">
      <w:r>
        <w:separator/>
      </w:r>
    </w:p>
  </w:endnote>
  <w:endnote w:type="continuationSeparator" w:id="0">
    <w:p w14:paraId="7EAFA306" w14:textId="77777777" w:rsidR="00254B35" w:rsidRDefault="0025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27A39" w14:textId="77777777" w:rsidR="00254B35" w:rsidRDefault="00254B35">
      <w:r>
        <w:separator/>
      </w:r>
    </w:p>
  </w:footnote>
  <w:footnote w:type="continuationSeparator" w:id="0">
    <w:p w14:paraId="25C75ED3" w14:textId="77777777" w:rsidR="00254B35" w:rsidRDefault="00254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7906327">
    <w:abstractNumId w:val="14"/>
  </w:num>
  <w:num w:numId="2" w16cid:durableId="1074008627">
    <w:abstractNumId w:val="0"/>
  </w:num>
  <w:num w:numId="3" w16cid:durableId="1110784030">
    <w:abstractNumId w:val="12"/>
  </w:num>
  <w:num w:numId="4" w16cid:durableId="154608976">
    <w:abstractNumId w:val="8"/>
  </w:num>
  <w:num w:numId="5" w16cid:durableId="455636751">
    <w:abstractNumId w:val="7"/>
  </w:num>
  <w:num w:numId="6" w16cid:durableId="809789452">
    <w:abstractNumId w:val="1"/>
  </w:num>
  <w:num w:numId="7" w16cid:durableId="341320708">
    <w:abstractNumId w:val="6"/>
  </w:num>
  <w:num w:numId="8" w16cid:durableId="1714764701">
    <w:abstractNumId w:val="3"/>
  </w:num>
  <w:num w:numId="9" w16cid:durableId="326440289">
    <w:abstractNumId w:val="2"/>
  </w:num>
  <w:num w:numId="10" w16cid:durableId="1159156746">
    <w:abstractNumId w:val="5"/>
  </w:num>
  <w:num w:numId="11" w16cid:durableId="673457137">
    <w:abstractNumId w:val="10"/>
  </w:num>
  <w:num w:numId="12" w16cid:durableId="331683625">
    <w:abstractNumId w:val="4"/>
  </w:num>
  <w:num w:numId="13" w16cid:durableId="1075394924">
    <w:abstractNumId w:val="9"/>
  </w:num>
  <w:num w:numId="14" w16cid:durableId="1691759225">
    <w:abstractNumId w:val="13"/>
  </w:num>
  <w:num w:numId="15" w16cid:durableId="220680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14163"/>
    <w:rsid w:val="000621A2"/>
    <w:rsid w:val="000719DC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1F6989"/>
    <w:rsid w:val="00204613"/>
    <w:rsid w:val="00212A95"/>
    <w:rsid w:val="002512F3"/>
    <w:rsid w:val="00254B35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749FD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4F0F21"/>
    <w:rsid w:val="005232D7"/>
    <w:rsid w:val="00533E9F"/>
    <w:rsid w:val="0056132E"/>
    <w:rsid w:val="00583ED5"/>
    <w:rsid w:val="005A5013"/>
    <w:rsid w:val="005C0282"/>
    <w:rsid w:val="005C3627"/>
    <w:rsid w:val="005E622E"/>
    <w:rsid w:val="005F2EBC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F3AE2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88EE4-01DD-4DEE-9759-19D86B6B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252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2021-04-13T07:23:00Z</cp:lastPrinted>
  <dcterms:created xsi:type="dcterms:W3CDTF">2022-10-03T09:33:00Z</dcterms:created>
  <dcterms:modified xsi:type="dcterms:W3CDTF">2022-10-03T09:33:00Z</dcterms:modified>
</cp:coreProperties>
</file>