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24F84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51A13" w:rsidRPr="00D51A13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47E12F2E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4DBC258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51A13" w:rsidRPr="00D51A13">
        <w:rPr>
          <w:rFonts w:ascii="Arial" w:hAnsi="Arial" w:cs="Arial"/>
          <w:b/>
          <w:sz w:val="24"/>
          <w:szCs w:val="24"/>
        </w:rPr>
        <w:t>ZP/34/2022</w:t>
      </w:r>
    </w:p>
    <w:p w14:paraId="1DBB7127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3AF0AE13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3E52DEA0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C338428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F61B8D1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2FBEBF0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5973101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43FAC89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9CACDF4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1A13" w:rsidRPr="004B1027" w14:paraId="09750EFC" w14:textId="77777777" w:rsidTr="00D54E9F">
        <w:tc>
          <w:tcPr>
            <w:tcW w:w="9104" w:type="dxa"/>
            <w:shd w:val="clear" w:color="auto" w:fill="D9D9D9"/>
          </w:tcPr>
          <w:p w14:paraId="444BB65F" w14:textId="77777777" w:rsidR="00D51A13" w:rsidRPr="004B1027" w:rsidRDefault="00D51A13" w:rsidP="00D54E9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27A04536" w14:textId="77777777" w:rsidR="00D51A13" w:rsidRPr="004B1027" w:rsidRDefault="00D51A13" w:rsidP="00D54E9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51A13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4A8BF545" w14:textId="77777777" w:rsidR="00D51A13" w:rsidRPr="004B1027" w:rsidRDefault="00D51A13" w:rsidP="00D54E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64D2AEF" w14:textId="77777777" w:rsidR="00D51A13" w:rsidRPr="004B1027" w:rsidRDefault="00D51A13" w:rsidP="00D54E9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ACC8C45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442E3225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3B4691AE" w14:textId="770B4B03" w:rsidR="006E0FAA" w:rsidRPr="004B1027" w:rsidRDefault="00D51A1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D51A13">
        <w:rPr>
          <w:rFonts w:ascii="Arial" w:hAnsi="Arial" w:cs="Arial"/>
          <w:b/>
          <w:sz w:val="24"/>
          <w:szCs w:val="24"/>
        </w:rPr>
        <w:t>Dostawa produktów leczniczych - szczepionek.</w:t>
      </w:r>
    </w:p>
    <w:p w14:paraId="1D4F8AB1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F8870E9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00604E80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09B02C4A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78F9E40D" w14:textId="77777777" w:rsidTr="00C37CD2">
        <w:trPr>
          <w:trHeight w:val="321"/>
        </w:trPr>
        <w:tc>
          <w:tcPr>
            <w:tcW w:w="516" w:type="dxa"/>
          </w:tcPr>
          <w:p w14:paraId="469FD7A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7D21999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0D0E4F0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79FAE084" w14:textId="77777777" w:rsidTr="009A4CD3">
        <w:tc>
          <w:tcPr>
            <w:tcW w:w="516" w:type="dxa"/>
          </w:tcPr>
          <w:p w14:paraId="25AECF3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3E51559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514C5F8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4E1F1CC5" w14:textId="77777777" w:rsidTr="009A4CD3">
        <w:tc>
          <w:tcPr>
            <w:tcW w:w="516" w:type="dxa"/>
          </w:tcPr>
          <w:p w14:paraId="2884138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6DEEDBC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F71DC5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A9F94B3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718566A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7BB813F8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5FE30DD9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E539E" w14:textId="77777777" w:rsidR="00532CC8" w:rsidRDefault="00532CC8">
      <w:r>
        <w:separator/>
      </w:r>
    </w:p>
  </w:endnote>
  <w:endnote w:type="continuationSeparator" w:id="0">
    <w:p w14:paraId="0399A625" w14:textId="77777777" w:rsidR="00532CC8" w:rsidRDefault="0053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891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9B730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696D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295C97D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6F61E059">
        <v:line id="_x0000_s1025" style="position:absolute;left:0;text-align:left;z-index:251657728" from="-3.85pt,8.7pt" to="455.15pt,8.7pt"/>
      </w:pict>
    </w:r>
  </w:p>
  <w:p w14:paraId="075FA54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CA830" w14:textId="77777777" w:rsidR="00D51A13" w:rsidRDefault="00D51A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ABA56" w14:textId="77777777" w:rsidR="00532CC8" w:rsidRDefault="00532CC8">
      <w:r>
        <w:separator/>
      </w:r>
    </w:p>
  </w:footnote>
  <w:footnote w:type="continuationSeparator" w:id="0">
    <w:p w14:paraId="1C650EB7" w14:textId="77777777" w:rsidR="00532CC8" w:rsidRDefault="00532CC8">
      <w:r>
        <w:continuationSeparator/>
      </w:r>
    </w:p>
  </w:footnote>
  <w:footnote w:id="1">
    <w:p w14:paraId="18E8BAF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72AB5" w14:textId="77777777" w:rsidR="00D51A13" w:rsidRDefault="00D51A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4AA9B" w14:textId="77777777" w:rsidR="00D51A13" w:rsidRDefault="00D51A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4B70D" w14:textId="77777777" w:rsidR="00D51A13" w:rsidRDefault="00D51A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5600865">
    <w:abstractNumId w:val="13"/>
  </w:num>
  <w:num w:numId="2" w16cid:durableId="1982881406">
    <w:abstractNumId w:val="0"/>
  </w:num>
  <w:num w:numId="3" w16cid:durableId="1496219549">
    <w:abstractNumId w:val="11"/>
  </w:num>
  <w:num w:numId="4" w16cid:durableId="2098596732">
    <w:abstractNumId w:val="8"/>
  </w:num>
  <w:num w:numId="5" w16cid:durableId="1317802343">
    <w:abstractNumId w:val="7"/>
  </w:num>
  <w:num w:numId="6" w16cid:durableId="1373185959">
    <w:abstractNumId w:val="1"/>
  </w:num>
  <w:num w:numId="7" w16cid:durableId="2099249685">
    <w:abstractNumId w:val="6"/>
  </w:num>
  <w:num w:numId="8" w16cid:durableId="2097508237">
    <w:abstractNumId w:val="3"/>
  </w:num>
  <w:num w:numId="9" w16cid:durableId="1399286108">
    <w:abstractNumId w:val="2"/>
  </w:num>
  <w:num w:numId="10" w16cid:durableId="972516437">
    <w:abstractNumId w:val="5"/>
  </w:num>
  <w:num w:numId="11" w16cid:durableId="1220746418">
    <w:abstractNumId w:val="10"/>
  </w:num>
  <w:num w:numId="12" w16cid:durableId="550577886">
    <w:abstractNumId w:val="4"/>
  </w:num>
  <w:num w:numId="13" w16cid:durableId="1237131496">
    <w:abstractNumId w:val="9"/>
  </w:num>
  <w:num w:numId="14" w16cid:durableId="44900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CC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35AD"/>
    <w:rsid w:val="00415097"/>
    <w:rsid w:val="00422381"/>
    <w:rsid w:val="0043102D"/>
    <w:rsid w:val="00460820"/>
    <w:rsid w:val="004704CB"/>
    <w:rsid w:val="004B1027"/>
    <w:rsid w:val="004C55DE"/>
    <w:rsid w:val="004D5C77"/>
    <w:rsid w:val="00532CC8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51A1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622406"/>
  <w15:chartTrackingRefBased/>
  <w15:docId w15:val="{9D9D90AC-EF89-45A2-BB11-927C5DB66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2022-10-03T09:29:00Z</dcterms:created>
  <dcterms:modified xsi:type="dcterms:W3CDTF">2022-10-03T09:30:00Z</dcterms:modified>
</cp:coreProperties>
</file>