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6B9B2" w14:textId="617CA08C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CD40A9">
        <w:rPr>
          <w:rFonts w:ascii="Arial" w:hAnsi="Arial" w:cs="Arial"/>
          <w:bCs/>
          <w:i w:val="0"/>
          <w:szCs w:val="24"/>
        </w:rPr>
        <w:t xml:space="preserve">Załącznik nr </w:t>
      </w:r>
      <w:r w:rsidR="00CD40A9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B6E8961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A990C0F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B7A3C" w:rsidRPr="003B7A3C">
        <w:rPr>
          <w:rFonts w:ascii="Arial" w:hAnsi="Arial" w:cs="Arial"/>
          <w:b/>
          <w:sz w:val="24"/>
          <w:szCs w:val="24"/>
        </w:rPr>
        <w:t>ZP/34/2022</w:t>
      </w:r>
    </w:p>
    <w:p w14:paraId="4C70604C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E2B31CB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B7A3C" w:rsidRPr="003B7A3C">
        <w:rPr>
          <w:rFonts w:ascii="Arial" w:hAnsi="Arial" w:cs="Arial"/>
        </w:rPr>
        <w:t>Szpital Specjalistyczny im. Stefana Żeromskiego SPZOZ w Krakowie</w:t>
      </w:r>
    </w:p>
    <w:p w14:paraId="2A220360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B7A3C" w:rsidRPr="003B7A3C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3B7A3C" w:rsidRPr="003B7A3C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75E8506A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B7A3C" w:rsidRPr="003B7A3C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3B7A3C" w:rsidRPr="003B7A3C">
        <w:rPr>
          <w:rFonts w:ascii="Arial" w:hAnsi="Arial" w:cs="Arial"/>
        </w:rPr>
        <w:t>Kraków</w:t>
      </w:r>
    </w:p>
    <w:p w14:paraId="6C61EAD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37B2F86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7DACD1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FF9F785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39963D7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E97DD4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31028FC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E01169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ACDD21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B7A3C" w:rsidRPr="0012157F" w14:paraId="4C67FC95" w14:textId="77777777" w:rsidTr="00D54E9F">
        <w:tc>
          <w:tcPr>
            <w:tcW w:w="9104" w:type="dxa"/>
            <w:shd w:val="clear" w:color="auto" w:fill="D9D9D9"/>
          </w:tcPr>
          <w:p w14:paraId="05028239" w14:textId="77777777" w:rsidR="003B7A3C" w:rsidRPr="0012157F" w:rsidRDefault="003B7A3C" w:rsidP="00D54E9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C4A7676" w14:textId="77777777" w:rsidR="003B7A3C" w:rsidRDefault="003B7A3C" w:rsidP="00D54E9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B7A3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B7A3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B7A3C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3B7A3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B7A3C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FAF57B8" w14:textId="77777777" w:rsidR="003B7A3C" w:rsidRPr="00C86421" w:rsidRDefault="003B7A3C" w:rsidP="00D54E9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4C5194A" w14:textId="77777777" w:rsidR="003B7A3C" w:rsidRDefault="003B7A3C" w:rsidP="00D54E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86817DA" w14:textId="77777777" w:rsidR="003B7A3C" w:rsidRPr="00C86421" w:rsidRDefault="003B7A3C" w:rsidP="00D54E9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4C51B9AB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64CB148" w14:textId="2038B0D7" w:rsidR="00E50194" w:rsidRDefault="003B7A3C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B7A3C">
        <w:rPr>
          <w:rFonts w:ascii="Arial" w:hAnsi="Arial" w:cs="Arial"/>
          <w:b/>
          <w:sz w:val="24"/>
          <w:szCs w:val="24"/>
        </w:rPr>
        <w:t>Dostawa produktów leczniczych - szczepionek</w:t>
      </w:r>
    </w:p>
    <w:p w14:paraId="773A0107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B7A3C" w:rsidRPr="003B7A3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15F6CA3" w14:textId="77777777" w:rsidTr="00650D6C">
        <w:tc>
          <w:tcPr>
            <w:tcW w:w="9104" w:type="dxa"/>
            <w:shd w:val="clear" w:color="auto" w:fill="D9D9D9"/>
          </w:tcPr>
          <w:p w14:paraId="07465CB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34D77DBC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9FF6AF1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F257C79" w14:textId="77777777" w:rsidTr="00CD4DD1">
        <w:tc>
          <w:tcPr>
            <w:tcW w:w="9104" w:type="dxa"/>
            <w:shd w:val="clear" w:color="auto" w:fill="D9D9D9"/>
          </w:tcPr>
          <w:p w14:paraId="66B66AA0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C2533ED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A46029C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042449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EE9A6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64A0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B7A3C" w:rsidRPr="0012157F" w14:paraId="19B90DD7" w14:textId="77777777" w:rsidTr="00EB3C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ECC3" w14:textId="1CD6E8A6" w:rsidR="003B7A3C" w:rsidRPr="0012157F" w:rsidRDefault="003B7A3C" w:rsidP="00D54E9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AF3A" w14:textId="39E4E2A0" w:rsidR="003B7A3C" w:rsidRPr="0012157F" w:rsidRDefault="003B7A3C" w:rsidP="00D54E9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B54B10E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2B19544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5C2A5C6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75E5414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14:paraId="18CC511E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150BB2B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1296791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2CFE7393" w14:textId="77777777" w:rsidTr="0061040C">
        <w:tc>
          <w:tcPr>
            <w:tcW w:w="9104" w:type="dxa"/>
            <w:shd w:val="clear" w:color="auto" w:fill="D9D9D9"/>
          </w:tcPr>
          <w:p w14:paraId="6C7704C2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8A493DD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CC94760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0C3E94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6D9BDA9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A4DC6F4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06C3AC4B" w14:textId="77777777" w:rsidTr="0061040C">
        <w:tc>
          <w:tcPr>
            <w:tcW w:w="9104" w:type="dxa"/>
            <w:shd w:val="clear" w:color="auto" w:fill="D9D9D9"/>
          </w:tcPr>
          <w:p w14:paraId="64D627D9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BB56169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1866BA69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80A09A3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4209498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0F17804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7C09EFE" w14:textId="77777777" w:rsidTr="00CD4DD1">
        <w:tc>
          <w:tcPr>
            <w:tcW w:w="9104" w:type="dxa"/>
            <w:shd w:val="clear" w:color="auto" w:fill="D9D9D9"/>
          </w:tcPr>
          <w:p w14:paraId="6A96016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3A03031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F4FA739" w14:textId="77777777" w:rsidTr="00847232">
        <w:tc>
          <w:tcPr>
            <w:tcW w:w="9104" w:type="dxa"/>
            <w:shd w:val="clear" w:color="auto" w:fill="D9D9D9"/>
          </w:tcPr>
          <w:p w14:paraId="4365B14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DCEFDCA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8EAFE2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5A2615B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21BA94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A39F18A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BF438C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3337F5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A80969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E7DE9D2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F80049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D3DE775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AE5470C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4AE02" w14:textId="77777777" w:rsidR="00C317CB" w:rsidRDefault="00C317CB" w:rsidP="0038231F">
      <w:pPr>
        <w:spacing w:after="0" w:line="240" w:lineRule="auto"/>
      </w:pPr>
      <w:r>
        <w:separator/>
      </w:r>
    </w:p>
  </w:endnote>
  <w:endnote w:type="continuationSeparator" w:id="0">
    <w:p w14:paraId="45B023DC" w14:textId="77777777" w:rsidR="00C317CB" w:rsidRDefault="00C317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96626" w14:textId="77777777" w:rsidR="003B7A3C" w:rsidRDefault="003B7A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6892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998F3D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8DA3B" w14:textId="77777777" w:rsidR="003B7A3C" w:rsidRDefault="003B7A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7DC57" w14:textId="77777777" w:rsidR="00C317CB" w:rsidRDefault="00C317CB" w:rsidP="0038231F">
      <w:pPr>
        <w:spacing w:after="0" w:line="240" w:lineRule="auto"/>
      </w:pPr>
      <w:r>
        <w:separator/>
      </w:r>
    </w:p>
  </w:footnote>
  <w:footnote w:type="continuationSeparator" w:id="0">
    <w:p w14:paraId="5E69798D" w14:textId="77777777" w:rsidR="00C317CB" w:rsidRDefault="00C317CB" w:rsidP="0038231F">
      <w:pPr>
        <w:spacing w:after="0" w:line="240" w:lineRule="auto"/>
      </w:pPr>
      <w:r>
        <w:continuationSeparator/>
      </w:r>
    </w:p>
  </w:footnote>
  <w:footnote w:id="1">
    <w:p w14:paraId="55C788D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2DA769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204D67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EA5BD3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7581920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9C8EB65" w14:textId="77777777" w:rsidR="0032618A" w:rsidRDefault="0032618A" w:rsidP="0032618A">
      <w:pPr>
        <w:pStyle w:val="Tekstprzypisudolnego"/>
      </w:pPr>
    </w:p>
  </w:footnote>
  <w:footnote w:id="2">
    <w:p w14:paraId="7BFB447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17DE9E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836C7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E5869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F7063" w14:textId="77777777" w:rsidR="003B7A3C" w:rsidRDefault="003B7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E092" w14:textId="77777777" w:rsidR="003B7A3C" w:rsidRDefault="003B7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9549" w14:textId="77777777" w:rsidR="003B7A3C" w:rsidRDefault="003B7A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7095573">
    <w:abstractNumId w:val="11"/>
  </w:num>
  <w:num w:numId="2" w16cid:durableId="775902504">
    <w:abstractNumId w:val="0"/>
  </w:num>
  <w:num w:numId="3" w16cid:durableId="604384332">
    <w:abstractNumId w:val="10"/>
  </w:num>
  <w:num w:numId="4" w16cid:durableId="467551832">
    <w:abstractNumId w:val="13"/>
  </w:num>
  <w:num w:numId="5" w16cid:durableId="1592280798">
    <w:abstractNumId w:val="12"/>
  </w:num>
  <w:num w:numId="6" w16cid:durableId="2018344238">
    <w:abstractNumId w:val="9"/>
  </w:num>
  <w:num w:numId="7" w16cid:durableId="669676742">
    <w:abstractNumId w:val="1"/>
  </w:num>
  <w:num w:numId="8" w16cid:durableId="522549162">
    <w:abstractNumId w:val="6"/>
  </w:num>
  <w:num w:numId="9" w16cid:durableId="98068500">
    <w:abstractNumId w:val="4"/>
  </w:num>
  <w:num w:numId="10" w16cid:durableId="605817178">
    <w:abstractNumId w:val="7"/>
  </w:num>
  <w:num w:numId="11" w16cid:durableId="1873419275">
    <w:abstractNumId w:val="5"/>
  </w:num>
  <w:num w:numId="12" w16cid:durableId="95449640">
    <w:abstractNumId w:val="8"/>
  </w:num>
  <w:num w:numId="13" w16cid:durableId="907693825">
    <w:abstractNumId w:val="3"/>
  </w:num>
  <w:num w:numId="14" w16cid:durableId="374045163">
    <w:abstractNumId w:val="2"/>
  </w:num>
  <w:num w:numId="15" w16cid:durableId="20527224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17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B7A3C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17CB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0A9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3C05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0207A2"/>
  <w15:docId w15:val="{607C5FD6-F954-4093-9DD5-DFFE39B61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848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2016-07-26T10:32:00Z</cp:lastPrinted>
  <dcterms:created xsi:type="dcterms:W3CDTF">2022-10-03T08:31:00Z</dcterms:created>
  <dcterms:modified xsi:type="dcterms:W3CDTF">2022-10-07T09:41:00Z</dcterms:modified>
</cp:coreProperties>
</file>