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7FCEA" w14:textId="14CE1B7E" w:rsidR="007E331F" w:rsidRPr="00DD2193" w:rsidRDefault="007E331F" w:rsidP="00B8201A">
      <w:pPr>
        <w:pStyle w:val="Nagwek4"/>
        <w:spacing w:before="0" w:after="360"/>
        <w:jc w:val="right"/>
        <w:rPr>
          <w:rFonts w:ascii="Times New Roman" w:hAnsi="Times New Roman"/>
          <w:i/>
          <w:iCs/>
          <w:sz w:val="22"/>
          <w:szCs w:val="22"/>
        </w:rPr>
      </w:pPr>
      <w:r w:rsidRPr="00DD2193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B70DA3" w:rsidRPr="00DD2193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DD2193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E9232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DD2193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19BE585E" w14:textId="526AAE87" w:rsidR="00E9232B" w:rsidRDefault="00E9232B" w:rsidP="00E9232B">
      <w:pPr>
        <w:spacing w:before="240" w:after="480"/>
        <w:rPr>
          <w:b/>
          <w:sz w:val="22"/>
          <w:szCs w:val="22"/>
        </w:rPr>
      </w:pPr>
      <w:r>
        <w:t xml:space="preserve">Znak sprawy: </w:t>
      </w:r>
      <w:r w:rsidR="00BE143C">
        <w:rPr>
          <w:b/>
        </w:rPr>
        <w:t>PCUW.261.</w:t>
      </w:r>
      <w:r w:rsidR="00BE2E47">
        <w:rPr>
          <w:b/>
        </w:rPr>
        <w:t>2.10</w:t>
      </w:r>
      <w:r>
        <w:rPr>
          <w:b/>
        </w:rPr>
        <w:t>.2022</w:t>
      </w:r>
    </w:p>
    <w:p w14:paraId="1BF48A74" w14:textId="77777777" w:rsidR="00B70DA3" w:rsidRPr="00B70DA3" w:rsidRDefault="00B70DA3" w:rsidP="00B70DA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61B6154" w14:textId="77777777" w:rsidTr="005844F6">
        <w:tc>
          <w:tcPr>
            <w:tcW w:w="9104" w:type="dxa"/>
            <w:shd w:val="clear" w:color="auto" w:fill="F2F2F2"/>
          </w:tcPr>
          <w:p w14:paraId="3551970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5EC1FDB1" w14:textId="77777777" w:rsidR="00B70DA3" w:rsidRPr="00B70DA3" w:rsidRDefault="00B70DA3" w:rsidP="00B70DA3"/>
    <w:p w14:paraId="5F0F7A46" w14:textId="1C86B98E" w:rsidR="009A2AC2" w:rsidRDefault="002E612D" w:rsidP="009A2AC2">
      <w:pPr>
        <w:spacing w:after="120"/>
        <w:ind w:left="-426"/>
        <w:jc w:val="center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B70DA3">
        <w:rPr>
          <w:sz w:val="22"/>
          <w:szCs w:val="22"/>
        </w:rPr>
        <w:br/>
      </w:r>
      <w:r w:rsidRPr="00525EFF">
        <w:rPr>
          <w:sz w:val="22"/>
          <w:szCs w:val="22"/>
        </w:rPr>
        <w:t>w trybie</w:t>
      </w:r>
      <w:r w:rsidR="00890086" w:rsidRPr="00890086">
        <w:rPr>
          <w:sz w:val="22"/>
          <w:szCs w:val="22"/>
        </w:rPr>
        <w:t xml:space="preserve"> </w:t>
      </w:r>
      <w:r w:rsidR="00BE2E47">
        <w:rPr>
          <w:sz w:val="22"/>
          <w:szCs w:val="22"/>
        </w:rPr>
        <w:t>podstawowym bez negocjacji</w:t>
      </w:r>
      <w:r w:rsidR="00DD2193">
        <w:rPr>
          <w:sz w:val="22"/>
          <w:szCs w:val="22"/>
        </w:rPr>
        <w:t>,</w:t>
      </w:r>
      <w:r w:rsidRPr="00525EFF">
        <w:rPr>
          <w:sz w:val="22"/>
          <w:szCs w:val="22"/>
        </w:rPr>
        <w:t xml:space="preserve"> </w:t>
      </w:r>
      <w:r w:rsidR="0083312B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291E3E74" w14:textId="77777777" w:rsidR="00BE2E47" w:rsidRPr="00BE2E47" w:rsidRDefault="00BE2E47" w:rsidP="00E5204E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BE2E47">
        <w:rPr>
          <w:b/>
          <w:bCs/>
          <w:sz w:val="22"/>
          <w:szCs w:val="22"/>
        </w:rPr>
        <w:t>Zakup i dostawa wyposażenia pracowni nauki w zawodzie elektryk dla Zespołu Szkół Zawodowych w Rawiczu w ramach Projektu pn. „Nowoczesne kształcenie zawodowe w Zespole Szkół Zawodowych w Rawiczu – bodźcem rozwoju gospodarczego południowej Wielkopolski”</w:t>
      </w:r>
    </w:p>
    <w:p w14:paraId="339516A7" w14:textId="37522717" w:rsidR="00AA39D6" w:rsidRPr="00525EFF" w:rsidRDefault="006C1F43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Ja/</w:t>
      </w:r>
      <w:r w:rsidR="00DD2193">
        <w:rPr>
          <w:sz w:val="22"/>
          <w:szCs w:val="22"/>
        </w:rPr>
        <w:t>M</w:t>
      </w:r>
      <w:r w:rsidR="00AA39D6" w:rsidRPr="00525EFF">
        <w:rPr>
          <w:sz w:val="22"/>
          <w:szCs w:val="22"/>
        </w:rPr>
        <w:t>y niżej podpisani:</w:t>
      </w:r>
    </w:p>
    <w:p w14:paraId="7992E6BF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13AB24AD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27AABAEB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DD2193" w:rsidRPr="007677F8" w14:paraId="7E361374" w14:textId="77777777" w:rsidTr="00840CDC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083DD71C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47721255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66B30B3F" w14:textId="77777777" w:rsidTr="00840CDC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B953B67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2714DEC6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09DE0687" w14:textId="77777777" w:rsidTr="00840CDC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DC36E5D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4D6DD700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5A59EBA7" w14:textId="77777777" w:rsidTr="00840CDC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25AD0F42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7B2F22E0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7842C5B1" w14:textId="77777777" w:rsidTr="00840CDC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6B23E4F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3F0D31F8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5CFC09DA" w14:textId="77777777" w:rsidTr="00840CDC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A705E5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0699FFEE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0B2FB2F2" w14:textId="77777777" w:rsidTr="00840CDC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C12D978" w14:textId="77777777" w:rsidR="00DD2193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  <w:p w14:paraId="0A2DB24E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61E086B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1935BF8C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3E022D0F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74877210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DD2193" w14:paraId="1B889F9E" w14:textId="77777777" w:rsidTr="00840CDC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FF0AD61" w14:textId="357AEFC2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</w:t>
            </w:r>
            <w:r w:rsidR="005A0EAA" w:rsidRPr="002C6D9F">
              <w:rPr>
                <w:rFonts w:eastAsia="Calibri"/>
                <w:b/>
                <w:bCs/>
                <w:sz w:val="16"/>
                <w:szCs w:val="16"/>
              </w:rPr>
              <w:t>*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5245" w:type="dxa"/>
            <w:shd w:val="clear" w:color="auto" w:fill="auto"/>
          </w:tcPr>
          <w:p w14:paraId="0F383650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A8846E4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5914A2FF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07BDE862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6EF7F1ED" w14:textId="77777777" w:rsidR="005A0EAA" w:rsidRPr="000C26C4" w:rsidRDefault="005A0EAA" w:rsidP="000C26C4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6900CF7" w14:textId="0FD0E31B" w:rsidR="000C26C4" w:rsidRPr="002C6D9F" w:rsidRDefault="004D5A42" w:rsidP="000C26C4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4013627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8"/>
      </w:tblGrid>
      <w:tr w:rsidR="00ED1D52" w:rsidRPr="007F3E87" w14:paraId="5F92BBF6" w14:textId="77777777" w:rsidTr="00C2352A">
        <w:tc>
          <w:tcPr>
            <w:tcW w:w="8788" w:type="dxa"/>
            <w:shd w:val="clear" w:color="auto" w:fill="BFBFBF" w:themeFill="background1" w:themeFillShade="BF"/>
          </w:tcPr>
          <w:p w14:paraId="0443EC16" w14:textId="6AB9888E" w:rsidR="00BE2E47" w:rsidRDefault="00ED1D52" w:rsidP="00BE2E4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oferty</w:t>
            </w:r>
            <w:r w:rsidR="00BE2E47">
              <w:rPr>
                <w:b/>
                <w:sz w:val="22"/>
                <w:szCs w:val="22"/>
              </w:rPr>
              <w:t>/ Serwis/ Okres gwarancji</w:t>
            </w:r>
          </w:p>
          <w:p w14:paraId="5D27EBED" w14:textId="41E8F009" w:rsidR="00ED1D52" w:rsidRPr="00BD4DEB" w:rsidRDefault="00ED1D52" w:rsidP="002B50A0">
            <w:pPr>
              <w:pStyle w:val="Akapitzlist"/>
              <w:spacing w:line="360" w:lineRule="auto"/>
              <w:ind w:left="36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Zakup i dostawa wypos</w:t>
            </w:r>
            <w:r w:rsidR="00C2352A">
              <w:rPr>
                <w:b/>
                <w:sz w:val="22"/>
                <w:szCs w:val="22"/>
              </w:rPr>
              <w:t>ażenia pracowni nauki w zawodzie elektryk</w:t>
            </w:r>
            <w:r w:rsidR="002C6D9F">
              <w:rPr>
                <w:b/>
                <w:sz w:val="22"/>
                <w:szCs w:val="22"/>
              </w:rPr>
              <w:t>.</w:t>
            </w:r>
          </w:p>
        </w:tc>
      </w:tr>
      <w:tr w:rsidR="00C2352A" w:rsidRPr="007F3E87" w14:paraId="599E28B8" w14:textId="77777777" w:rsidTr="00BE2E47">
        <w:trPr>
          <w:trHeight w:val="7670"/>
        </w:trPr>
        <w:tc>
          <w:tcPr>
            <w:tcW w:w="8788" w:type="dxa"/>
            <w:shd w:val="clear" w:color="auto" w:fill="auto"/>
          </w:tcPr>
          <w:p w14:paraId="68E6789C" w14:textId="0242394E" w:rsidR="00C2352A" w:rsidRDefault="00C2352A" w:rsidP="002C6D9F">
            <w:pPr>
              <w:pStyle w:val="Akapitzlist"/>
              <w:numPr>
                <w:ilvl w:val="0"/>
                <w:numId w:val="14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lastRenderedPageBreak/>
              <w:t>Cena (C)</w:t>
            </w:r>
            <w:r>
              <w:rPr>
                <w:sz w:val="22"/>
                <w:szCs w:val="22"/>
              </w:rPr>
              <w:t xml:space="preserve"> za wykonanie z</w:t>
            </w:r>
            <w:r w:rsidR="00076E7D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dania wynosi:</w:t>
            </w:r>
          </w:p>
          <w:p w14:paraId="6CADE098" w14:textId="77777777" w:rsidR="00C2352A" w:rsidRDefault="00C2352A" w:rsidP="00C2352A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netto .................................................................................... zł </w:t>
            </w:r>
          </w:p>
          <w:p w14:paraId="658E24F2" w14:textId="77777777" w:rsidR="00C2352A" w:rsidRDefault="00C2352A" w:rsidP="00C2352A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(słownie: ...................................................................................................................... zł),</w:t>
            </w:r>
          </w:p>
          <w:p w14:paraId="192C5054" w14:textId="77777777" w:rsidR="00C2352A" w:rsidRDefault="00C2352A" w:rsidP="00C2352A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14:paraId="54125605" w14:textId="77777777" w:rsidR="00C2352A" w:rsidRDefault="00C2352A" w:rsidP="00C2352A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wynosi kwotę brutto ……….......... zł </w:t>
            </w:r>
          </w:p>
          <w:p w14:paraId="5E7ADDCC" w14:textId="77777777" w:rsidR="00C2352A" w:rsidRDefault="00C2352A" w:rsidP="00C2352A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(słownie: .................................................................................................................................... zł)</w:t>
            </w:r>
          </w:p>
          <w:p w14:paraId="2A9BCF1A" w14:textId="77777777" w:rsidR="00C2352A" w:rsidRDefault="00C2352A" w:rsidP="00076E7D">
            <w:pPr>
              <w:pStyle w:val="Akapitzlist"/>
              <w:numPr>
                <w:ilvl w:val="0"/>
                <w:numId w:val="14"/>
              </w:numPr>
              <w:spacing w:after="60"/>
              <w:jc w:val="both"/>
              <w:rPr>
                <w:sz w:val="22"/>
                <w:szCs w:val="22"/>
              </w:rPr>
            </w:pPr>
            <w:r w:rsidRPr="00076E7D">
              <w:rPr>
                <w:b/>
                <w:bCs/>
                <w:sz w:val="22"/>
                <w:szCs w:val="22"/>
              </w:rPr>
              <w:t>Serwis (S)</w:t>
            </w:r>
            <w:r>
              <w:rPr>
                <w:sz w:val="22"/>
                <w:szCs w:val="22"/>
              </w:rPr>
              <w:t xml:space="preserve"> długość czasu w jakim zostaną naprawione usterki (tzw. czas reakcji serwisu):</w:t>
            </w:r>
          </w:p>
          <w:p w14:paraId="3664D2D1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1 dzień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54F86282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2 dni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57E7F31C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3 dni 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786669DC" w14:textId="77777777" w:rsidR="00C2352A" w:rsidRDefault="00C2352A" w:rsidP="00076E7D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Należy wskazać jeden z powyższych trzech wariantów poprzez postawienie znaku </w:t>
            </w:r>
            <w:r>
              <w:rPr>
                <w:i/>
                <w:iCs/>
                <w:sz w:val="22"/>
                <w:szCs w:val="22"/>
              </w:rPr>
              <w:br/>
              <w:t xml:space="preserve">X w odpowiedniej kratce (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0BF82452" w14:textId="77777777" w:rsidR="00C2352A" w:rsidRDefault="00C2352A" w:rsidP="00076E7D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</w:p>
          <w:p w14:paraId="499619F5" w14:textId="77777777" w:rsidR="00C2352A" w:rsidRDefault="00C2352A" w:rsidP="00076E7D">
            <w:pPr>
              <w:pStyle w:val="Akapitzlist"/>
              <w:numPr>
                <w:ilvl w:val="0"/>
                <w:numId w:val="14"/>
              </w:numPr>
              <w:spacing w:after="60"/>
              <w:jc w:val="both"/>
              <w:rPr>
                <w:sz w:val="22"/>
                <w:szCs w:val="22"/>
              </w:rPr>
            </w:pPr>
            <w:r w:rsidRPr="00076E7D">
              <w:rPr>
                <w:b/>
                <w:bCs/>
                <w:sz w:val="22"/>
                <w:szCs w:val="22"/>
              </w:rPr>
              <w:t>Okres gwarancji i rękojmi za przedmiot zamówienia (G)</w:t>
            </w:r>
            <w:r>
              <w:rPr>
                <w:sz w:val="22"/>
                <w:szCs w:val="22"/>
              </w:rPr>
              <w:t>. Oświadczam, iż okres gwarancji i rękojmi wynosi:</w:t>
            </w:r>
          </w:p>
          <w:p w14:paraId="1E6EA060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24 miesiące –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150B4A96" w14:textId="77777777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36 miesięcy -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6D390972" w14:textId="3800F4AE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który rozpoczyna swój bieg od daty zakończenia dostaw potwierdzonych końcowym Protokołem Odbioru Przedmiotu zamówienia </w:t>
            </w:r>
            <w:r>
              <w:rPr>
                <w:i/>
                <w:iCs/>
                <w:sz w:val="22"/>
                <w:szCs w:val="22"/>
              </w:rPr>
              <w:t xml:space="preserve">wg Załącznika Nr </w:t>
            </w:r>
            <w:r w:rsidR="00C50DDF">
              <w:rPr>
                <w:i/>
                <w:iCs/>
                <w:sz w:val="22"/>
                <w:szCs w:val="22"/>
              </w:rPr>
              <w:t>7</w:t>
            </w:r>
            <w:r>
              <w:rPr>
                <w:i/>
                <w:iCs/>
                <w:sz w:val="22"/>
                <w:szCs w:val="22"/>
              </w:rPr>
              <w:t xml:space="preserve"> do SWZ</w:t>
            </w:r>
            <w:r>
              <w:rPr>
                <w:sz w:val="22"/>
                <w:szCs w:val="22"/>
              </w:rPr>
              <w:t xml:space="preserve">. </w:t>
            </w:r>
          </w:p>
          <w:p w14:paraId="4B9C4B31" w14:textId="6A2AFFBB" w:rsidR="00C2352A" w:rsidRPr="00C50DDF" w:rsidRDefault="00C2352A" w:rsidP="00C50DDF">
            <w:pPr>
              <w:pStyle w:val="Akapitzlist"/>
              <w:spacing w:after="60"/>
              <w:ind w:left="360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Należy wskazać jeden z powyższych dwóch wariantów poprzez postawienie znaku X </w:t>
            </w:r>
            <w:r w:rsidR="00076E7D">
              <w:rPr>
                <w:i/>
                <w:iCs/>
                <w:sz w:val="22"/>
                <w:szCs w:val="22"/>
              </w:rPr>
              <w:br/>
            </w:r>
            <w:r>
              <w:rPr>
                <w:i/>
                <w:iCs/>
                <w:sz w:val="22"/>
                <w:szCs w:val="22"/>
              </w:rPr>
              <w:t xml:space="preserve">w odpowiedniej kratce (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76BD5CCD" w14:textId="77777777" w:rsidR="00C2352A" w:rsidRDefault="00C2352A" w:rsidP="00ED1D52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D045C52" w14:textId="532E48FD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B5686EF" w14:textId="4CED5EBA" w:rsidR="006B63D6" w:rsidRPr="0097776D" w:rsidRDefault="00251C1C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Zapoznałem/liśmy</w:t>
      </w:r>
      <w:r w:rsidR="00FF57EE" w:rsidRPr="0097776D">
        <w:rPr>
          <w:sz w:val="22"/>
        </w:rPr>
        <w:t xml:space="preserve"> się ze Specyfikacją Warunków Zamówie</w:t>
      </w:r>
      <w:r>
        <w:rPr>
          <w:sz w:val="22"/>
        </w:rPr>
        <w:t>nia i uznajemy się za związanego/ych</w:t>
      </w:r>
      <w:r w:rsidR="00FF57EE" w:rsidRPr="0097776D">
        <w:rPr>
          <w:sz w:val="22"/>
        </w:rPr>
        <w:t xml:space="preserve"> określonymi w niej zasadami postępowania;</w:t>
      </w:r>
    </w:p>
    <w:p w14:paraId="71837429" w14:textId="094D8891" w:rsidR="00FF57EE" w:rsidRDefault="00251C1C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</w:t>
      </w:r>
      <w:r w:rsidR="00FF57EE" w:rsidRPr="0097776D">
        <w:rPr>
          <w:sz w:val="22"/>
        </w:rPr>
        <w:t>waża</w:t>
      </w:r>
      <w:r>
        <w:rPr>
          <w:sz w:val="22"/>
        </w:rPr>
        <w:t>m/</w:t>
      </w:r>
      <w:r w:rsidR="00FF57EE" w:rsidRPr="0097776D">
        <w:rPr>
          <w:sz w:val="22"/>
        </w:rPr>
        <w:t>my się za związa</w:t>
      </w:r>
      <w:r>
        <w:rPr>
          <w:sz w:val="22"/>
        </w:rPr>
        <w:t>nego/</w:t>
      </w:r>
      <w:r w:rsidR="00FF57EE" w:rsidRPr="0097776D">
        <w:rPr>
          <w:sz w:val="22"/>
        </w:rPr>
        <w:t>ych niniejszą ofertą na czas wskazany w Specyfikacji Warunków Zamówienia;</w:t>
      </w:r>
    </w:p>
    <w:p w14:paraId="2C5B4D9F" w14:textId="694A8930" w:rsidR="00076E7D" w:rsidRPr="00BE2E47" w:rsidRDefault="00251C1C" w:rsidP="00076E7D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</w:t>
      </w:r>
      <w:r w:rsidR="00BC4F99">
        <w:rPr>
          <w:sz w:val="22"/>
        </w:rPr>
        <w:t>amierza</w:t>
      </w:r>
      <w:r>
        <w:rPr>
          <w:sz w:val="22"/>
        </w:rPr>
        <w:t>m/</w:t>
      </w:r>
      <w:r w:rsidR="00BC4F99">
        <w:rPr>
          <w:sz w:val="22"/>
        </w:rPr>
        <w:t>my/ nie zamierza</w:t>
      </w:r>
      <w:r>
        <w:rPr>
          <w:sz w:val="22"/>
        </w:rPr>
        <w:t>m/</w:t>
      </w:r>
      <w:r w:rsidR="00BC4F99">
        <w:rPr>
          <w:sz w:val="22"/>
        </w:rPr>
        <w:t>m</w:t>
      </w:r>
      <w:r w:rsidR="00BC4F99" w:rsidRPr="00DE55E6">
        <w:rPr>
          <w:sz w:val="22"/>
        </w:rPr>
        <w:t>y powierzyć realizację następujących części zamówienia podwykonawcom*:</w:t>
      </w:r>
    </w:p>
    <w:p w14:paraId="0CAA15B8" w14:textId="77777777" w:rsidR="00BD4DEB" w:rsidRDefault="00BD4DEB" w:rsidP="00BD4DEB">
      <w:pPr>
        <w:spacing w:after="120"/>
        <w:contextualSpacing/>
        <w:jc w:val="both"/>
        <w:rPr>
          <w:sz w:val="22"/>
        </w:rPr>
      </w:pPr>
    </w:p>
    <w:p w14:paraId="7E383A0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21B9F37F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E1774F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4EFE25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1CB8BB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8BC7AA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0E86538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F03A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C50E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84D9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02C54C36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E630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A550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D5BB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37401FF" w14:textId="78A072EA" w:rsidR="00FF57EE" w:rsidRPr="0097776D" w:rsidRDefault="00251C1C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="00FF57EE"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="00FF57EE" w:rsidRPr="0097776D">
        <w:rPr>
          <w:sz w:val="22"/>
        </w:rPr>
        <w:t>, które zostały zawarte w Specyfikacji Warunków Zamówienia i zobowiązuj</w:t>
      </w:r>
      <w:r>
        <w:rPr>
          <w:sz w:val="22"/>
        </w:rPr>
        <w:t>ę/</w:t>
      </w:r>
      <w:proofErr w:type="spellStart"/>
      <w:r w:rsidR="00FF57EE" w:rsidRPr="0097776D">
        <w:rPr>
          <w:sz w:val="22"/>
        </w:rPr>
        <w:t>emy</w:t>
      </w:r>
      <w:proofErr w:type="spellEnd"/>
      <w:r w:rsidR="00FF57EE" w:rsidRPr="0097776D">
        <w:rPr>
          <w:sz w:val="22"/>
        </w:rPr>
        <w:t xml:space="preserve"> się</w:t>
      </w:r>
      <w:r w:rsidR="00A50E18">
        <w:rPr>
          <w:sz w:val="22"/>
        </w:rPr>
        <w:t>,</w:t>
      </w:r>
      <w:r w:rsidR="00FF57EE" w:rsidRPr="0097776D">
        <w:rPr>
          <w:sz w:val="22"/>
        </w:rPr>
        <w:t xml:space="preserve"> w przypadku wyboru </w:t>
      </w:r>
      <w:r>
        <w:rPr>
          <w:sz w:val="22"/>
        </w:rPr>
        <w:t>mojej/</w:t>
      </w:r>
      <w:r w:rsidR="00FF57EE" w:rsidRPr="0097776D">
        <w:rPr>
          <w:sz w:val="22"/>
        </w:rPr>
        <w:t>naszej oferty</w:t>
      </w:r>
      <w:r w:rsidR="00A50E18">
        <w:rPr>
          <w:sz w:val="22"/>
        </w:rPr>
        <w:t>,</w:t>
      </w:r>
      <w:r w:rsidR="00FF57EE" w:rsidRPr="0097776D">
        <w:rPr>
          <w:sz w:val="22"/>
        </w:rPr>
        <w:t xml:space="preserve"> do zawarcia umowy na zawartych tam warunkach, </w:t>
      </w:r>
      <w:r w:rsidR="00B70DA3">
        <w:rPr>
          <w:sz w:val="22"/>
        </w:rPr>
        <w:br/>
      </w:r>
      <w:r w:rsidR="00FF57EE" w:rsidRPr="0097776D">
        <w:rPr>
          <w:sz w:val="22"/>
        </w:rPr>
        <w:t>w miejscu i terminie wyznaczonym przez Zamawiającego;</w:t>
      </w:r>
    </w:p>
    <w:p w14:paraId="647D5951" w14:textId="65BC8528" w:rsidR="00FF57EE" w:rsidRDefault="00251C1C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97776D">
        <w:rPr>
          <w:sz w:val="22"/>
        </w:rPr>
        <w:lastRenderedPageBreak/>
        <w:t>W</w:t>
      </w:r>
      <w:r w:rsidR="00FF57EE" w:rsidRPr="0097776D">
        <w:rPr>
          <w:sz w:val="22"/>
        </w:rPr>
        <w:t>ypełni</w:t>
      </w:r>
      <w:r>
        <w:rPr>
          <w:sz w:val="22"/>
        </w:rPr>
        <w:t>łem/</w:t>
      </w:r>
      <w:r w:rsidR="00FF57EE" w:rsidRPr="0097776D">
        <w:rPr>
          <w:sz w:val="22"/>
        </w:rPr>
        <w:t>liśmy obowiązki informacyjne przewidziane w art. 13 lub art. 14 RODO</w:t>
      </w:r>
      <w:r w:rsidR="00FF57EE" w:rsidRPr="0097776D">
        <w:rPr>
          <w:rStyle w:val="Odwoanieprzypisudolnego"/>
          <w:sz w:val="22"/>
        </w:rPr>
        <w:footnoteReference w:id="2"/>
      </w:r>
      <w:r w:rsidR="00FF57EE" w:rsidRPr="0097776D">
        <w:rPr>
          <w:sz w:val="22"/>
        </w:rPr>
        <w:t xml:space="preserve">  wobec osób fizycznych, od których dane osobowe </w:t>
      </w:r>
      <w:r w:rsidR="00FF57EE" w:rsidRPr="00A65118">
        <w:rPr>
          <w:sz w:val="22"/>
          <w:szCs w:val="22"/>
        </w:rPr>
        <w:t>bezpośrednio lub pośrednio pozyska</w:t>
      </w:r>
      <w:r>
        <w:rPr>
          <w:sz w:val="22"/>
          <w:szCs w:val="22"/>
        </w:rPr>
        <w:t>łem/</w:t>
      </w:r>
      <w:r w:rsidR="00FF57EE" w:rsidRPr="00A65118">
        <w:rPr>
          <w:sz w:val="22"/>
          <w:szCs w:val="22"/>
        </w:rPr>
        <w:t>liśmy w celu ubiegania się o udzielenie zamówienia publicznego w niniejszym postępowaniu</w:t>
      </w:r>
      <w:r w:rsidR="00FF57EE" w:rsidRPr="00A65118">
        <w:rPr>
          <w:rStyle w:val="Odwoanieprzypisudolnego"/>
          <w:sz w:val="22"/>
          <w:szCs w:val="22"/>
        </w:rPr>
        <w:footnoteReference w:id="3"/>
      </w:r>
      <w:r w:rsidR="00A65118" w:rsidRPr="00A65118">
        <w:rPr>
          <w:sz w:val="22"/>
          <w:szCs w:val="22"/>
        </w:rPr>
        <w:t>,</w:t>
      </w:r>
    </w:p>
    <w:p w14:paraId="0B030575" w14:textId="17F7D198" w:rsidR="002C74A4" w:rsidRPr="00A65118" w:rsidRDefault="002C74A4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>
        <w:rPr>
          <w:sz w:val="22"/>
          <w:szCs w:val="22"/>
        </w:rPr>
        <w:t>wadium należy zwrócić na rachunek bankowy nr ………………………………………………</w:t>
      </w:r>
    </w:p>
    <w:p w14:paraId="27BD9020" w14:textId="145D39E9" w:rsidR="00E97EE5" w:rsidRDefault="00E97EE5" w:rsidP="00E97EE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Składam/y ofertę jako Konsorcjum i tym samym, zgodnie z art. 117 ust. 4 ustawy Pzp, oświadczam/y, że prace polegające na: ………………………………………………………… </w:t>
      </w:r>
      <w:r w:rsidR="000C26C4">
        <w:rPr>
          <w:sz w:val="22"/>
          <w:szCs w:val="22"/>
        </w:rPr>
        <w:br/>
        <w:t>……………………………………………………………………………………………………</w:t>
      </w:r>
      <w:r>
        <w:rPr>
          <w:sz w:val="22"/>
          <w:szCs w:val="22"/>
        </w:rPr>
        <w:t>wykona nw. Wykonawca wspólnie ubiegający się o udzielenie zamówienia:</w:t>
      </w:r>
    </w:p>
    <w:p w14:paraId="7513A6D3" w14:textId="722959C8" w:rsidR="0083312B" w:rsidRPr="00E97EE5" w:rsidRDefault="00E97EE5" w:rsidP="00E97EE5">
      <w:pPr>
        <w:spacing w:before="120" w:after="120" w:line="276" w:lineRule="auto"/>
        <w:ind w:left="284"/>
        <w:jc w:val="both"/>
        <w:rPr>
          <w:color w:val="FF0000"/>
          <w:sz w:val="22"/>
          <w:szCs w:val="22"/>
        </w:rPr>
      </w:pPr>
      <w:r w:rsidRPr="00E97EE5">
        <w:rPr>
          <w:sz w:val="22"/>
          <w:szCs w:val="22"/>
        </w:rPr>
        <w:t>………………………………………………………………………………………………………</w:t>
      </w:r>
    </w:p>
    <w:p w14:paraId="37D875C8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062B4F14" w14:textId="08939F58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 xml:space="preserve">, że wybór </w:t>
      </w:r>
      <w:r w:rsidR="00251C1C">
        <w:rPr>
          <w:bCs/>
          <w:sz w:val="22"/>
          <w:szCs w:val="22"/>
        </w:rPr>
        <w:t>mojej/</w:t>
      </w:r>
      <w:r>
        <w:rPr>
          <w:bCs/>
          <w:sz w:val="22"/>
          <w:szCs w:val="22"/>
        </w:rPr>
        <w:t>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6856870" w14:textId="4A3A5E7E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B70DA3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</w:t>
      </w:r>
      <w:r w:rsidR="00CE3AE6">
        <w:rPr>
          <w:bCs/>
          <w:sz w:val="22"/>
          <w:szCs w:val="22"/>
        </w:rPr>
        <w:t>20</w:t>
      </w:r>
      <w:r w:rsidR="00B70DA3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B70DA3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704770B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5157991E" w14:textId="15133F70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B70DA3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2020</w:t>
      </w:r>
      <w:r w:rsidR="00B70DA3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B70DA3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p w14:paraId="25A4FD8F" w14:textId="77777777" w:rsidR="005035BB" w:rsidRDefault="005035BB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87B793A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99EF9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8A1A1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18168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255D5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0C599DA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661A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939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E3F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31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3196BAA7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BE5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979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B90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BF3D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7C890CF" w14:textId="55725C8A" w:rsidR="00525EFF" w:rsidRPr="0097776D" w:rsidRDefault="00BE2E47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W</w:t>
      </w:r>
      <w:r w:rsidR="00525EFF" w:rsidRPr="0097776D">
        <w:rPr>
          <w:b/>
          <w:sz w:val="22"/>
          <w:szCs w:val="22"/>
        </w:rPr>
        <w:t>SZELKĄ KORESPONDENCJĘ</w:t>
      </w:r>
      <w:r w:rsidR="00525EFF"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2E7F717F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468335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D9D9D9" w:themeFill="background1" w:themeFillShade="D9"/>
          </w:tcPr>
          <w:p w14:paraId="4C853CE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5EBBEEE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6A31D25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45FAFE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869F431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3008890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27D9FD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96018E1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53C9C3A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E63E54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6A75737" w14:textId="10C4BB9F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7EE5">
        <w:rPr>
          <w:b/>
          <w:bCs/>
          <w:sz w:val="22"/>
          <w:szCs w:val="22"/>
        </w:rPr>
        <w:t>Załącznikami</w:t>
      </w:r>
      <w:r>
        <w:rPr>
          <w:sz w:val="22"/>
          <w:szCs w:val="22"/>
        </w:rPr>
        <w:t xml:space="preserve">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CC9ACE6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3BE26403" w14:textId="445D7CBA" w:rsidR="0097776D" w:rsidRDefault="007D475B" w:rsidP="00BE2E47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186B586" w14:textId="77777777" w:rsidR="00E5204E" w:rsidRDefault="00E5204E" w:rsidP="00E5204E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1E835D7" w14:textId="10CE010A" w:rsidR="00E5204E" w:rsidRPr="00E5204E" w:rsidRDefault="00E5204E" w:rsidP="00E5204E">
      <w:pPr>
        <w:pStyle w:val="Akapitzlist"/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644"/>
        <w:rPr>
          <w:sz w:val="16"/>
          <w:szCs w:val="16"/>
        </w:rPr>
      </w:pPr>
      <w:r w:rsidRPr="00E5204E">
        <w:rPr>
          <w:b/>
          <w:bCs/>
          <w:color w:val="000000"/>
          <w:sz w:val="16"/>
          <w:szCs w:val="16"/>
        </w:rPr>
        <w:t>UWAGA:</w:t>
      </w:r>
      <w:r w:rsidRPr="00E5204E">
        <w:rPr>
          <w:sz w:val="16"/>
          <w:szCs w:val="16"/>
        </w:rPr>
        <w:t xml:space="preserve"> </w:t>
      </w:r>
      <w:r w:rsidRPr="00E5204E">
        <w:rPr>
          <w:bCs/>
          <w:color w:val="000000"/>
          <w:sz w:val="16"/>
          <w:szCs w:val="16"/>
        </w:rPr>
        <w:t>Formularz ofertowy opatruje się w formie elektronicznej (kwalifikowanym podpisem elektronicznym) lub w postaci elektronicznej podpisem zaufanym lub osobistym. Rekomendowany format - .pdf</w:t>
      </w:r>
    </w:p>
    <w:sectPr w:rsidR="00E5204E" w:rsidRPr="00E5204E" w:rsidSect="00BC4F99">
      <w:headerReference w:type="default" r:id="rId8"/>
      <w:footerReference w:type="default" r:id="rId9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D2DCE" w14:textId="77777777" w:rsidR="00B811C3" w:rsidRDefault="00B811C3" w:rsidP="00FF57EE">
      <w:r>
        <w:separator/>
      </w:r>
    </w:p>
  </w:endnote>
  <w:endnote w:type="continuationSeparator" w:id="0">
    <w:p w14:paraId="6EDBF1EA" w14:textId="77777777" w:rsidR="00B811C3" w:rsidRDefault="00B811C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4220972"/>
      <w:docPartObj>
        <w:docPartGallery w:val="Page Numbers (Bottom of Page)"/>
        <w:docPartUnique/>
      </w:docPartObj>
    </w:sdtPr>
    <w:sdtContent>
      <w:p w14:paraId="3368763B" w14:textId="0662A528" w:rsidR="00BB1A35" w:rsidRDefault="00BB1A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10F1">
          <w:rPr>
            <w:noProof/>
          </w:rPr>
          <w:t>8</w:t>
        </w:r>
        <w:r>
          <w:fldChar w:fldCharType="end"/>
        </w:r>
      </w:p>
    </w:sdtContent>
  </w:sdt>
  <w:p w14:paraId="60A4E604" w14:textId="77777777" w:rsidR="00BB1A35" w:rsidRDefault="00BB1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AD5BC" w14:textId="77777777" w:rsidR="00B811C3" w:rsidRDefault="00B811C3" w:rsidP="00FF57EE">
      <w:r>
        <w:separator/>
      </w:r>
    </w:p>
  </w:footnote>
  <w:footnote w:type="continuationSeparator" w:id="0">
    <w:p w14:paraId="5CF29311" w14:textId="77777777" w:rsidR="00B811C3" w:rsidRDefault="00B811C3" w:rsidP="00FF57EE">
      <w:r>
        <w:continuationSeparator/>
      </w:r>
    </w:p>
  </w:footnote>
  <w:footnote w:id="1">
    <w:p w14:paraId="4950314E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248068DC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D438C7F" w14:textId="77777777" w:rsidR="009D75A8" w:rsidRPr="00B8201A" w:rsidRDefault="009D75A8" w:rsidP="009D75A8">
      <w:pPr>
        <w:pStyle w:val="Tekstprzypisudolnego"/>
        <w:spacing w:after="60"/>
        <w:ind w:left="142" w:hanging="142"/>
        <w:jc w:val="both"/>
        <w:rPr>
          <w:sz w:val="16"/>
          <w:szCs w:val="16"/>
        </w:rPr>
      </w:pPr>
      <w:r w:rsidRPr="00B8201A">
        <w:rPr>
          <w:sz w:val="16"/>
          <w:szCs w:val="16"/>
        </w:rPr>
        <w:t>* niepotrzebne skreślić.</w:t>
      </w:r>
    </w:p>
    <w:p w14:paraId="5371D667" w14:textId="77777777" w:rsidR="00FF57EE" w:rsidRPr="00B8201A" w:rsidRDefault="00FF57EE" w:rsidP="009D75A8">
      <w:pPr>
        <w:pStyle w:val="Tekstprzypisudolnego"/>
        <w:spacing w:after="40"/>
        <w:ind w:left="142" w:hanging="142"/>
        <w:jc w:val="both"/>
        <w:rPr>
          <w:sz w:val="16"/>
          <w:szCs w:val="16"/>
        </w:rPr>
      </w:pPr>
      <w:r w:rsidRPr="00B8201A">
        <w:rPr>
          <w:rStyle w:val="Odwoanieprzypisudolnego"/>
          <w:sz w:val="16"/>
          <w:szCs w:val="16"/>
        </w:rPr>
        <w:footnoteRef/>
      </w:r>
      <w:r w:rsidRPr="00B8201A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13B0768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 w:rsidRPr="00B8201A">
        <w:rPr>
          <w:rStyle w:val="Odwoanieprzypisudolnego"/>
          <w:sz w:val="16"/>
          <w:szCs w:val="16"/>
        </w:rPr>
        <w:footnoteRef/>
      </w:r>
      <w:r w:rsidRPr="00B8201A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1249E" w14:textId="4802E4C4" w:rsidR="00CA36B3" w:rsidRDefault="00E9232B">
    <w:pPr>
      <w:pStyle w:val="Nagwek"/>
    </w:pPr>
    <w:r>
      <w:rPr>
        <w:noProof/>
      </w:rPr>
      <w:drawing>
        <wp:inline distT="0" distB="0" distL="0" distR="0" wp14:anchorId="320F20D3" wp14:editId="096B0E88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070FD76" w14:textId="77777777" w:rsidR="00CA36B3" w:rsidRDefault="00CA36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605C9"/>
    <w:multiLevelType w:val="hybridMultilevel"/>
    <w:tmpl w:val="B0B806A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6A2521"/>
    <w:multiLevelType w:val="hybridMultilevel"/>
    <w:tmpl w:val="5D20044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3E3096"/>
    <w:multiLevelType w:val="hybridMultilevel"/>
    <w:tmpl w:val="100CF3CC"/>
    <w:lvl w:ilvl="0" w:tplc="916A21C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E229F9"/>
    <w:multiLevelType w:val="hybridMultilevel"/>
    <w:tmpl w:val="B0B806A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255551"/>
    <w:multiLevelType w:val="hybridMultilevel"/>
    <w:tmpl w:val="4654854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EB870F3"/>
    <w:multiLevelType w:val="hybridMultilevel"/>
    <w:tmpl w:val="B89A71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0E047F0"/>
    <w:multiLevelType w:val="hybridMultilevel"/>
    <w:tmpl w:val="F956DB36"/>
    <w:lvl w:ilvl="0" w:tplc="69E6F89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6202923"/>
    <w:multiLevelType w:val="hybridMultilevel"/>
    <w:tmpl w:val="7E7A7D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2F0D56"/>
    <w:multiLevelType w:val="hybridMultilevel"/>
    <w:tmpl w:val="B0B806A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C98626A"/>
    <w:multiLevelType w:val="hybridMultilevel"/>
    <w:tmpl w:val="B0B806A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C701568"/>
    <w:multiLevelType w:val="hybridMultilevel"/>
    <w:tmpl w:val="097C26A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20076344">
    <w:abstractNumId w:val="9"/>
  </w:num>
  <w:num w:numId="2" w16cid:durableId="2068412887">
    <w:abstractNumId w:val="5"/>
  </w:num>
  <w:num w:numId="3" w16cid:durableId="1641612598">
    <w:abstractNumId w:val="8"/>
  </w:num>
  <w:num w:numId="4" w16cid:durableId="1601600600">
    <w:abstractNumId w:val="13"/>
  </w:num>
  <w:num w:numId="5" w16cid:durableId="2754125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70231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3483205">
    <w:abstractNumId w:val="6"/>
  </w:num>
  <w:num w:numId="8" w16cid:durableId="1655136350">
    <w:abstractNumId w:val="2"/>
  </w:num>
  <w:num w:numId="9" w16cid:durableId="2121484772">
    <w:abstractNumId w:val="1"/>
  </w:num>
  <w:num w:numId="10" w16cid:durableId="946885467">
    <w:abstractNumId w:val="4"/>
  </w:num>
  <w:num w:numId="11" w16cid:durableId="1321520">
    <w:abstractNumId w:val="12"/>
  </w:num>
  <w:num w:numId="12" w16cid:durableId="1437480012">
    <w:abstractNumId w:val="7"/>
  </w:num>
  <w:num w:numId="13" w16cid:durableId="556284713">
    <w:abstractNumId w:val="11"/>
  </w:num>
  <w:num w:numId="14" w16cid:durableId="3839138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55231136">
    <w:abstractNumId w:val="0"/>
  </w:num>
  <w:num w:numId="16" w16cid:durableId="2117408898">
    <w:abstractNumId w:val="3"/>
  </w:num>
  <w:num w:numId="17" w16cid:durableId="8504157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1C8"/>
    <w:rsid w:val="000102AE"/>
    <w:rsid w:val="00034021"/>
    <w:rsid w:val="000701A7"/>
    <w:rsid w:val="00076E7D"/>
    <w:rsid w:val="000C26C4"/>
    <w:rsid w:val="001063D3"/>
    <w:rsid w:val="001134E2"/>
    <w:rsid w:val="001C4F33"/>
    <w:rsid w:val="001C7D84"/>
    <w:rsid w:val="001E19A1"/>
    <w:rsid w:val="00202DDA"/>
    <w:rsid w:val="002214DB"/>
    <w:rsid w:val="00231C7D"/>
    <w:rsid w:val="00247F29"/>
    <w:rsid w:val="00251C1C"/>
    <w:rsid w:val="00267D1F"/>
    <w:rsid w:val="00273DDD"/>
    <w:rsid w:val="002B50A0"/>
    <w:rsid w:val="002C6D9F"/>
    <w:rsid w:val="002C74A4"/>
    <w:rsid w:val="002E612D"/>
    <w:rsid w:val="002F3B26"/>
    <w:rsid w:val="00326B3C"/>
    <w:rsid w:val="00360672"/>
    <w:rsid w:val="0039683C"/>
    <w:rsid w:val="003B769C"/>
    <w:rsid w:val="003F5740"/>
    <w:rsid w:val="0041215E"/>
    <w:rsid w:val="004D5A42"/>
    <w:rsid w:val="004E11C8"/>
    <w:rsid w:val="005035BB"/>
    <w:rsid w:val="005117AC"/>
    <w:rsid w:val="00525EFF"/>
    <w:rsid w:val="005415AF"/>
    <w:rsid w:val="00572EE4"/>
    <w:rsid w:val="005844F6"/>
    <w:rsid w:val="005A0EAA"/>
    <w:rsid w:val="005F6F5F"/>
    <w:rsid w:val="00624617"/>
    <w:rsid w:val="00677A75"/>
    <w:rsid w:val="006B63D6"/>
    <w:rsid w:val="006C1F43"/>
    <w:rsid w:val="006C641D"/>
    <w:rsid w:val="006D09E0"/>
    <w:rsid w:val="00720A4D"/>
    <w:rsid w:val="007226E9"/>
    <w:rsid w:val="00746D9C"/>
    <w:rsid w:val="007D475B"/>
    <w:rsid w:val="007E331F"/>
    <w:rsid w:val="007F3E87"/>
    <w:rsid w:val="00820CFD"/>
    <w:rsid w:val="0083312B"/>
    <w:rsid w:val="00890086"/>
    <w:rsid w:val="00895E10"/>
    <w:rsid w:val="009312B4"/>
    <w:rsid w:val="00955AA2"/>
    <w:rsid w:val="00973BB7"/>
    <w:rsid w:val="0097776D"/>
    <w:rsid w:val="00983D1D"/>
    <w:rsid w:val="00996C38"/>
    <w:rsid w:val="009A2AC2"/>
    <w:rsid w:val="009D75A8"/>
    <w:rsid w:val="009E6C62"/>
    <w:rsid w:val="009F7290"/>
    <w:rsid w:val="00A50E18"/>
    <w:rsid w:val="00A65118"/>
    <w:rsid w:val="00A667CE"/>
    <w:rsid w:val="00AA39D6"/>
    <w:rsid w:val="00AE2ACB"/>
    <w:rsid w:val="00AF4AC3"/>
    <w:rsid w:val="00B139A1"/>
    <w:rsid w:val="00B47637"/>
    <w:rsid w:val="00B70DA3"/>
    <w:rsid w:val="00B811C3"/>
    <w:rsid w:val="00B8201A"/>
    <w:rsid w:val="00B9086B"/>
    <w:rsid w:val="00BA10F1"/>
    <w:rsid w:val="00BB1A35"/>
    <w:rsid w:val="00BC4F99"/>
    <w:rsid w:val="00BD4DEB"/>
    <w:rsid w:val="00BE143C"/>
    <w:rsid w:val="00BE2E47"/>
    <w:rsid w:val="00BF43A4"/>
    <w:rsid w:val="00C22F7D"/>
    <w:rsid w:val="00C2352A"/>
    <w:rsid w:val="00C50DDF"/>
    <w:rsid w:val="00CA36B3"/>
    <w:rsid w:val="00CB0E85"/>
    <w:rsid w:val="00CE3AE6"/>
    <w:rsid w:val="00CF1F21"/>
    <w:rsid w:val="00D23645"/>
    <w:rsid w:val="00D3252F"/>
    <w:rsid w:val="00D554C7"/>
    <w:rsid w:val="00DC336F"/>
    <w:rsid w:val="00DD2193"/>
    <w:rsid w:val="00E1735C"/>
    <w:rsid w:val="00E279A1"/>
    <w:rsid w:val="00E30CC6"/>
    <w:rsid w:val="00E5204E"/>
    <w:rsid w:val="00E9232B"/>
    <w:rsid w:val="00E97EE5"/>
    <w:rsid w:val="00EA3E5E"/>
    <w:rsid w:val="00ED1D52"/>
    <w:rsid w:val="00EF7769"/>
    <w:rsid w:val="00F134D5"/>
    <w:rsid w:val="00F170F1"/>
    <w:rsid w:val="00F31EAC"/>
    <w:rsid w:val="00F4268E"/>
    <w:rsid w:val="00F733FC"/>
    <w:rsid w:val="00F854CF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D8F83A"/>
  <w15:chartTrackingRefBased/>
  <w15:docId w15:val="{16F56D61-5A23-4E31-869B-0E8D9D51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1D52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4121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41215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97E17-7164-4AE5-AE2A-A32FB58D9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773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6</cp:revision>
  <cp:lastPrinted>2021-05-24T06:42:00Z</cp:lastPrinted>
  <dcterms:created xsi:type="dcterms:W3CDTF">2022-05-23T06:26:00Z</dcterms:created>
  <dcterms:modified xsi:type="dcterms:W3CDTF">2022-09-20T05:46:00Z</dcterms:modified>
</cp:coreProperties>
</file>