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46F7C" w14:textId="5BE5FBDD" w:rsidR="00D665F5" w:rsidRPr="00D02CF8" w:rsidRDefault="00E3243A" w:rsidP="00D665F5">
      <w:pPr>
        <w:spacing w:after="240"/>
        <w:jc w:val="right"/>
        <w:rPr>
          <w:rFonts w:ascii="Arial" w:hAnsi="Arial" w:cs="Arial"/>
        </w:rPr>
      </w:pPr>
      <w:bookmarkStart w:id="0" w:name="_Hlk52197885"/>
      <w:r w:rsidRPr="00D02CF8">
        <w:rPr>
          <w:rFonts w:ascii="Arial" w:hAnsi="Arial" w:cs="Arial"/>
        </w:rPr>
        <w:t>Kraków</w:t>
      </w:r>
      <w:r w:rsidR="00D665F5" w:rsidRPr="00D02CF8">
        <w:rPr>
          <w:rFonts w:ascii="Arial" w:hAnsi="Arial" w:cs="Arial"/>
        </w:rPr>
        <w:t xml:space="preserve"> dnia: </w:t>
      </w:r>
      <w:r w:rsidRPr="00D02CF8">
        <w:rPr>
          <w:rFonts w:ascii="Arial" w:hAnsi="Arial" w:cs="Arial"/>
        </w:rPr>
        <w:t>2022-10-0</w:t>
      </w:r>
      <w:r w:rsidR="00D02CF8" w:rsidRPr="00D02CF8">
        <w:rPr>
          <w:rFonts w:ascii="Arial" w:hAnsi="Arial" w:cs="Arial"/>
        </w:rPr>
        <w:t>7</w:t>
      </w:r>
    </w:p>
    <w:p w14:paraId="4A2679DD" w14:textId="77777777" w:rsidR="00D665F5" w:rsidRPr="00D02CF8" w:rsidRDefault="00E3243A" w:rsidP="00577BC6">
      <w:pPr>
        <w:spacing w:after="40"/>
        <w:rPr>
          <w:rFonts w:ascii="Arial" w:hAnsi="Arial" w:cs="Arial"/>
          <w:b/>
          <w:bCs/>
        </w:rPr>
      </w:pPr>
      <w:r w:rsidRPr="00D02CF8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411DDCCA" w14:textId="77777777" w:rsidR="00D665F5" w:rsidRPr="00D02CF8" w:rsidRDefault="00E3243A" w:rsidP="00D665F5">
      <w:pPr>
        <w:rPr>
          <w:rFonts w:ascii="Arial" w:hAnsi="Arial" w:cs="Arial"/>
        </w:rPr>
      </w:pPr>
      <w:r w:rsidRPr="00D02CF8">
        <w:rPr>
          <w:rFonts w:ascii="Arial" w:hAnsi="Arial" w:cs="Arial"/>
        </w:rPr>
        <w:t>os. Na Skarpie</w:t>
      </w:r>
      <w:r w:rsidR="00D665F5" w:rsidRPr="00D02CF8">
        <w:rPr>
          <w:rFonts w:ascii="Arial" w:hAnsi="Arial" w:cs="Arial"/>
        </w:rPr>
        <w:t xml:space="preserve"> </w:t>
      </w:r>
      <w:r w:rsidRPr="00D02CF8">
        <w:rPr>
          <w:rFonts w:ascii="Arial" w:hAnsi="Arial" w:cs="Arial"/>
        </w:rPr>
        <w:t>66</w:t>
      </w:r>
    </w:p>
    <w:p w14:paraId="31AC127E" w14:textId="77777777" w:rsidR="00D665F5" w:rsidRPr="00D02CF8" w:rsidRDefault="00E3243A" w:rsidP="00D665F5">
      <w:pPr>
        <w:rPr>
          <w:rFonts w:ascii="Arial" w:hAnsi="Arial" w:cs="Arial"/>
        </w:rPr>
      </w:pPr>
      <w:r w:rsidRPr="00D02CF8">
        <w:rPr>
          <w:rFonts w:ascii="Arial" w:hAnsi="Arial" w:cs="Arial"/>
        </w:rPr>
        <w:t>31-913</w:t>
      </w:r>
      <w:r w:rsidR="00D665F5" w:rsidRPr="00D02CF8">
        <w:rPr>
          <w:rFonts w:ascii="Arial" w:hAnsi="Arial" w:cs="Arial"/>
        </w:rPr>
        <w:t xml:space="preserve"> </w:t>
      </w:r>
      <w:r w:rsidRPr="00D02CF8">
        <w:rPr>
          <w:rFonts w:ascii="Arial" w:hAnsi="Arial" w:cs="Arial"/>
        </w:rPr>
        <w:t>Kraków</w:t>
      </w:r>
    </w:p>
    <w:p w14:paraId="314E2ED6" w14:textId="77777777" w:rsidR="00D665F5" w:rsidRPr="00D02CF8" w:rsidRDefault="00D665F5" w:rsidP="00D665F5">
      <w:pPr>
        <w:jc w:val="both"/>
        <w:rPr>
          <w:rFonts w:ascii="Arial" w:hAnsi="Arial" w:cs="Arial"/>
          <w:bCs/>
          <w:sz w:val="14"/>
          <w:szCs w:val="14"/>
        </w:rPr>
      </w:pPr>
      <w:r w:rsidRPr="00D02CF8">
        <w:rPr>
          <w:rFonts w:ascii="Arial" w:hAnsi="Arial" w:cs="Arial"/>
          <w:bCs/>
          <w:sz w:val="14"/>
          <w:szCs w:val="14"/>
        </w:rPr>
        <w:t>……………………………………</w:t>
      </w:r>
    </w:p>
    <w:p w14:paraId="1F679106" w14:textId="77777777" w:rsidR="00D665F5" w:rsidRPr="00D02CF8" w:rsidRDefault="00D665F5" w:rsidP="00D665F5">
      <w:pPr>
        <w:jc w:val="both"/>
        <w:rPr>
          <w:rFonts w:ascii="Arial" w:hAnsi="Arial" w:cs="Arial"/>
          <w:bCs/>
          <w:sz w:val="14"/>
          <w:szCs w:val="14"/>
        </w:rPr>
      </w:pPr>
      <w:r w:rsidRPr="00D02CF8">
        <w:rPr>
          <w:rFonts w:ascii="Arial" w:hAnsi="Arial" w:cs="Arial"/>
          <w:bCs/>
          <w:sz w:val="14"/>
          <w:szCs w:val="14"/>
        </w:rPr>
        <w:t>[nazwa zamawiającego, adres]</w:t>
      </w:r>
    </w:p>
    <w:p w14:paraId="63335F61" w14:textId="77777777" w:rsidR="00D665F5" w:rsidRPr="00D02CF8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Cs w:val="16"/>
        </w:rPr>
      </w:pPr>
    </w:p>
    <w:p w14:paraId="3A5D8EB3" w14:textId="17F85E64" w:rsidR="00A80738" w:rsidRPr="00D02CF8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D02CF8">
        <w:rPr>
          <w:rFonts w:ascii="Arial" w:hAnsi="Arial" w:cs="Arial"/>
        </w:rPr>
        <w:t>Znak sprawy:</w:t>
      </w:r>
      <w:r w:rsidRPr="00D02CF8">
        <w:rPr>
          <w:rFonts w:ascii="Arial" w:hAnsi="Arial" w:cs="Arial"/>
          <w:b/>
        </w:rPr>
        <w:t xml:space="preserve"> </w:t>
      </w:r>
      <w:r w:rsidR="00A23440" w:rsidRPr="00D02CF8">
        <w:rPr>
          <w:rFonts w:ascii="Arial" w:hAnsi="Arial" w:cs="Arial"/>
          <w:b/>
        </w:rPr>
        <w:t>S</w:t>
      </w:r>
      <w:r w:rsidR="00E3243A" w:rsidRPr="00D02CF8">
        <w:rPr>
          <w:rFonts w:ascii="Arial" w:hAnsi="Arial" w:cs="Arial"/>
          <w:b/>
        </w:rPr>
        <w:t>ZP</w:t>
      </w:r>
      <w:r w:rsidR="00A23440" w:rsidRPr="00D02CF8">
        <w:rPr>
          <w:rFonts w:ascii="Arial" w:hAnsi="Arial" w:cs="Arial"/>
          <w:b/>
        </w:rPr>
        <w:t>.271.7</w:t>
      </w:r>
      <w:r w:rsidR="00D02CF8" w:rsidRPr="00D02CF8">
        <w:rPr>
          <w:rFonts w:ascii="Arial" w:hAnsi="Arial" w:cs="Arial"/>
          <w:b/>
        </w:rPr>
        <w:t>47</w:t>
      </w:r>
      <w:r w:rsidR="00E3243A" w:rsidRPr="00D02CF8">
        <w:rPr>
          <w:rFonts w:ascii="Arial" w:hAnsi="Arial" w:cs="Arial"/>
          <w:b/>
        </w:rPr>
        <w:t>/33/2022</w:t>
      </w:r>
      <w:r w:rsidR="00A80738" w:rsidRPr="00D02CF8">
        <w:rPr>
          <w:rFonts w:ascii="Arial" w:hAnsi="Arial" w:cs="Arial"/>
        </w:rPr>
        <w:tab/>
      </w:r>
      <w:r w:rsidR="00A80738" w:rsidRPr="00D02CF8">
        <w:rPr>
          <w:rFonts w:ascii="Arial" w:hAnsi="Arial" w:cs="Arial"/>
          <w:sz w:val="22"/>
          <w:szCs w:val="22"/>
        </w:rPr>
        <w:t xml:space="preserve"> </w:t>
      </w:r>
    </w:p>
    <w:p w14:paraId="32F435A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345219F" w14:textId="1FA3B62E" w:rsidR="00A80738" w:rsidRPr="00D02CF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18"/>
        </w:rPr>
      </w:pPr>
      <w:r w:rsidRPr="00D02CF8">
        <w:rPr>
          <w:rFonts w:ascii="Arial" w:hAnsi="Arial" w:cs="Arial"/>
          <w:b/>
          <w:spacing w:val="20"/>
          <w:sz w:val="24"/>
          <w:szCs w:val="18"/>
        </w:rPr>
        <w:t>INFORMACJA Z OTWARCIA OFERT</w:t>
      </w:r>
      <w:r w:rsidR="00D02CF8" w:rsidRPr="00D02CF8">
        <w:rPr>
          <w:rFonts w:ascii="Arial" w:hAnsi="Arial" w:cs="Arial"/>
          <w:b/>
          <w:spacing w:val="20"/>
          <w:sz w:val="24"/>
          <w:szCs w:val="18"/>
        </w:rPr>
        <w:t xml:space="preserve"> - korekta</w:t>
      </w:r>
    </w:p>
    <w:p w14:paraId="4E27B9D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5102D5D" w14:textId="77777777" w:rsidR="00C659E2" w:rsidRPr="00D02CF8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D02CF8">
        <w:rPr>
          <w:rFonts w:ascii="Arial" w:hAnsi="Arial" w:cs="Arial"/>
          <w:bCs/>
          <w:sz w:val="22"/>
          <w:szCs w:val="22"/>
        </w:rPr>
        <w:t xml:space="preserve">Dotyczy </w:t>
      </w:r>
      <w:r w:rsidRPr="00D02CF8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E3243A" w:rsidRPr="00D02CF8">
        <w:rPr>
          <w:rFonts w:ascii="Arial" w:hAnsi="Arial" w:cs="Arial"/>
          <w:sz w:val="22"/>
          <w:szCs w:val="22"/>
        </w:rPr>
        <w:t>przetarg nieograniczony</w:t>
      </w:r>
      <w:r w:rsidRPr="00D02CF8">
        <w:rPr>
          <w:rFonts w:ascii="Arial" w:hAnsi="Arial" w:cs="Arial"/>
          <w:sz w:val="22"/>
          <w:szCs w:val="22"/>
        </w:rPr>
        <w:t xml:space="preserve"> na:</w:t>
      </w:r>
    </w:p>
    <w:p w14:paraId="38A92998" w14:textId="77777777" w:rsidR="00A80738" w:rsidRPr="00D02CF8" w:rsidRDefault="00E3243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2"/>
          <w:szCs w:val="22"/>
        </w:rPr>
      </w:pPr>
      <w:r w:rsidRPr="00D02CF8">
        <w:rPr>
          <w:rFonts w:ascii="Arial" w:hAnsi="Arial" w:cs="Arial"/>
          <w:b/>
          <w:sz w:val="22"/>
          <w:szCs w:val="22"/>
        </w:rPr>
        <w:t>Dostawa gotowych worków RTU, produktów leczniczych niezbędnych do przygotowania mieszanin do żywienia pozajelitowego wraz z dzierżawą komory laminarnej</w:t>
      </w:r>
    </w:p>
    <w:p w14:paraId="4CAD79C5" w14:textId="24598025" w:rsidR="00D665F5" w:rsidRPr="00D02CF8" w:rsidRDefault="00D665F5" w:rsidP="00D02CF8">
      <w:pPr>
        <w:spacing w:before="80"/>
        <w:jc w:val="both"/>
        <w:rPr>
          <w:rFonts w:ascii="Arial" w:hAnsi="Arial" w:cs="Arial"/>
          <w:sz w:val="22"/>
          <w:szCs w:val="22"/>
        </w:rPr>
      </w:pPr>
      <w:r w:rsidRPr="00D02CF8">
        <w:rPr>
          <w:rFonts w:ascii="Arial" w:hAnsi="Arial" w:cs="Arial"/>
          <w:sz w:val="22"/>
          <w:szCs w:val="22"/>
        </w:rPr>
        <w:t>Zamawiający</w:t>
      </w:r>
      <w:r w:rsidR="00D02CF8">
        <w:rPr>
          <w:rFonts w:ascii="Arial" w:hAnsi="Arial" w:cs="Arial"/>
          <w:sz w:val="22"/>
          <w:szCs w:val="22"/>
        </w:rPr>
        <w:t xml:space="preserve"> </w:t>
      </w:r>
      <w:r w:rsidR="00D02CF8" w:rsidRPr="00D02CF8">
        <w:rPr>
          <w:rFonts w:ascii="Arial" w:hAnsi="Arial" w:cs="Arial"/>
          <w:sz w:val="22"/>
          <w:szCs w:val="22"/>
        </w:rPr>
        <w:t xml:space="preserve">koryguje informację z otwarcia ofert, którą udostępnił w dniu 06.10.2022 r., </w:t>
      </w:r>
      <w:r w:rsidR="00F12B5F">
        <w:rPr>
          <w:rFonts w:ascii="Arial" w:hAnsi="Arial" w:cs="Arial"/>
          <w:sz w:val="22"/>
          <w:szCs w:val="22"/>
        </w:rPr>
        <w:t xml:space="preserve">pismem nr </w:t>
      </w:r>
      <w:r w:rsidR="00F12B5F" w:rsidRPr="00F12B5F">
        <w:rPr>
          <w:rFonts w:ascii="Arial" w:hAnsi="Arial" w:cs="Arial"/>
          <w:sz w:val="22"/>
          <w:szCs w:val="22"/>
        </w:rPr>
        <w:t>SZP.271.734/33/2022</w:t>
      </w:r>
      <w:r w:rsidR="00F12B5F">
        <w:rPr>
          <w:rFonts w:ascii="Arial" w:hAnsi="Arial" w:cs="Arial"/>
          <w:sz w:val="22"/>
          <w:szCs w:val="22"/>
        </w:rPr>
        <w:t xml:space="preserve">, </w:t>
      </w:r>
      <w:r w:rsidR="00D02CF8" w:rsidRPr="00D02CF8">
        <w:rPr>
          <w:rFonts w:ascii="Arial" w:hAnsi="Arial" w:cs="Arial"/>
          <w:sz w:val="22"/>
          <w:szCs w:val="22"/>
        </w:rPr>
        <w:t xml:space="preserve">działając </w:t>
      </w:r>
      <w:r w:rsidRPr="00D02CF8">
        <w:rPr>
          <w:rFonts w:ascii="Arial" w:hAnsi="Arial" w:cs="Arial"/>
          <w:sz w:val="22"/>
          <w:szCs w:val="22"/>
        </w:rPr>
        <w:t>na podstawie art. 22</w:t>
      </w:r>
      <w:r w:rsidR="00FC7F5E" w:rsidRPr="00D02CF8">
        <w:rPr>
          <w:rFonts w:ascii="Arial" w:hAnsi="Arial" w:cs="Arial"/>
          <w:sz w:val="22"/>
          <w:szCs w:val="22"/>
        </w:rPr>
        <w:t>2</w:t>
      </w:r>
      <w:r w:rsidRPr="00D02CF8">
        <w:rPr>
          <w:rFonts w:ascii="Arial" w:hAnsi="Arial" w:cs="Arial"/>
          <w:sz w:val="22"/>
          <w:szCs w:val="22"/>
        </w:rPr>
        <w:t xml:space="preserve"> ust. 5 </w:t>
      </w:r>
      <w:r w:rsidRPr="00D02CF8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D02CF8">
        <w:rPr>
          <w:rFonts w:ascii="Arial" w:hAnsi="Arial" w:cs="Arial"/>
          <w:sz w:val="22"/>
          <w:szCs w:val="22"/>
        </w:rPr>
        <w:t xml:space="preserve"> </w:t>
      </w:r>
      <w:r w:rsidR="00E3243A" w:rsidRPr="00D02CF8">
        <w:rPr>
          <w:rFonts w:ascii="Arial" w:hAnsi="Arial" w:cs="Arial"/>
          <w:sz w:val="22"/>
          <w:szCs w:val="22"/>
        </w:rPr>
        <w:t>(</w:t>
      </w:r>
      <w:proofErr w:type="spellStart"/>
      <w:r w:rsidR="00E3243A" w:rsidRPr="00D02CF8">
        <w:rPr>
          <w:rFonts w:ascii="Arial" w:hAnsi="Arial" w:cs="Arial"/>
          <w:sz w:val="22"/>
          <w:szCs w:val="22"/>
        </w:rPr>
        <w:t>t.j</w:t>
      </w:r>
      <w:proofErr w:type="spellEnd"/>
      <w:r w:rsidR="00E3243A" w:rsidRPr="00D02CF8">
        <w:rPr>
          <w:rFonts w:ascii="Arial" w:hAnsi="Arial" w:cs="Arial"/>
          <w:sz w:val="22"/>
          <w:szCs w:val="22"/>
        </w:rPr>
        <w:t xml:space="preserve">. Dz.U. z 2021r. poz. 1129 z </w:t>
      </w:r>
      <w:proofErr w:type="spellStart"/>
      <w:r w:rsidR="00E3243A" w:rsidRPr="00D02CF8">
        <w:rPr>
          <w:rFonts w:ascii="Arial" w:hAnsi="Arial" w:cs="Arial"/>
          <w:sz w:val="22"/>
          <w:szCs w:val="22"/>
        </w:rPr>
        <w:t>późn</w:t>
      </w:r>
      <w:proofErr w:type="spellEnd"/>
      <w:r w:rsidR="00E3243A" w:rsidRPr="00D02CF8">
        <w:rPr>
          <w:rFonts w:ascii="Arial" w:hAnsi="Arial" w:cs="Arial"/>
          <w:sz w:val="22"/>
          <w:szCs w:val="22"/>
        </w:rPr>
        <w:t>. zm.)</w:t>
      </w:r>
      <w:r w:rsidR="00490DC0" w:rsidRPr="00D02CF8">
        <w:rPr>
          <w:rFonts w:ascii="Arial" w:hAnsi="Arial" w:cs="Arial"/>
          <w:sz w:val="22"/>
          <w:szCs w:val="22"/>
        </w:rPr>
        <w:t xml:space="preserve"> </w:t>
      </w:r>
    </w:p>
    <w:p w14:paraId="36255455" w14:textId="26C60CAE" w:rsidR="00A80738" w:rsidRPr="00D02CF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D02CF8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D02CF8">
        <w:rPr>
          <w:rFonts w:ascii="Arial" w:hAnsi="Arial" w:cs="Arial"/>
          <w:sz w:val="22"/>
          <w:szCs w:val="22"/>
        </w:rPr>
        <w:t xml:space="preserve"> w dniu </w:t>
      </w:r>
      <w:r w:rsidR="00E3243A" w:rsidRPr="00D02CF8">
        <w:rPr>
          <w:rFonts w:ascii="Arial" w:hAnsi="Arial" w:cs="Arial"/>
          <w:sz w:val="22"/>
          <w:szCs w:val="22"/>
        </w:rPr>
        <w:t>06/10/2022</w:t>
      </w:r>
      <w:r w:rsidR="00FF4AB1" w:rsidRPr="00D02CF8">
        <w:rPr>
          <w:rFonts w:ascii="Arial" w:hAnsi="Arial" w:cs="Arial"/>
          <w:sz w:val="22"/>
          <w:szCs w:val="22"/>
        </w:rPr>
        <w:t xml:space="preserve"> o godz. </w:t>
      </w:r>
      <w:r w:rsidR="00E3243A" w:rsidRPr="00D02CF8">
        <w:rPr>
          <w:rFonts w:ascii="Arial" w:hAnsi="Arial" w:cs="Arial"/>
          <w:sz w:val="22"/>
          <w:szCs w:val="22"/>
        </w:rPr>
        <w:t>10:30</w:t>
      </w:r>
      <w:r w:rsidRPr="00D02CF8">
        <w:rPr>
          <w:rFonts w:ascii="Arial" w:hAnsi="Arial" w:cs="Arial"/>
          <w:sz w:val="22"/>
          <w:szCs w:val="22"/>
        </w:rPr>
        <w:t>, otwarte zostały oferty następujących wykonawców:</w:t>
      </w:r>
    </w:p>
    <w:p w14:paraId="16E12EAE" w14:textId="75D64CC6" w:rsidR="00D02CF8" w:rsidRPr="00F12B5F" w:rsidRDefault="00D02CF8" w:rsidP="00577BC6">
      <w:pPr>
        <w:spacing w:before="120" w:after="12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12B5F">
        <w:rPr>
          <w:rFonts w:ascii="Arial" w:hAnsi="Arial" w:cs="Arial"/>
          <w:b/>
          <w:bCs/>
          <w:sz w:val="22"/>
          <w:szCs w:val="22"/>
        </w:rPr>
        <w:t>BYŁO: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1560"/>
        <w:gridCol w:w="4110"/>
        <w:gridCol w:w="2381"/>
      </w:tblGrid>
      <w:tr w:rsidR="006B27ED" w:rsidRPr="00D02CF8" w14:paraId="66341653" w14:textId="77777777" w:rsidTr="00D02CF8">
        <w:tc>
          <w:tcPr>
            <w:tcW w:w="1021" w:type="dxa"/>
            <w:shd w:val="clear" w:color="auto" w:fill="auto"/>
            <w:vAlign w:val="center"/>
          </w:tcPr>
          <w:p w14:paraId="51210B95" w14:textId="77777777" w:rsidR="006B27ED" w:rsidRPr="00D02CF8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116021278"/>
            <w:r w:rsidRPr="00D02CF8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C630A3" w14:textId="77777777" w:rsidR="006B27ED" w:rsidRPr="00D02CF8" w:rsidRDefault="006B27ED" w:rsidP="00C82837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2CF8">
              <w:rPr>
                <w:rFonts w:ascii="Arial" w:hAnsi="Arial" w:cs="Arial"/>
                <w:b/>
                <w:bCs/>
                <w:sz w:val="18"/>
                <w:szCs w:val="18"/>
              </w:rPr>
              <w:t>Nr</w:t>
            </w:r>
            <w:r w:rsidR="00C82837" w:rsidRPr="00D02CF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D02CF8">
              <w:rPr>
                <w:rFonts w:ascii="Arial" w:hAnsi="Arial" w:cs="Arial"/>
                <w:b/>
                <w:bCs/>
                <w:sz w:val="18"/>
                <w:szCs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D44D16D" w14:textId="77777777" w:rsidR="006B27ED" w:rsidRPr="00D02CF8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5423384F" w14:textId="77777777" w:rsidR="006B27ED" w:rsidRPr="00D02CF8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Cena oferty</w:t>
            </w:r>
          </w:p>
        </w:tc>
      </w:tr>
      <w:tr w:rsidR="00E3243A" w:rsidRPr="00D02CF8" w14:paraId="23BC97F3" w14:textId="77777777" w:rsidTr="00D02CF8">
        <w:tc>
          <w:tcPr>
            <w:tcW w:w="1021" w:type="dxa"/>
            <w:shd w:val="clear" w:color="auto" w:fill="auto"/>
            <w:vAlign w:val="center"/>
          </w:tcPr>
          <w:p w14:paraId="77495001" w14:textId="77777777" w:rsidR="00E3243A" w:rsidRPr="00D02CF8" w:rsidRDefault="00E3243A" w:rsidP="00D125E7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8F3F1B" w14:textId="77777777" w:rsidR="00E3243A" w:rsidRPr="00D02CF8" w:rsidRDefault="00E3243A" w:rsidP="00D125E7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2CF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C74DBAE" w14:textId="77777777" w:rsidR="00E3243A" w:rsidRPr="00D02CF8" w:rsidRDefault="00E3243A" w:rsidP="00D125E7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02CF8">
              <w:rPr>
                <w:rFonts w:ascii="Arial" w:hAnsi="Arial" w:cs="Arial"/>
                <w:sz w:val="18"/>
                <w:szCs w:val="18"/>
              </w:rPr>
              <w:t>Aesculap</w:t>
            </w:r>
            <w:proofErr w:type="spellEnd"/>
            <w:r w:rsidRPr="00D02CF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02CF8">
              <w:rPr>
                <w:rFonts w:ascii="Arial" w:hAnsi="Arial" w:cs="Arial"/>
                <w:sz w:val="18"/>
                <w:szCs w:val="18"/>
              </w:rPr>
              <w:t>Chifa</w:t>
            </w:r>
            <w:proofErr w:type="spellEnd"/>
            <w:r w:rsidRPr="00D02CF8">
              <w:rPr>
                <w:rFonts w:ascii="Arial" w:hAnsi="Arial" w:cs="Arial"/>
                <w:sz w:val="18"/>
                <w:szCs w:val="18"/>
              </w:rPr>
              <w:t xml:space="preserve"> Spółka z ograniczoną odpowiedzialnością</w:t>
            </w:r>
          </w:p>
          <w:p w14:paraId="0A1C7922" w14:textId="77777777" w:rsidR="00E3243A" w:rsidRPr="00D02CF8" w:rsidRDefault="00E3243A" w:rsidP="00D125E7">
            <w:pPr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 xml:space="preserve">Tysiąclecia 14 </w:t>
            </w:r>
          </w:p>
          <w:p w14:paraId="015FB571" w14:textId="77777777" w:rsidR="00E3243A" w:rsidRPr="00D02CF8" w:rsidRDefault="00E3243A" w:rsidP="00D125E7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64-300 Nowy Tomyśl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4FC06A58" w14:textId="77777777" w:rsidR="00E3243A" w:rsidRPr="00D02CF8" w:rsidRDefault="00E3243A" w:rsidP="00D125E7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42 201.97 zł</w:t>
            </w:r>
          </w:p>
        </w:tc>
      </w:tr>
      <w:tr w:rsidR="00E3243A" w:rsidRPr="00D02CF8" w14:paraId="155ECB90" w14:textId="77777777" w:rsidTr="00D02CF8">
        <w:tc>
          <w:tcPr>
            <w:tcW w:w="1021" w:type="dxa"/>
            <w:shd w:val="clear" w:color="auto" w:fill="auto"/>
            <w:vAlign w:val="center"/>
          </w:tcPr>
          <w:p w14:paraId="151E0C63" w14:textId="77777777" w:rsidR="00E3243A" w:rsidRPr="00D02CF8" w:rsidRDefault="00E3243A" w:rsidP="00D125E7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CDF3E7" w14:textId="2900BB86" w:rsidR="00E3243A" w:rsidRPr="00D02CF8" w:rsidRDefault="00F12B5F" w:rsidP="00D125E7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412B8C3" w14:textId="77777777" w:rsidR="00E3243A" w:rsidRPr="00D02CF8" w:rsidRDefault="00E3243A" w:rsidP="00D125E7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02CF8">
              <w:rPr>
                <w:rFonts w:ascii="Arial" w:hAnsi="Arial" w:cs="Arial"/>
                <w:sz w:val="18"/>
                <w:szCs w:val="18"/>
              </w:rPr>
              <w:t>Fresenius</w:t>
            </w:r>
            <w:proofErr w:type="spellEnd"/>
            <w:r w:rsidRPr="00D02CF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02CF8">
              <w:rPr>
                <w:rFonts w:ascii="Arial" w:hAnsi="Arial" w:cs="Arial"/>
                <w:sz w:val="18"/>
                <w:szCs w:val="18"/>
              </w:rPr>
              <w:t>Kabi</w:t>
            </w:r>
            <w:proofErr w:type="spellEnd"/>
            <w:r w:rsidRPr="00D02CF8">
              <w:rPr>
                <w:rFonts w:ascii="Arial" w:hAnsi="Arial" w:cs="Arial"/>
                <w:sz w:val="18"/>
                <w:szCs w:val="18"/>
              </w:rPr>
              <w:t xml:space="preserve"> Polska Sp.  z o.o.</w:t>
            </w:r>
          </w:p>
          <w:p w14:paraId="1D46F47F" w14:textId="77777777" w:rsidR="00E3243A" w:rsidRPr="00D02CF8" w:rsidRDefault="00E3243A" w:rsidP="00D125E7">
            <w:pPr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 xml:space="preserve">Al. Jerozolimskie 134 </w:t>
            </w:r>
          </w:p>
          <w:p w14:paraId="461E75F1" w14:textId="77777777" w:rsidR="00E3243A" w:rsidRPr="00D02CF8" w:rsidRDefault="00E3243A" w:rsidP="00D125E7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02-305 Warszawa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199F752C" w14:textId="77777777" w:rsidR="00E3243A" w:rsidRPr="00D02CF8" w:rsidRDefault="00E3243A" w:rsidP="00D125E7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1 097 474.40 zł</w:t>
            </w:r>
          </w:p>
        </w:tc>
      </w:tr>
      <w:tr w:rsidR="00E3243A" w:rsidRPr="00D02CF8" w14:paraId="7EB41960" w14:textId="77777777" w:rsidTr="00D02CF8">
        <w:tc>
          <w:tcPr>
            <w:tcW w:w="1021" w:type="dxa"/>
            <w:shd w:val="clear" w:color="auto" w:fill="auto"/>
            <w:vAlign w:val="center"/>
          </w:tcPr>
          <w:p w14:paraId="70B41E17" w14:textId="77777777" w:rsidR="00E3243A" w:rsidRPr="00D02CF8" w:rsidRDefault="00E3243A" w:rsidP="00D125E7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F33CD6" w14:textId="1704EBE9" w:rsidR="00E3243A" w:rsidRPr="00D02CF8" w:rsidRDefault="00F12B5F" w:rsidP="00D125E7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671A78C" w14:textId="77777777" w:rsidR="00E3243A" w:rsidRPr="00D02CF8" w:rsidRDefault="00E3243A" w:rsidP="00D125E7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Baxter Polska Sp. z o.o.</w:t>
            </w:r>
          </w:p>
          <w:p w14:paraId="41357C7A" w14:textId="77777777" w:rsidR="00E3243A" w:rsidRPr="00D02CF8" w:rsidRDefault="00E3243A" w:rsidP="00D125E7">
            <w:pPr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 xml:space="preserve">Kruczkowskiego 8 </w:t>
            </w:r>
          </w:p>
          <w:p w14:paraId="3BF52D43" w14:textId="77777777" w:rsidR="00E3243A" w:rsidRPr="00D02CF8" w:rsidRDefault="00E3243A" w:rsidP="00D125E7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00-380 Warszawa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47D62E1E" w14:textId="77777777" w:rsidR="00E3243A" w:rsidRPr="00D02CF8" w:rsidRDefault="00E3243A" w:rsidP="00D125E7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94 985.37 zł</w:t>
            </w:r>
          </w:p>
        </w:tc>
      </w:tr>
    </w:tbl>
    <w:bookmarkEnd w:id="1"/>
    <w:p w14:paraId="7D4BFB79" w14:textId="6419639F" w:rsidR="00D02CF8" w:rsidRPr="00F12B5F" w:rsidRDefault="00D02CF8" w:rsidP="00F12B5F">
      <w:pPr>
        <w:pStyle w:val="Tekstpodstawowy"/>
        <w:spacing w:before="120"/>
        <w:rPr>
          <w:rFonts w:ascii="Arial" w:hAnsi="Arial" w:cs="Arial"/>
          <w:b/>
          <w:bCs/>
          <w:iCs/>
          <w:sz w:val="22"/>
          <w:szCs w:val="22"/>
        </w:rPr>
      </w:pPr>
      <w:r w:rsidRPr="00F12B5F">
        <w:rPr>
          <w:rFonts w:ascii="Arial" w:hAnsi="Arial" w:cs="Arial"/>
          <w:b/>
          <w:bCs/>
          <w:iCs/>
          <w:sz w:val="22"/>
          <w:szCs w:val="22"/>
        </w:rPr>
        <w:t>POWINNO BYĆ: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1560"/>
        <w:gridCol w:w="4110"/>
        <w:gridCol w:w="2381"/>
      </w:tblGrid>
      <w:tr w:rsidR="00D02CF8" w:rsidRPr="00D02CF8" w14:paraId="4296E40A" w14:textId="77777777" w:rsidTr="00FB04C0">
        <w:tc>
          <w:tcPr>
            <w:tcW w:w="1021" w:type="dxa"/>
            <w:shd w:val="clear" w:color="auto" w:fill="auto"/>
            <w:vAlign w:val="center"/>
          </w:tcPr>
          <w:p w14:paraId="42BC54C1" w14:textId="77777777" w:rsidR="00D02CF8" w:rsidRPr="00D02CF8" w:rsidRDefault="00D02CF8" w:rsidP="00FB04C0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0C4681" w14:textId="77777777" w:rsidR="00D02CF8" w:rsidRPr="00D02CF8" w:rsidRDefault="00D02CF8" w:rsidP="00FB04C0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2CF8">
              <w:rPr>
                <w:rFonts w:ascii="Arial" w:hAnsi="Arial" w:cs="Arial"/>
                <w:b/>
                <w:bCs/>
                <w:sz w:val="18"/>
                <w:szCs w:val="18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7F9AD43" w14:textId="77777777" w:rsidR="00D02CF8" w:rsidRPr="00D02CF8" w:rsidRDefault="00D02CF8" w:rsidP="00FB04C0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5078BA7B" w14:textId="77777777" w:rsidR="00D02CF8" w:rsidRPr="00D02CF8" w:rsidRDefault="00D02CF8" w:rsidP="00FB04C0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Cena oferty</w:t>
            </w:r>
          </w:p>
        </w:tc>
      </w:tr>
      <w:tr w:rsidR="00D02CF8" w:rsidRPr="00D02CF8" w14:paraId="53863DA2" w14:textId="77777777" w:rsidTr="00FB04C0">
        <w:tc>
          <w:tcPr>
            <w:tcW w:w="1021" w:type="dxa"/>
            <w:shd w:val="clear" w:color="auto" w:fill="auto"/>
            <w:vAlign w:val="center"/>
          </w:tcPr>
          <w:p w14:paraId="31B727EE" w14:textId="77777777" w:rsidR="00D02CF8" w:rsidRPr="00D02CF8" w:rsidRDefault="00D02CF8" w:rsidP="00FB04C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839633" w14:textId="77777777" w:rsidR="00D02CF8" w:rsidRPr="00D02CF8" w:rsidRDefault="00D02CF8" w:rsidP="00FB04C0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2CF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525F9F9" w14:textId="77777777" w:rsidR="00D02CF8" w:rsidRPr="00D02CF8" w:rsidRDefault="00D02CF8" w:rsidP="00FB04C0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02CF8">
              <w:rPr>
                <w:rFonts w:ascii="Arial" w:hAnsi="Arial" w:cs="Arial"/>
                <w:sz w:val="18"/>
                <w:szCs w:val="18"/>
              </w:rPr>
              <w:t>Aesculap</w:t>
            </w:r>
            <w:proofErr w:type="spellEnd"/>
            <w:r w:rsidRPr="00D02CF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02CF8">
              <w:rPr>
                <w:rFonts w:ascii="Arial" w:hAnsi="Arial" w:cs="Arial"/>
                <w:sz w:val="18"/>
                <w:szCs w:val="18"/>
              </w:rPr>
              <w:t>Chifa</w:t>
            </w:r>
            <w:proofErr w:type="spellEnd"/>
            <w:r w:rsidRPr="00D02CF8">
              <w:rPr>
                <w:rFonts w:ascii="Arial" w:hAnsi="Arial" w:cs="Arial"/>
                <w:sz w:val="18"/>
                <w:szCs w:val="18"/>
              </w:rPr>
              <w:t xml:space="preserve"> Spółka z ograniczoną odpowiedzialnością</w:t>
            </w:r>
          </w:p>
          <w:p w14:paraId="1CF377F6" w14:textId="77777777" w:rsidR="00D02CF8" w:rsidRPr="00D02CF8" w:rsidRDefault="00D02CF8" w:rsidP="00FB04C0">
            <w:pPr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 xml:space="preserve">Tysiąclecia 14 </w:t>
            </w:r>
          </w:p>
          <w:p w14:paraId="434DDC2D" w14:textId="77777777" w:rsidR="00D02CF8" w:rsidRPr="00D02CF8" w:rsidRDefault="00D02CF8" w:rsidP="00FB04C0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64-300 Nowy Tomyśl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1D0492F3" w14:textId="77777777" w:rsidR="00D02CF8" w:rsidRPr="00D02CF8" w:rsidRDefault="00D02CF8" w:rsidP="00FB04C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42 201.97 zł</w:t>
            </w:r>
          </w:p>
        </w:tc>
      </w:tr>
      <w:tr w:rsidR="00D02CF8" w:rsidRPr="00D02CF8" w14:paraId="01973CCA" w14:textId="77777777" w:rsidTr="00FB04C0">
        <w:tc>
          <w:tcPr>
            <w:tcW w:w="1021" w:type="dxa"/>
            <w:shd w:val="clear" w:color="auto" w:fill="auto"/>
            <w:vAlign w:val="center"/>
          </w:tcPr>
          <w:p w14:paraId="5FF74305" w14:textId="77777777" w:rsidR="00D02CF8" w:rsidRPr="00D02CF8" w:rsidRDefault="00D02CF8" w:rsidP="00FB04C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D3087C" w14:textId="77777777" w:rsidR="00D02CF8" w:rsidRPr="00D02CF8" w:rsidRDefault="00D02CF8" w:rsidP="00FB04C0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2CF8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9F94594" w14:textId="77777777" w:rsidR="00D02CF8" w:rsidRPr="00D02CF8" w:rsidRDefault="00D02CF8" w:rsidP="00FB04C0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02CF8">
              <w:rPr>
                <w:rFonts w:ascii="Arial" w:hAnsi="Arial" w:cs="Arial"/>
                <w:sz w:val="18"/>
                <w:szCs w:val="18"/>
              </w:rPr>
              <w:t>Fresenius</w:t>
            </w:r>
            <w:proofErr w:type="spellEnd"/>
            <w:r w:rsidRPr="00D02CF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02CF8">
              <w:rPr>
                <w:rFonts w:ascii="Arial" w:hAnsi="Arial" w:cs="Arial"/>
                <w:sz w:val="18"/>
                <w:szCs w:val="18"/>
              </w:rPr>
              <w:t>Kabi</w:t>
            </w:r>
            <w:proofErr w:type="spellEnd"/>
            <w:r w:rsidRPr="00D02CF8">
              <w:rPr>
                <w:rFonts w:ascii="Arial" w:hAnsi="Arial" w:cs="Arial"/>
                <w:sz w:val="18"/>
                <w:szCs w:val="18"/>
              </w:rPr>
              <w:t xml:space="preserve"> Polska Sp.  z o.o.</w:t>
            </w:r>
          </w:p>
          <w:p w14:paraId="4AEF1203" w14:textId="77777777" w:rsidR="00D02CF8" w:rsidRPr="00D02CF8" w:rsidRDefault="00D02CF8" w:rsidP="00FB04C0">
            <w:pPr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 xml:space="preserve">Al. Jerozolimskie 134 </w:t>
            </w:r>
          </w:p>
          <w:p w14:paraId="5092CF5C" w14:textId="77777777" w:rsidR="00D02CF8" w:rsidRPr="00D02CF8" w:rsidRDefault="00D02CF8" w:rsidP="00FB04C0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02-305 Warszawa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2B29E732" w14:textId="53F42BDC" w:rsidR="00D02CF8" w:rsidRPr="00D02CF8" w:rsidRDefault="000D6E44" w:rsidP="00FB04C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94 985.37 zł</w:t>
            </w:r>
            <w:r w:rsidRPr="00D02CF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D02CF8" w:rsidRPr="00D02CF8" w14:paraId="3EBED911" w14:textId="77777777" w:rsidTr="00FB04C0">
        <w:tc>
          <w:tcPr>
            <w:tcW w:w="1021" w:type="dxa"/>
            <w:shd w:val="clear" w:color="auto" w:fill="auto"/>
            <w:vAlign w:val="center"/>
          </w:tcPr>
          <w:p w14:paraId="2203B9C5" w14:textId="77777777" w:rsidR="00D02CF8" w:rsidRPr="00D02CF8" w:rsidRDefault="00D02CF8" w:rsidP="00FB04C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FA90BD" w14:textId="77777777" w:rsidR="00D02CF8" w:rsidRPr="00D02CF8" w:rsidRDefault="00D02CF8" w:rsidP="00FB04C0">
            <w:pPr>
              <w:spacing w:before="80" w:after="8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2CF8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E8F5D4B" w14:textId="77777777" w:rsidR="00D02CF8" w:rsidRPr="00D02CF8" w:rsidRDefault="00D02CF8" w:rsidP="00FB04C0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Baxter Polska Sp. z o.o.</w:t>
            </w:r>
          </w:p>
          <w:p w14:paraId="1CFAD20A" w14:textId="77777777" w:rsidR="00D02CF8" w:rsidRPr="00D02CF8" w:rsidRDefault="00D02CF8" w:rsidP="00FB04C0">
            <w:pPr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 xml:space="preserve">Kruczkowskiego 8 </w:t>
            </w:r>
          </w:p>
          <w:p w14:paraId="5D5885E0" w14:textId="77777777" w:rsidR="00D02CF8" w:rsidRPr="00D02CF8" w:rsidRDefault="00D02CF8" w:rsidP="00FB04C0">
            <w:pPr>
              <w:spacing w:after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00-380 Warszawa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2814BDB7" w14:textId="5943758E" w:rsidR="00D02CF8" w:rsidRPr="00D02CF8" w:rsidRDefault="000D6E44" w:rsidP="00FB04C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2CF8">
              <w:rPr>
                <w:rFonts w:ascii="Arial" w:hAnsi="Arial" w:cs="Arial"/>
                <w:sz w:val="18"/>
                <w:szCs w:val="18"/>
              </w:rPr>
              <w:t>1 097 474.40 zł</w:t>
            </w:r>
          </w:p>
        </w:tc>
      </w:tr>
    </w:tbl>
    <w:p w14:paraId="5E3E67F7" w14:textId="61845A46" w:rsidR="00A80738" w:rsidRPr="00BB547B" w:rsidRDefault="00A80738" w:rsidP="00F12B5F">
      <w:pPr>
        <w:pStyle w:val="Tekstpodstawowy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sectPr w:rsidR="00A80738" w:rsidRPr="00BB547B" w:rsidSect="00F12B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10" w:right="1418" w:bottom="510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A686F" w14:textId="77777777" w:rsidR="00D00C73" w:rsidRDefault="00D00C73">
      <w:r>
        <w:separator/>
      </w:r>
    </w:p>
  </w:endnote>
  <w:endnote w:type="continuationSeparator" w:id="0">
    <w:p w14:paraId="3AD096E1" w14:textId="77777777" w:rsidR="00D00C73" w:rsidRDefault="00D00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D45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9909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73D96" w14:textId="64164F97" w:rsidR="009F189D" w:rsidRDefault="00C73D3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E06B00" wp14:editId="309F233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BAACC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362A55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763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4AD01B" w14:textId="77777777" w:rsidR="009F189D" w:rsidRDefault="009F189D">
    <w:pPr>
      <w:pStyle w:val="Stopka"/>
      <w:tabs>
        <w:tab w:val="clear" w:pos="4536"/>
      </w:tabs>
      <w:jc w:val="center"/>
    </w:pPr>
  </w:p>
  <w:p w14:paraId="051E6AF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9CF86" w14:textId="77777777" w:rsidR="00D00C73" w:rsidRDefault="00D00C73">
      <w:r>
        <w:separator/>
      </w:r>
    </w:p>
  </w:footnote>
  <w:footnote w:type="continuationSeparator" w:id="0">
    <w:p w14:paraId="11F5D5EF" w14:textId="77777777" w:rsidR="00D00C73" w:rsidRDefault="00D00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4F5F4" w14:textId="77777777" w:rsidR="00E3243A" w:rsidRDefault="00E324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9FA0F" w14:textId="77777777" w:rsidR="00E3243A" w:rsidRDefault="00E324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F771A" w14:textId="77777777" w:rsidR="00E3243A" w:rsidRDefault="00E324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5C2"/>
    <w:rsid w:val="00007727"/>
    <w:rsid w:val="00017720"/>
    <w:rsid w:val="00035488"/>
    <w:rsid w:val="000D6E44"/>
    <w:rsid w:val="000D7F25"/>
    <w:rsid w:val="000E00E5"/>
    <w:rsid w:val="00173B20"/>
    <w:rsid w:val="001C69FF"/>
    <w:rsid w:val="0023318D"/>
    <w:rsid w:val="0025493F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23440"/>
    <w:rsid w:val="00A80738"/>
    <w:rsid w:val="00BB547B"/>
    <w:rsid w:val="00C236D3"/>
    <w:rsid w:val="00C659E2"/>
    <w:rsid w:val="00C73D37"/>
    <w:rsid w:val="00C82837"/>
    <w:rsid w:val="00CA3D66"/>
    <w:rsid w:val="00CB0802"/>
    <w:rsid w:val="00D00C73"/>
    <w:rsid w:val="00D02CF8"/>
    <w:rsid w:val="00D665F5"/>
    <w:rsid w:val="00D7128F"/>
    <w:rsid w:val="00E3243A"/>
    <w:rsid w:val="00EA3476"/>
    <w:rsid w:val="00F12B5F"/>
    <w:rsid w:val="00F16C60"/>
    <w:rsid w:val="00F95C33"/>
    <w:rsid w:val="00FC05C2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363BD9"/>
  <w15:chartTrackingRefBased/>
  <w15:docId w15:val="{B6B08E95-1A99-4725-8A83-16AEE9BF4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239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2022-10-07T05:49:00Z</dcterms:created>
  <dcterms:modified xsi:type="dcterms:W3CDTF">2022-10-07T07:43:00Z</dcterms:modified>
</cp:coreProperties>
</file>