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BE7E0" w14:textId="77777777" w:rsidR="006A5DF1" w:rsidRPr="006D228A" w:rsidRDefault="00C46A07" w:rsidP="006A5DF1">
      <w:pPr>
        <w:spacing w:after="240"/>
        <w:jc w:val="right"/>
        <w:rPr>
          <w:sz w:val="24"/>
          <w:szCs w:val="24"/>
        </w:rPr>
      </w:pPr>
      <w:r w:rsidRPr="006D228A">
        <w:rPr>
          <w:sz w:val="24"/>
          <w:szCs w:val="24"/>
        </w:rPr>
        <w:t>Kraków</w:t>
      </w:r>
      <w:r w:rsidR="006A5DF1" w:rsidRPr="006D228A">
        <w:rPr>
          <w:sz w:val="24"/>
          <w:szCs w:val="24"/>
        </w:rPr>
        <w:t xml:space="preserve"> dnia: </w:t>
      </w:r>
      <w:r w:rsidRPr="006D228A">
        <w:rPr>
          <w:sz w:val="24"/>
          <w:szCs w:val="24"/>
        </w:rPr>
        <w:t>2022-10-06</w:t>
      </w:r>
    </w:p>
    <w:p w14:paraId="46FB65B9" w14:textId="77777777" w:rsidR="0029606A" w:rsidRPr="006D228A" w:rsidRDefault="0029606A" w:rsidP="006A5DF1">
      <w:pPr>
        <w:spacing w:after="240"/>
        <w:jc w:val="right"/>
        <w:rPr>
          <w:sz w:val="24"/>
          <w:szCs w:val="24"/>
        </w:rPr>
      </w:pPr>
    </w:p>
    <w:p w14:paraId="357A52E2" w14:textId="77777777" w:rsidR="00C46A07" w:rsidRPr="006D228A" w:rsidRDefault="00C46A07" w:rsidP="006A5DF1">
      <w:pPr>
        <w:rPr>
          <w:b/>
          <w:bCs/>
          <w:sz w:val="24"/>
          <w:szCs w:val="24"/>
        </w:rPr>
      </w:pPr>
      <w:r w:rsidRPr="006D228A">
        <w:rPr>
          <w:b/>
          <w:bCs/>
          <w:sz w:val="24"/>
          <w:szCs w:val="24"/>
        </w:rPr>
        <w:t>Szpital Miejski Specjalistyczny</w:t>
      </w:r>
    </w:p>
    <w:p w14:paraId="30CA786D" w14:textId="77777777" w:rsidR="00C46A07" w:rsidRPr="006D228A" w:rsidRDefault="00C46A07" w:rsidP="006A5DF1">
      <w:pPr>
        <w:rPr>
          <w:b/>
          <w:bCs/>
          <w:sz w:val="24"/>
          <w:szCs w:val="24"/>
        </w:rPr>
      </w:pPr>
      <w:r w:rsidRPr="006D228A">
        <w:rPr>
          <w:b/>
          <w:bCs/>
          <w:sz w:val="24"/>
          <w:szCs w:val="24"/>
        </w:rPr>
        <w:t>im. Gabriela Narutowicza w Krakowie</w:t>
      </w:r>
    </w:p>
    <w:p w14:paraId="19A3F7FC" w14:textId="77777777" w:rsidR="006A5DF1" w:rsidRPr="006D228A" w:rsidRDefault="00C46A07" w:rsidP="006A5DF1">
      <w:pPr>
        <w:rPr>
          <w:sz w:val="24"/>
          <w:szCs w:val="24"/>
        </w:rPr>
      </w:pPr>
      <w:r w:rsidRPr="006D228A">
        <w:rPr>
          <w:sz w:val="24"/>
          <w:szCs w:val="24"/>
        </w:rPr>
        <w:t>ul. Prądnicka</w:t>
      </w:r>
      <w:r w:rsidR="006A5DF1" w:rsidRPr="006D228A">
        <w:rPr>
          <w:sz w:val="24"/>
          <w:szCs w:val="24"/>
        </w:rPr>
        <w:t xml:space="preserve"> </w:t>
      </w:r>
      <w:r w:rsidRPr="006D228A">
        <w:rPr>
          <w:sz w:val="24"/>
          <w:szCs w:val="24"/>
        </w:rPr>
        <w:t>35-37</w:t>
      </w:r>
    </w:p>
    <w:p w14:paraId="4324A7BE" w14:textId="30561225" w:rsidR="006D4AB3" w:rsidRPr="006D228A" w:rsidRDefault="00C46A07" w:rsidP="006D228A">
      <w:pPr>
        <w:rPr>
          <w:sz w:val="24"/>
          <w:szCs w:val="24"/>
        </w:rPr>
      </w:pPr>
      <w:r w:rsidRPr="006D228A">
        <w:rPr>
          <w:sz w:val="24"/>
          <w:szCs w:val="24"/>
        </w:rPr>
        <w:t>31-202</w:t>
      </w:r>
      <w:r w:rsidR="006A5DF1" w:rsidRPr="006D228A">
        <w:rPr>
          <w:sz w:val="24"/>
          <w:szCs w:val="24"/>
        </w:rPr>
        <w:t xml:space="preserve"> </w:t>
      </w:r>
      <w:r w:rsidRPr="006D228A">
        <w:rPr>
          <w:sz w:val="24"/>
          <w:szCs w:val="24"/>
        </w:rPr>
        <w:t>Kraków</w:t>
      </w:r>
    </w:p>
    <w:p w14:paraId="70440F78" w14:textId="77777777" w:rsidR="006D4AB3" w:rsidRPr="006D228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25A90" w14:textId="00858896" w:rsidR="00632C3C" w:rsidRPr="006D22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D228A">
        <w:rPr>
          <w:rFonts w:ascii="Times New Roman" w:hAnsi="Times New Roman"/>
          <w:szCs w:val="28"/>
        </w:rPr>
        <w:t>WYJAŚNIENI</w:t>
      </w:r>
      <w:r w:rsidR="00520165" w:rsidRPr="006D228A">
        <w:rPr>
          <w:rFonts w:ascii="Times New Roman" w:hAnsi="Times New Roman"/>
          <w:szCs w:val="28"/>
        </w:rPr>
        <w:t>A</w:t>
      </w:r>
      <w:r w:rsidR="00632C3C" w:rsidRPr="006D228A">
        <w:rPr>
          <w:rFonts w:ascii="Times New Roman" w:hAnsi="Times New Roman"/>
          <w:szCs w:val="28"/>
        </w:rPr>
        <w:t xml:space="preserve"> TREŚCI</w:t>
      </w:r>
      <w:r w:rsidR="0029606A" w:rsidRPr="006D228A">
        <w:rPr>
          <w:rFonts w:ascii="Times New Roman" w:hAnsi="Times New Roman"/>
          <w:szCs w:val="28"/>
        </w:rPr>
        <w:t xml:space="preserve"> SWZ</w:t>
      </w:r>
      <w:r w:rsidR="006D228A">
        <w:rPr>
          <w:rFonts w:ascii="Times New Roman" w:hAnsi="Times New Roman"/>
          <w:szCs w:val="28"/>
        </w:rPr>
        <w:t>-5</w:t>
      </w:r>
    </w:p>
    <w:p w14:paraId="21293CC7" w14:textId="0530C085" w:rsidR="006D4AB3" w:rsidRPr="006D228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D228A">
        <w:rPr>
          <w:sz w:val="24"/>
          <w:szCs w:val="24"/>
        </w:rPr>
        <w:t xml:space="preserve">Dotyczy: </w:t>
      </w:r>
      <w:r w:rsidR="006A5DF1" w:rsidRPr="006D228A">
        <w:rPr>
          <w:sz w:val="24"/>
          <w:szCs w:val="24"/>
        </w:rPr>
        <w:t>p</w:t>
      </w:r>
      <w:r w:rsidRPr="006D228A">
        <w:rPr>
          <w:sz w:val="24"/>
          <w:szCs w:val="24"/>
        </w:rPr>
        <w:t>ostępowani</w:t>
      </w:r>
      <w:r w:rsidR="006A5DF1" w:rsidRPr="006D228A">
        <w:rPr>
          <w:sz w:val="24"/>
          <w:szCs w:val="24"/>
        </w:rPr>
        <w:t>a</w:t>
      </w:r>
      <w:r w:rsidRPr="006D228A">
        <w:rPr>
          <w:sz w:val="24"/>
          <w:szCs w:val="24"/>
        </w:rPr>
        <w:t xml:space="preserve"> o udzielenie zamówienia publicznego, prowadzone</w:t>
      </w:r>
      <w:r w:rsidR="006A5DF1" w:rsidRPr="006D228A">
        <w:rPr>
          <w:sz w:val="24"/>
          <w:szCs w:val="24"/>
        </w:rPr>
        <w:t>go</w:t>
      </w:r>
      <w:r w:rsidRPr="006D228A">
        <w:rPr>
          <w:sz w:val="24"/>
          <w:szCs w:val="24"/>
        </w:rPr>
        <w:t xml:space="preserve"> w trybie </w:t>
      </w:r>
      <w:r w:rsidR="00C46A07" w:rsidRPr="006D228A">
        <w:rPr>
          <w:sz w:val="24"/>
          <w:szCs w:val="24"/>
        </w:rPr>
        <w:t>podstawowy</w:t>
      </w:r>
      <w:r w:rsidR="006D228A">
        <w:rPr>
          <w:sz w:val="24"/>
          <w:szCs w:val="24"/>
        </w:rPr>
        <w:t>m</w:t>
      </w:r>
      <w:r w:rsidR="00C46A07" w:rsidRPr="006D228A">
        <w:rPr>
          <w:sz w:val="24"/>
          <w:szCs w:val="24"/>
        </w:rPr>
        <w:t xml:space="preserve"> bez negocjacji - art. 275 pkt. 1 ustawy </w:t>
      </w:r>
      <w:proofErr w:type="spellStart"/>
      <w:r w:rsidR="00C46A07" w:rsidRPr="006D228A">
        <w:rPr>
          <w:sz w:val="24"/>
          <w:szCs w:val="24"/>
        </w:rPr>
        <w:t>Pzp</w:t>
      </w:r>
      <w:proofErr w:type="spellEnd"/>
      <w:r w:rsidRPr="006D228A">
        <w:rPr>
          <w:b/>
          <w:sz w:val="24"/>
          <w:szCs w:val="24"/>
        </w:rPr>
        <w:t xml:space="preserve"> </w:t>
      </w:r>
      <w:r w:rsidRPr="006D228A">
        <w:rPr>
          <w:bCs/>
          <w:sz w:val="24"/>
          <w:szCs w:val="24"/>
        </w:rPr>
        <w:t>na</w:t>
      </w:r>
      <w:r w:rsidRPr="006D228A">
        <w:rPr>
          <w:b/>
          <w:sz w:val="24"/>
          <w:szCs w:val="24"/>
        </w:rPr>
        <w:t xml:space="preserve"> </w:t>
      </w:r>
      <w:r w:rsidR="00E72428" w:rsidRPr="006D228A">
        <w:rPr>
          <w:bCs/>
          <w:sz w:val="24"/>
          <w:szCs w:val="24"/>
        </w:rPr>
        <w:t>”</w:t>
      </w:r>
      <w:r w:rsidR="00C46A07" w:rsidRPr="006D228A">
        <w:rPr>
          <w:b/>
          <w:bCs/>
          <w:sz w:val="24"/>
          <w:szCs w:val="24"/>
        </w:rPr>
        <w:t>Zakup i dostawa nici chirurgicznych II</w:t>
      </w:r>
      <w:r w:rsidR="00E72428" w:rsidRPr="006D228A">
        <w:rPr>
          <w:bCs/>
          <w:sz w:val="24"/>
          <w:szCs w:val="24"/>
        </w:rPr>
        <w:t>”</w:t>
      </w:r>
      <w:r w:rsidRPr="006D228A">
        <w:rPr>
          <w:b/>
          <w:sz w:val="24"/>
          <w:szCs w:val="24"/>
        </w:rPr>
        <w:t xml:space="preserve"> </w:t>
      </w:r>
      <w:r w:rsidRPr="006D228A">
        <w:rPr>
          <w:bCs/>
          <w:sz w:val="24"/>
          <w:szCs w:val="24"/>
        </w:rPr>
        <w:t>– znak sprawy</w:t>
      </w:r>
      <w:r w:rsidRPr="006D228A">
        <w:rPr>
          <w:b/>
          <w:sz w:val="24"/>
          <w:szCs w:val="24"/>
        </w:rPr>
        <w:t xml:space="preserve"> </w:t>
      </w:r>
      <w:r w:rsidR="00C46A07" w:rsidRPr="006D228A">
        <w:rPr>
          <w:b/>
          <w:sz w:val="24"/>
          <w:szCs w:val="24"/>
        </w:rPr>
        <w:t>ZP/38/2022</w:t>
      </w:r>
      <w:r w:rsidRPr="006D228A">
        <w:rPr>
          <w:b/>
          <w:sz w:val="24"/>
          <w:szCs w:val="24"/>
        </w:rPr>
        <w:t>.</w:t>
      </w:r>
    </w:p>
    <w:p w14:paraId="4B646BB5" w14:textId="291A41A3" w:rsidR="0012774F" w:rsidRPr="006D228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D228A">
        <w:rPr>
          <w:sz w:val="24"/>
          <w:szCs w:val="24"/>
        </w:rPr>
        <w:t xml:space="preserve">Zamawiający, działając na podstawie art. </w:t>
      </w:r>
      <w:r w:rsidR="00E74BC3" w:rsidRPr="006D228A">
        <w:rPr>
          <w:sz w:val="24"/>
          <w:szCs w:val="24"/>
        </w:rPr>
        <w:t>284</w:t>
      </w:r>
      <w:r w:rsidRPr="006D228A">
        <w:rPr>
          <w:sz w:val="24"/>
          <w:szCs w:val="24"/>
        </w:rPr>
        <w:t xml:space="preserve"> ust. </w:t>
      </w:r>
      <w:r w:rsidR="0029606A" w:rsidRPr="006D228A">
        <w:rPr>
          <w:sz w:val="24"/>
          <w:szCs w:val="24"/>
        </w:rPr>
        <w:t>6</w:t>
      </w:r>
      <w:r w:rsidRPr="006D228A">
        <w:rPr>
          <w:sz w:val="24"/>
          <w:szCs w:val="24"/>
        </w:rPr>
        <w:t xml:space="preserve"> ustawy z dnia </w:t>
      </w:r>
      <w:r w:rsidR="0029606A" w:rsidRPr="006D228A">
        <w:rPr>
          <w:sz w:val="24"/>
          <w:szCs w:val="24"/>
        </w:rPr>
        <w:t>11</w:t>
      </w:r>
      <w:r w:rsidRPr="006D228A">
        <w:rPr>
          <w:sz w:val="24"/>
          <w:szCs w:val="24"/>
        </w:rPr>
        <w:t xml:space="preserve"> </w:t>
      </w:r>
      <w:r w:rsidR="0029606A" w:rsidRPr="006D228A">
        <w:rPr>
          <w:sz w:val="24"/>
          <w:szCs w:val="24"/>
        </w:rPr>
        <w:t xml:space="preserve">września </w:t>
      </w:r>
      <w:r w:rsidRPr="006D228A">
        <w:rPr>
          <w:sz w:val="24"/>
          <w:szCs w:val="24"/>
        </w:rPr>
        <w:t>20</w:t>
      </w:r>
      <w:r w:rsidR="0029606A" w:rsidRPr="006D228A">
        <w:rPr>
          <w:sz w:val="24"/>
          <w:szCs w:val="24"/>
        </w:rPr>
        <w:t>19</w:t>
      </w:r>
      <w:r w:rsidRPr="006D228A">
        <w:rPr>
          <w:sz w:val="24"/>
          <w:szCs w:val="24"/>
        </w:rPr>
        <w:t xml:space="preserve"> r</w:t>
      </w:r>
      <w:r w:rsidR="0029606A" w:rsidRPr="006D228A">
        <w:rPr>
          <w:sz w:val="24"/>
          <w:szCs w:val="24"/>
        </w:rPr>
        <w:t>.</w:t>
      </w:r>
      <w:r w:rsidRPr="006D228A">
        <w:rPr>
          <w:sz w:val="24"/>
          <w:szCs w:val="24"/>
        </w:rPr>
        <w:t xml:space="preserve"> Prawo </w:t>
      </w:r>
      <w:r w:rsidR="0029606A" w:rsidRPr="006D228A">
        <w:rPr>
          <w:sz w:val="24"/>
          <w:szCs w:val="24"/>
        </w:rPr>
        <w:t>z</w:t>
      </w:r>
      <w:r w:rsidRPr="006D228A">
        <w:rPr>
          <w:sz w:val="24"/>
          <w:szCs w:val="24"/>
        </w:rPr>
        <w:t xml:space="preserve">amówień </w:t>
      </w:r>
      <w:r w:rsidR="0029606A" w:rsidRPr="006D228A">
        <w:rPr>
          <w:sz w:val="24"/>
          <w:szCs w:val="24"/>
        </w:rPr>
        <w:t>p</w:t>
      </w:r>
      <w:r w:rsidRPr="006D228A">
        <w:rPr>
          <w:sz w:val="24"/>
          <w:szCs w:val="24"/>
        </w:rPr>
        <w:t xml:space="preserve">ublicznych </w:t>
      </w:r>
      <w:r w:rsidR="00C46A07" w:rsidRPr="006D228A">
        <w:rPr>
          <w:sz w:val="24"/>
          <w:szCs w:val="24"/>
        </w:rPr>
        <w:t>(</w:t>
      </w:r>
      <w:proofErr w:type="spellStart"/>
      <w:r w:rsidR="00C46A07" w:rsidRPr="006D228A">
        <w:rPr>
          <w:sz w:val="24"/>
          <w:szCs w:val="24"/>
        </w:rPr>
        <w:t>t.j</w:t>
      </w:r>
      <w:proofErr w:type="spellEnd"/>
      <w:r w:rsidR="00C46A07" w:rsidRPr="006D228A">
        <w:rPr>
          <w:sz w:val="24"/>
          <w:szCs w:val="24"/>
        </w:rPr>
        <w:t xml:space="preserve">. Dz.U. z 2021r. poz. 1129 z </w:t>
      </w:r>
      <w:proofErr w:type="spellStart"/>
      <w:r w:rsidR="00C46A07" w:rsidRPr="006D228A">
        <w:rPr>
          <w:sz w:val="24"/>
          <w:szCs w:val="24"/>
        </w:rPr>
        <w:t>późn</w:t>
      </w:r>
      <w:proofErr w:type="spellEnd"/>
      <w:r w:rsidR="00C46A07" w:rsidRPr="006D228A">
        <w:rPr>
          <w:sz w:val="24"/>
          <w:szCs w:val="24"/>
        </w:rPr>
        <w:t>. zm.)</w:t>
      </w:r>
      <w:r w:rsidR="00BE7BFD" w:rsidRPr="006D228A">
        <w:rPr>
          <w:sz w:val="24"/>
          <w:szCs w:val="24"/>
        </w:rPr>
        <w:t xml:space="preserve">, </w:t>
      </w:r>
      <w:r w:rsidR="00E74BC3" w:rsidRPr="006D228A">
        <w:rPr>
          <w:sz w:val="24"/>
          <w:szCs w:val="24"/>
        </w:rPr>
        <w:t>udostępnia</w:t>
      </w:r>
      <w:r w:rsidR="00BE7BFD" w:rsidRPr="006D228A">
        <w:rPr>
          <w:sz w:val="24"/>
          <w:szCs w:val="24"/>
        </w:rPr>
        <w:t xml:space="preserve"> poniżej treść zapytań do S</w:t>
      </w:r>
      <w:r w:rsidR="0012774F" w:rsidRPr="006D228A">
        <w:rPr>
          <w:sz w:val="24"/>
          <w:szCs w:val="24"/>
        </w:rPr>
        <w:t>pecyfikacji Warunków Zamówienia (</w:t>
      </w:r>
      <w:r w:rsidR="0012774F" w:rsidRPr="006D228A">
        <w:rPr>
          <w:sz w:val="24"/>
          <w:szCs w:val="24"/>
          <w:lang w:eastAsia="ar-SA"/>
        </w:rPr>
        <w:t>zwanej dalej</w:t>
      </w:r>
      <w:r w:rsidR="0012774F" w:rsidRPr="006D228A">
        <w:rPr>
          <w:b/>
          <w:sz w:val="24"/>
          <w:szCs w:val="24"/>
          <w:lang w:eastAsia="ar-SA"/>
        </w:rPr>
        <w:t xml:space="preserve"> </w:t>
      </w:r>
      <w:r w:rsidR="0012774F" w:rsidRPr="006D228A">
        <w:rPr>
          <w:bCs/>
          <w:sz w:val="24"/>
          <w:szCs w:val="24"/>
          <w:lang w:eastAsia="ar-SA"/>
        </w:rPr>
        <w:t>”SWZ”)</w:t>
      </w:r>
      <w:r w:rsidR="00E74BC3" w:rsidRPr="006D228A">
        <w:rPr>
          <w:bCs/>
          <w:sz w:val="24"/>
          <w:szCs w:val="24"/>
          <w:lang w:eastAsia="ar-SA"/>
        </w:rPr>
        <w:t xml:space="preserve"> </w:t>
      </w:r>
      <w:r w:rsidR="00E74BC3" w:rsidRPr="006D228A">
        <w:rPr>
          <w:sz w:val="24"/>
          <w:szCs w:val="24"/>
        </w:rPr>
        <w:t xml:space="preserve">wraz </w:t>
      </w:r>
      <w:r w:rsidR="006D228A">
        <w:rPr>
          <w:sz w:val="24"/>
          <w:szCs w:val="24"/>
        </w:rPr>
        <w:br/>
      </w:r>
      <w:r w:rsidR="00E74BC3" w:rsidRPr="006D228A">
        <w:rPr>
          <w:sz w:val="24"/>
          <w:szCs w:val="24"/>
        </w:rPr>
        <w:t>z wyjaśnieniami</w:t>
      </w:r>
      <w:r w:rsidR="0012774F" w:rsidRPr="006D228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6A07" w:rsidRPr="006D228A" w14:paraId="28B94DAE" w14:textId="77777777" w:rsidTr="008331D7">
        <w:tc>
          <w:tcPr>
            <w:tcW w:w="9356" w:type="dxa"/>
            <w:shd w:val="clear" w:color="auto" w:fill="auto"/>
          </w:tcPr>
          <w:p w14:paraId="6684EEB2" w14:textId="13A56C49" w:rsidR="00C46A07" w:rsidRPr="006D228A" w:rsidRDefault="00C46A07" w:rsidP="006D228A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14C60ABE" w14:textId="77777777" w:rsidR="00C46A07" w:rsidRPr="006D228A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Wykonawca wnosi o wskazanie, czy:</w:t>
            </w:r>
          </w:p>
          <w:p w14:paraId="0C96D9F7" w14:textId="172B3F9A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1)</w:t>
            </w:r>
            <w:r w:rsidR="008E60C9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 xml:space="preserve">Zamawiający wyraża zgodę, by faktura została przekazana wyłącznie w sposób wskazany pośrednio w § 2 ust. 10 Załącznika nr 4 do SWZ ("Umowa"), tj. za pośrednictwem Platformy Elektronicznego Fakturowania. </w:t>
            </w:r>
          </w:p>
          <w:p w14:paraId="5089F5D4" w14:textId="7654A5E1" w:rsidR="006D228A" w:rsidRPr="006D228A" w:rsidRDefault="006D228A" w:rsidP="008E60C9">
            <w:pPr>
              <w:jc w:val="both"/>
              <w:rPr>
                <w:sz w:val="22"/>
                <w:szCs w:val="22"/>
              </w:rPr>
            </w:pPr>
            <w:r w:rsidRPr="006D228A">
              <w:rPr>
                <w:b/>
                <w:bCs/>
                <w:sz w:val="22"/>
                <w:szCs w:val="22"/>
              </w:rPr>
              <w:t>Odpowiedź:</w:t>
            </w:r>
            <w:r w:rsidRPr="006D228A">
              <w:rPr>
                <w:sz w:val="22"/>
                <w:szCs w:val="22"/>
              </w:rPr>
              <w:t xml:space="preserve"> </w:t>
            </w:r>
            <w:r w:rsidRPr="006D228A">
              <w:rPr>
                <w:b/>
                <w:bCs/>
                <w:sz w:val="22"/>
                <w:szCs w:val="22"/>
              </w:rPr>
              <w:t>Zamawiający wyraża zgodę, aby faktura została przekazana wyłącznie za</w:t>
            </w:r>
            <w:r w:rsidR="008E60C9">
              <w:rPr>
                <w:b/>
                <w:bCs/>
                <w:sz w:val="22"/>
                <w:szCs w:val="22"/>
              </w:rPr>
              <w:t xml:space="preserve"> </w:t>
            </w:r>
            <w:r w:rsidRPr="006D228A">
              <w:rPr>
                <w:b/>
                <w:bCs/>
                <w:sz w:val="22"/>
                <w:szCs w:val="22"/>
              </w:rPr>
              <w:t>pośrednictwem Platformy Elektronicznego Fakturowania.</w:t>
            </w:r>
          </w:p>
          <w:p w14:paraId="22FCC685" w14:textId="57A895AA" w:rsidR="006D228A" w:rsidRPr="006D228A" w:rsidRDefault="006D228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34A263" w14:textId="7B5A26A5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2)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Zamawiający wyraża zgodę na zmianę wysokości kary umownej wskazanej w § 12 ust. 1 lit. b) z 20 % na 10 % (co stanowi rynkową wartość kary umownej zastrzeganej na wypadek odstąpienia od Umowy).</w:t>
            </w:r>
          </w:p>
          <w:p w14:paraId="53F8C4FA" w14:textId="708188FD" w:rsidR="006D228A" w:rsidRPr="006D228A" w:rsidRDefault="006D228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D228A">
              <w:rPr>
                <w:b/>
                <w:bCs/>
                <w:sz w:val="22"/>
                <w:szCs w:val="22"/>
              </w:rPr>
              <w:t>Odpowiedź: Zamawiający nie wyraża zgody na zmiany w zakresie kar umownych.</w:t>
            </w:r>
          </w:p>
          <w:p w14:paraId="084678A6" w14:textId="78CBDA5F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3)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Zamawiający wyraża zgodę na modyfikację § 12 ust. 5 Umowy poprzez wskazanie, że przed naliczeniem kary umownej. Zamawiający obligatoryjne wezwie Wykonawcę do pisemnego szczegółowego przyczyn niewykonania lub nienależytego wykonania umowy w terminie 5 dni roboczych od otrzymania wezwania.</w:t>
            </w:r>
          </w:p>
          <w:p w14:paraId="7287FCA8" w14:textId="7E3D836C" w:rsidR="006D228A" w:rsidRPr="006D228A" w:rsidRDefault="006D228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D228A">
              <w:rPr>
                <w:b/>
                <w:bCs/>
                <w:sz w:val="22"/>
                <w:szCs w:val="22"/>
              </w:rPr>
              <w:t>Odpowiedź: Zamawiający nie wyraża zgody na modyfikację § 12 ust. 5 Umowy.</w:t>
            </w:r>
          </w:p>
          <w:p w14:paraId="128F3320" w14:textId="0600430C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4)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Zamawiający wyraża zgodę na zmianę terminu wskazanego w § 12 ust. 7 Umowy z 7 dni na 21 dni.</w:t>
            </w:r>
          </w:p>
          <w:p w14:paraId="0C8F8110" w14:textId="66AA7073" w:rsidR="006D228A" w:rsidRDefault="006D228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60C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="00E54E25" w:rsidRPr="00E54E25">
              <w:rPr>
                <w:b/>
                <w:bCs/>
                <w:sz w:val="22"/>
                <w:szCs w:val="22"/>
              </w:rPr>
              <w:t>Nie wyrażamy zgody na zmianę terminu wskazanego w § 12 ust. 7 Umowy z 7 dni na 21 dni.</w:t>
            </w:r>
          </w:p>
          <w:p w14:paraId="33A8DA4C" w14:textId="6FCB6C60" w:rsidR="00E54E25" w:rsidRDefault="00E54E25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A0985C0" w14:textId="0A5CFFBA" w:rsidR="00E54E25" w:rsidRDefault="00E54E25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CCB4868" w14:textId="0DA57C5A" w:rsidR="00E54E25" w:rsidRDefault="00E54E25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0A02F83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A91CA8" w14:textId="5F2FBEC5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5)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Zwracamy się z prośba o doprecyzowanie, jaki przekrój igły Zamawiający ma na myśli, poprzez następujące oznaczenie:   "    "  (Pakiet nr 2 i Pakiet nr 4)?</w:t>
            </w:r>
          </w:p>
          <w:p w14:paraId="34685FE6" w14:textId="059EEE69" w:rsidR="00E54E25" w:rsidRPr="008E60C9" w:rsidRDefault="00E54E25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60C9">
              <w:rPr>
                <w:b/>
                <w:bCs/>
                <w:sz w:val="22"/>
                <w:szCs w:val="22"/>
              </w:rPr>
              <w:t xml:space="preserve">Odpowiedź: Chodzi o igłę okrągłą/ </w:t>
            </w:r>
            <w:proofErr w:type="spellStart"/>
            <w:r w:rsidRPr="008E60C9">
              <w:rPr>
                <w:b/>
                <w:bCs/>
                <w:sz w:val="22"/>
                <w:szCs w:val="22"/>
              </w:rPr>
              <w:t>przyostrzoną</w:t>
            </w:r>
            <w:proofErr w:type="spellEnd"/>
            <w:r w:rsidRPr="008E60C9">
              <w:rPr>
                <w:b/>
                <w:bCs/>
                <w:sz w:val="22"/>
                <w:szCs w:val="22"/>
              </w:rPr>
              <w:t xml:space="preserve">/ tnącą. </w:t>
            </w:r>
          </w:p>
          <w:p w14:paraId="64BD1E30" w14:textId="77777777" w:rsidR="00C46A07" w:rsidRPr="006D228A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3C0A61" w14:textId="2F3D8F93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6)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2 dopuści szew o efektywnym okresie podtrzymywania tkankowego do 90 dni i okresie wchłaniania masy szwu 182-238 dni?</w:t>
            </w:r>
          </w:p>
          <w:p w14:paraId="4307C240" w14:textId="4347CC99" w:rsidR="00E54E25" w:rsidRPr="00E54E25" w:rsidRDefault="00E54E25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0866F725" w14:textId="4CDB0546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7)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2 poz. 1 dopuści szew w opakowaniu zbiorczym zawierającym 24 sztuki?</w:t>
            </w:r>
          </w:p>
          <w:p w14:paraId="151A0565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76E0473E" w14:textId="77777777" w:rsidR="00E54E25" w:rsidRPr="006D228A" w:rsidRDefault="00E54E25" w:rsidP="008E60C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123F9FD" w14:textId="5D2F8FF4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8)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2 poz. 4 dopuści szew z igłą okrągło-tnącą, z zachowaniem pozostałych parametrów bez zmian?</w:t>
            </w:r>
          </w:p>
          <w:p w14:paraId="3BF2CB50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604115EB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3A5DEB" w14:textId="727EC5F7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9)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2 poz. 6 i 7 dopuści szew długości 75 cm, z zachowaniem pozostałych parametrów bez zmian?</w:t>
            </w:r>
          </w:p>
          <w:p w14:paraId="5883DA95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6762E8A4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611EA8" w14:textId="355CEF23" w:rsidR="00E54E25" w:rsidRDefault="00C46A07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10)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4 poz. 1, 5 dopuści szew z igłą okrągło-tnącą, z zachowaniem pozostałych parametrów bez zmian?</w:t>
            </w:r>
            <w:r w:rsidR="00E54E25" w:rsidRPr="00E54E2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5655B65" w14:textId="245ABF14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3631AF5A" w14:textId="2C7026A8" w:rsidR="00C46A07" w:rsidRPr="006D228A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20E544" w14:textId="0484BBD7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11)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4 poz. 3 dopuści szew z igłą okrągło-tnącą długości 36 mm, z zachowaniem pozostałych parametrów bez zmian?</w:t>
            </w:r>
          </w:p>
          <w:p w14:paraId="75226070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08991E0C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0825D1" w14:textId="7EB7B5DE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12)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4 poz. 4 dopuści szew z igłą okrągło-tnącą długości 45 mm, z zachowaniem pozostałych parametrów bez zmian?</w:t>
            </w:r>
          </w:p>
          <w:p w14:paraId="095999ED" w14:textId="44D84C9E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</w:t>
            </w:r>
            <w:r w:rsidR="008E60C9">
              <w:rPr>
                <w:b/>
                <w:bCs/>
                <w:sz w:val="22"/>
                <w:szCs w:val="22"/>
              </w:rPr>
              <w:t xml:space="preserve">Nie dopuszcza się. </w:t>
            </w:r>
            <w:r w:rsidRPr="00E54E2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7E1B7EB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9F7AAC" w14:textId="3AC777C7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13)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4 poz. 5 dopuści szew w opakowaniu zbiorczym zawierającym 36 sztuk?</w:t>
            </w:r>
          </w:p>
          <w:p w14:paraId="6E867DC2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48473343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31F7B9" w14:textId="25544676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14)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5 poz. 4 dopuści szew w opakowaniu zbiorczym zawierającym 36 sztuk?</w:t>
            </w:r>
          </w:p>
          <w:p w14:paraId="3366B587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0C083F07" w14:textId="390012C1" w:rsidR="00E54E25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DC4948" w14:textId="77777777" w:rsidR="008E60C9" w:rsidRPr="006D228A" w:rsidRDefault="008E60C9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F92283" w14:textId="71EBCF0E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15)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5 poz. 7 dopuści szew z igłą długości 26 mm, z zachowaniem pozostałych parametrów bez zmian?</w:t>
            </w:r>
          </w:p>
          <w:p w14:paraId="4E4AB4C8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177067CC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ADDF2B" w14:textId="608F0941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16)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5 poz. 8 dopuści szew z igłą okrągło-tnącą, z zachowaniem pozostałych parametrów bez zmian?</w:t>
            </w:r>
          </w:p>
          <w:p w14:paraId="03EB69E4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40291A86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575DD2" w14:textId="348A2F8F" w:rsidR="00C46A07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17)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5 poz. 9 dopuści szew z igłą podwójną, z zachowaniem pozostałych parametrów bez zmian?</w:t>
            </w:r>
          </w:p>
          <w:p w14:paraId="33102FB2" w14:textId="77777777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24823AA2" w14:textId="77777777" w:rsidR="00E54E25" w:rsidRPr="006D228A" w:rsidRDefault="00E54E25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B71C08" w14:textId="500B474C" w:rsidR="00C46A07" w:rsidRPr="006D228A" w:rsidRDefault="00C46A07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228A">
              <w:rPr>
                <w:sz w:val="22"/>
                <w:szCs w:val="22"/>
              </w:rPr>
              <w:t>18)</w:t>
            </w:r>
            <w:r w:rsidR="00E54E25">
              <w:rPr>
                <w:sz w:val="22"/>
                <w:szCs w:val="22"/>
              </w:rPr>
              <w:t xml:space="preserve"> </w:t>
            </w:r>
            <w:r w:rsidRPr="006D228A">
              <w:rPr>
                <w:sz w:val="22"/>
                <w:szCs w:val="22"/>
              </w:rPr>
              <w:t>Czy Zamawiający w Pakiecie nr 5 poz. 9 dopuści szew z igłą długości 26 mm, z zachowaniem pozostałych parametrów bez zmian?</w:t>
            </w:r>
          </w:p>
          <w:p w14:paraId="6F077B38" w14:textId="645535FC" w:rsidR="00E54E25" w:rsidRPr="00E54E25" w:rsidRDefault="00E54E25" w:rsidP="00E54E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4E2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Nie dopuszcza się. </w:t>
            </w:r>
            <w:r w:rsidRPr="00E54E2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C8C2D78" w14:textId="0F028726" w:rsidR="00C46A07" w:rsidRPr="006D228A" w:rsidRDefault="00C46A07" w:rsidP="008331D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E5D411" w14:textId="77777777" w:rsidR="00BE7BFD" w:rsidRPr="006D228A" w:rsidRDefault="00BE7BFD" w:rsidP="00520165">
      <w:pPr>
        <w:jc w:val="both"/>
        <w:rPr>
          <w:sz w:val="22"/>
          <w:szCs w:val="22"/>
        </w:rPr>
      </w:pPr>
    </w:p>
    <w:p w14:paraId="7705716E" w14:textId="53A1E2BE" w:rsidR="006D4AB3" w:rsidRPr="00E54E25" w:rsidRDefault="00E54E25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E54E25">
        <w:rPr>
          <w:i/>
          <w:iCs/>
          <w:sz w:val="24"/>
          <w:szCs w:val="24"/>
        </w:rPr>
        <w:t xml:space="preserve">Zastępca Przewodniczącego Komisji Przetargowej </w:t>
      </w:r>
    </w:p>
    <w:p w14:paraId="26DD8053" w14:textId="692EC6E8" w:rsidR="006D4AB3" w:rsidRPr="00E54E25" w:rsidRDefault="00E54E25" w:rsidP="00E54E25">
      <w:pPr>
        <w:spacing w:before="120" w:after="120" w:line="360" w:lineRule="auto"/>
        <w:ind w:left="2982" w:firstLine="562"/>
        <w:jc w:val="center"/>
        <w:rPr>
          <w:i/>
          <w:iCs/>
          <w:sz w:val="24"/>
          <w:szCs w:val="24"/>
        </w:rPr>
      </w:pPr>
      <w:r w:rsidRPr="00E54E25">
        <w:rPr>
          <w:i/>
          <w:iCs/>
          <w:sz w:val="24"/>
          <w:szCs w:val="24"/>
        </w:rPr>
        <w:t xml:space="preserve">Leszek Byrski </w:t>
      </w:r>
    </w:p>
    <w:sectPr w:rsidR="006D4AB3" w:rsidRPr="00E54E2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BA2FF" w14:textId="77777777" w:rsidR="00623674" w:rsidRDefault="00623674">
      <w:r>
        <w:separator/>
      </w:r>
    </w:p>
  </w:endnote>
  <w:endnote w:type="continuationSeparator" w:id="0">
    <w:p w14:paraId="723E9E93" w14:textId="77777777" w:rsidR="00623674" w:rsidRDefault="00623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E64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B7A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B070" w14:textId="48E93BF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0F7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0937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AC85C1" w14:textId="77777777" w:rsidR="006D4AB3" w:rsidRDefault="006D4AB3">
    <w:pPr>
      <w:pStyle w:val="Stopka"/>
      <w:tabs>
        <w:tab w:val="clear" w:pos="4536"/>
        <w:tab w:val="left" w:pos="6237"/>
      </w:tabs>
    </w:pPr>
  </w:p>
  <w:p w14:paraId="3B9448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C036" w14:textId="77777777" w:rsidR="00623674" w:rsidRDefault="00623674">
      <w:r>
        <w:separator/>
      </w:r>
    </w:p>
  </w:footnote>
  <w:footnote w:type="continuationSeparator" w:id="0">
    <w:p w14:paraId="35C3A201" w14:textId="77777777" w:rsidR="00623674" w:rsidRDefault="00623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DC00" w14:textId="77777777" w:rsidR="00C46A07" w:rsidRDefault="00C46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CFB6" w14:textId="77777777" w:rsidR="00C46A07" w:rsidRDefault="00C46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90F7" w14:textId="77777777" w:rsidR="00C46A07" w:rsidRDefault="00C46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67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3674"/>
    <w:rsid w:val="00632C3C"/>
    <w:rsid w:val="00662BDB"/>
    <w:rsid w:val="006A5DF1"/>
    <w:rsid w:val="006B7198"/>
    <w:rsid w:val="006D228A"/>
    <w:rsid w:val="006D4AB3"/>
    <w:rsid w:val="006F3B81"/>
    <w:rsid w:val="007D7198"/>
    <w:rsid w:val="00864A4B"/>
    <w:rsid w:val="00870F9F"/>
    <w:rsid w:val="008804B6"/>
    <w:rsid w:val="00897AB0"/>
    <w:rsid w:val="008A3553"/>
    <w:rsid w:val="008E60C9"/>
    <w:rsid w:val="00A905AC"/>
    <w:rsid w:val="00BA6584"/>
    <w:rsid w:val="00BE7BFD"/>
    <w:rsid w:val="00C370F2"/>
    <w:rsid w:val="00C44EEC"/>
    <w:rsid w:val="00C46A07"/>
    <w:rsid w:val="00D22FFA"/>
    <w:rsid w:val="00D8461B"/>
    <w:rsid w:val="00D915F2"/>
    <w:rsid w:val="00DF32E8"/>
    <w:rsid w:val="00DF53CA"/>
    <w:rsid w:val="00E21B49"/>
    <w:rsid w:val="00E2789F"/>
    <w:rsid w:val="00E54E25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33260D"/>
  <w15:chartTrackingRefBased/>
  <w15:docId w15:val="{20BD79EE-F940-43E0-AA4E-2A18151B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2022-10-06T11:38:00Z</cp:lastPrinted>
  <dcterms:created xsi:type="dcterms:W3CDTF">2022-10-06T11:18:00Z</dcterms:created>
  <dcterms:modified xsi:type="dcterms:W3CDTF">2022-10-06T11:38:00Z</dcterms:modified>
</cp:coreProperties>
</file>