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68894" w14:textId="71CB81A5" w:rsidR="005103B9" w:rsidRPr="00375BA9" w:rsidRDefault="006676AE" w:rsidP="00A44833">
      <w:pPr>
        <w:pStyle w:val="Nagwek4"/>
        <w:spacing w:after="360"/>
        <w:rPr>
          <w:b/>
          <w:i w:val="0"/>
          <w:sz w:val="20"/>
        </w:rPr>
      </w:pPr>
      <w:r w:rsidRPr="00375BA9">
        <w:rPr>
          <w:b/>
          <w:i w:val="0"/>
          <w:sz w:val="20"/>
        </w:rPr>
        <w:t xml:space="preserve">Załącznik nr </w:t>
      </w:r>
      <w:r w:rsidR="00DD2905" w:rsidRPr="00375BA9">
        <w:rPr>
          <w:b/>
          <w:i w:val="0"/>
          <w:sz w:val="20"/>
        </w:rPr>
        <w:t>4</w:t>
      </w:r>
      <w:r w:rsidR="00B36ABD" w:rsidRPr="00375BA9">
        <w:rPr>
          <w:b/>
          <w:i w:val="0"/>
          <w:sz w:val="20"/>
        </w:rPr>
        <w:t xml:space="preserve"> do SWZ</w:t>
      </w:r>
    </w:p>
    <w:p w14:paraId="41E26FAE" w14:textId="77777777" w:rsidR="00C4103F" w:rsidRPr="00375BA9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75BA9">
        <w:rPr>
          <w:rFonts w:ascii="Times New Roman" w:hAnsi="Times New Roman"/>
          <w:b/>
          <w:sz w:val="20"/>
          <w:szCs w:val="20"/>
        </w:rPr>
        <w:t>Zamawiający</w:t>
      </w:r>
      <w:r w:rsidR="007936D6" w:rsidRPr="00375BA9">
        <w:rPr>
          <w:rFonts w:ascii="Times New Roman" w:hAnsi="Times New Roman"/>
          <w:b/>
          <w:sz w:val="20"/>
          <w:szCs w:val="20"/>
        </w:rPr>
        <w:t>:</w:t>
      </w:r>
    </w:p>
    <w:p w14:paraId="26E33EDA" w14:textId="77777777" w:rsidR="006676AE" w:rsidRPr="00375BA9" w:rsidRDefault="007504E3" w:rsidP="00E24546">
      <w:pPr>
        <w:pStyle w:val="Tekstpodstawowy"/>
        <w:spacing w:after="0"/>
        <w:ind w:left="4111"/>
        <w:rPr>
          <w:sz w:val="20"/>
          <w:szCs w:val="20"/>
        </w:rPr>
      </w:pPr>
      <w:r w:rsidRPr="00375BA9">
        <w:rPr>
          <w:sz w:val="20"/>
          <w:szCs w:val="20"/>
        </w:rPr>
        <w:t>GMINA NIEPOŁOMICE</w:t>
      </w:r>
    </w:p>
    <w:p w14:paraId="76EF0676" w14:textId="77777777" w:rsidR="006676AE" w:rsidRPr="00375BA9" w:rsidRDefault="007504E3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5BA9">
        <w:rPr>
          <w:sz w:val="20"/>
          <w:szCs w:val="20"/>
        </w:rPr>
        <w:t>Pl. Zwycięstwa</w:t>
      </w:r>
      <w:r w:rsidR="006676AE" w:rsidRPr="00375BA9">
        <w:rPr>
          <w:sz w:val="20"/>
          <w:szCs w:val="20"/>
        </w:rPr>
        <w:t xml:space="preserve"> </w:t>
      </w:r>
      <w:r w:rsidRPr="00375BA9">
        <w:rPr>
          <w:sz w:val="20"/>
          <w:szCs w:val="20"/>
        </w:rPr>
        <w:t>13</w:t>
      </w:r>
      <w:r w:rsidR="006676AE" w:rsidRPr="00375BA9">
        <w:rPr>
          <w:sz w:val="20"/>
          <w:szCs w:val="20"/>
        </w:rPr>
        <w:t xml:space="preserve"> </w:t>
      </w:r>
    </w:p>
    <w:p w14:paraId="4AD7D1D4" w14:textId="77777777" w:rsidR="00F90CD1" w:rsidRPr="00375BA9" w:rsidRDefault="007504E3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75BA9">
        <w:rPr>
          <w:sz w:val="20"/>
          <w:szCs w:val="20"/>
        </w:rPr>
        <w:t>32-005</w:t>
      </w:r>
      <w:r w:rsidR="006676AE" w:rsidRPr="00375BA9">
        <w:rPr>
          <w:sz w:val="20"/>
          <w:szCs w:val="20"/>
        </w:rPr>
        <w:t xml:space="preserve"> </w:t>
      </w:r>
      <w:r w:rsidRPr="00375BA9">
        <w:rPr>
          <w:sz w:val="20"/>
          <w:szCs w:val="20"/>
        </w:rPr>
        <w:t>Niepołomice</w:t>
      </w:r>
    </w:p>
    <w:p w14:paraId="7E80086D" w14:textId="28B33640" w:rsidR="00C4103F" w:rsidRPr="00375BA9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10D02740" w14:textId="77777777" w:rsidR="00C4103F" w:rsidRPr="00375BA9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75BA9">
        <w:rPr>
          <w:rFonts w:ascii="Times New Roman" w:hAnsi="Times New Roman"/>
          <w:b/>
          <w:sz w:val="20"/>
          <w:szCs w:val="20"/>
        </w:rPr>
        <w:t>Wykonawca</w:t>
      </w:r>
      <w:r w:rsidR="007936D6" w:rsidRPr="00375BA9">
        <w:rPr>
          <w:rFonts w:ascii="Times New Roman" w:hAnsi="Times New Roman"/>
          <w:b/>
          <w:sz w:val="20"/>
          <w:szCs w:val="20"/>
        </w:rPr>
        <w:t>:</w:t>
      </w:r>
    </w:p>
    <w:p w14:paraId="1C7E7A39" w14:textId="77777777" w:rsidR="00757EFB" w:rsidRPr="00375BA9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5BA9">
        <w:rPr>
          <w:rFonts w:ascii="Times New Roman" w:hAnsi="Times New Roman"/>
          <w:sz w:val="20"/>
          <w:szCs w:val="20"/>
        </w:rPr>
        <w:t>…………………………</w:t>
      </w:r>
      <w:r w:rsidRPr="00375BA9">
        <w:rPr>
          <w:rFonts w:ascii="Times New Roman" w:hAnsi="Times New Roman"/>
          <w:sz w:val="20"/>
          <w:szCs w:val="20"/>
        </w:rPr>
        <w:t>…</w:t>
      </w:r>
    </w:p>
    <w:p w14:paraId="3B23AA7C" w14:textId="77777777" w:rsidR="007118F0" w:rsidRPr="00375BA9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75BA9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75BA9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75BA9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75BA9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75BA9">
        <w:rPr>
          <w:rFonts w:ascii="Times New Roman" w:hAnsi="Times New Roman"/>
          <w:i/>
          <w:sz w:val="20"/>
          <w:szCs w:val="20"/>
        </w:rPr>
        <w:t>KRS/CEiDG)</w:t>
      </w:r>
    </w:p>
    <w:p w14:paraId="62501F5A" w14:textId="77777777" w:rsidR="00C4103F" w:rsidRPr="00375BA9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75BA9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6CFA466" w14:textId="77777777" w:rsidR="00757EFB" w:rsidRPr="00375BA9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75BA9">
        <w:rPr>
          <w:rFonts w:ascii="Times New Roman" w:hAnsi="Times New Roman"/>
          <w:sz w:val="20"/>
          <w:szCs w:val="20"/>
        </w:rPr>
        <w:t>……</w:t>
      </w:r>
      <w:r w:rsidRPr="00375BA9">
        <w:rPr>
          <w:rFonts w:ascii="Times New Roman" w:hAnsi="Times New Roman"/>
          <w:sz w:val="20"/>
          <w:szCs w:val="20"/>
        </w:rPr>
        <w:t>…</w:t>
      </w:r>
    </w:p>
    <w:p w14:paraId="56E2BBB0" w14:textId="77777777" w:rsidR="00484F88" w:rsidRPr="00375BA9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75BA9">
        <w:rPr>
          <w:rFonts w:ascii="Times New Roman" w:hAnsi="Times New Roman"/>
          <w:i/>
          <w:sz w:val="20"/>
          <w:szCs w:val="20"/>
        </w:rPr>
        <w:t>(imię, n</w:t>
      </w:r>
      <w:r w:rsidR="00825A09" w:rsidRPr="00375BA9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75BA9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75BA9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75BA9">
        <w:rPr>
          <w:rFonts w:ascii="Times New Roman" w:hAnsi="Times New Roman"/>
          <w:i/>
          <w:sz w:val="20"/>
          <w:szCs w:val="20"/>
        </w:rPr>
        <w:t>reprezentacji</w:t>
      </w:r>
      <w:r w:rsidRPr="00375BA9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04E3" w:rsidRPr="00375BA9" w14:paraId="22BCDE5E" w14:textId="77777777" w:rsidTr="004D497F">
        <w:tc>
          <w:tcPr>
            <w:tcW w:w="9104" w:type="dxa"/>
            <w:shd w:val="clear" w:color="auto" w:fill="D9D9D9"/>
          </w:tcPr>
          <w:p w14:paraId="53473896" w14:textId="77777777" w:rsidR="007504E3" w:rsidRPr="00375BA9" w:rsidRDefault="007504E3" w:rsidP="004D497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E52B0AD" w14:textId="77777777" w:rsidR="007504E3" w:rsidRPr="00375BA9" w:rsidRDefault="007504E3" w:rsidP="004D497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375BA9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75BA9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375BA9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75BA9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550C30C" w14:textId="77777777" w:rsidR="007504E3" w:rsidRPr="00375BA9" w:rsidRDefault="007504E3" w:rsidP="004D497F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36579A46" w14:textId="77777777" w:rsidR="007504E3" w:rsidRPr="00375BA9" w:rsidRDefault="007504E3" w:rsidP="004D497F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9C62D18" w14:textId="77777777" w:rsidR="007504E3" w:rsidRPr="00375BA9" w:rsidRDefault="007504E3" w:rsidP="004D49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2AB7E29" w14:textId="77777777" w:rsidR="00E50194" w:rsidRPr="00375BA9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Na potrzeby postę</w:t>
      </w:r>
      <w:r w:rsidR="008D0487" w:rsidRPr="00375BA9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75BA9">
        <w:rPr>
          <w:rFonts w:ascii="Times New Roman" w:hAnsi="Times New Roman"/>
          <w:sz w:val="20"/>
          <w:szCs w:val="20"/>
        </w:rPr>
        <w:t>zamówienia publicznego</w:t>
      </w:r>
      <w:r w:rsidR="00E50194" w:rsidRPr="00375BA9">
        <w:rPr>
          <w:rFonts w:ascii="Times New Roman" w:hAnsi="Times New Roman"/>
          <w:sz w:val="20"/>
          <w:szCs w:val="20"/>
        </w:rPr>
        <w:t xml:space="preserve"> pn.:</w:t>
      </w:r>
    </w:p>
    <w:p w14:paraId="4813C5B5" w14:textId="77777777" w:rsidR="00E50194" w:rsidRPr="00375BA9" w:rsidRDefault="007504E3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375BA9">
        <w:rPr>
          <w:rFonts w:ascii="Times New Roman" w:hAnsi="Times New Roman"/>
          <w:b/>
          <w:sz w:val="20"/>
          <w:szCs w:val="20"/>
        </w:rPr>
        <w:t>Opracowanie kompletnej dokumentacji projektowo - kosztorysowej i uzyskanie decyzji administracyjnych dla rozbudowy i przebudowy dróg gminnych (2 zadania)</w:t>
      </w:r>
    </w:p>
    <w:p w14:paraId="3994904A" w14:textId="77777777" w:rsidR="00A44833" w:rsidRPr="00375BA9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Znak sprawy:</w:t>
      </w:r>
      <w:r w:rsidRPr="00375BA9">
        <w:rPr>
          <w:rFonts w:ascii="Times New Roman" w:hAnsi="Times New Roman"/>
          <w:b/>
          <w:sz w:val="20"/>
          <w:szCs w:val="20"/>
        </w:rPr>
        <w:t xml:space="preserve"> </w:t>
      </w:r>
      <w:r w:rsidR="007504E3" w:rsidRPr="00375BA9">
        <w:rPr>
          <w:rFonts w:ascii="Times New Roman" w:hAnsi="Times New Roman"/>
          <w:b/>
          <w:sz w:val="20"/>
          <w:szCs w:val="20"/>
        </w:rPr>
        <w:t>ZP.271.25.2022</w:t>
      </w:r>
    </w:p>
    <w:p w14:paraId="13703111" w14:textId="77777777" w:rsidR="00F90CD1" w:rsidRPr="00375BA9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 xml:space="preserve">prowadzonego przez </w:t>
      </w:r>
      <w:r w:rsidR="007504E3" w:rsidRPr="00375BA9">
        <w:rPr>
          <w:rFonts w:ascii="Times New Roman" w:hAnsi="Times New Roman"/>
          <w:b/>
          <w:sz w:val="20"/>
          <w:szCs w:val="20"/>
        </w:rPr>
        <w:t>GMINA NIEPOŁOMICE</w:t>
      </w:r>
      <w:r w:rsidRPr="00375BA9">
        <w:rPr>
          <w:rFonts w:ascii="Times New Roman" w:hAnsi="Times New Roman"/>
          <w:b/>
          <w:sz w:val="20"/>
          <w:szCs w:val="20"/>
        </w:rPr>
        <w:t>,</w:t>
      </w:r>
      <w:r w:rsidR="002B2AD9" w:rsidRPr="00375BA9">
        <w:rPr>
          <w:rFonts w:ascii="Times New Roman" w:hAnsi="Times New Roman"/>
          <w:sz w:val="20"/>
          <w:szCs w:val="20"/>
        </w:rPr>
        <w:t xml:space="preserve"> </w:t>
      </w:r>
      <w:r w:rsidR="00E65685" w:rsidRPr="00375BA9">
        <w:rPr>
          <w:rFonts w:ascii="Times New Roman" w:hAnsi="Times New Roman"/>
          <w:sz w:val="20"/>
          <w:szCs w:val="20"/>
        </w:rPr>
        <w:t>oświa</w:t>
      </w:r>
      <w:r w:rsidR="00825A09" w:rsidRPr="00375BA9">
        <w:rPr>
          <w:rFonts w:ascii="Times New Roman" w:hAnsi="Times New Roman"/>
          <w:sz w:val="20"/>
          <w:szCs w:val="20"/>
        </w:rPr>
        <w:t>dczam</w:t>
      </w:r>
      <w:r w:rsidR="00E65685" w:rsidRPr="00375BA9">
        <w:rPr>
          <w:rFonts w:ascii="Times New Roman" w:hAnsi="Times New Roman"/>
          <w:sz w:val="20"/>
          <w:szCs w:val="20"/>
        </w:rPr>
        <w:t>,</w:t>
      </w:r>
      <w:r w:rsidR="002B2AD9" w:rsidRPr="00375BA9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75BA9" w14:paraId="584A7FFA" w14:textId="77777777" w:rsidTr="00650D6C">
        <w:tc>
          <w:tcPr>
            <w:tcW w:w="9104" w:type="dxa"/>
            <w:shd w:val="clear" w:color="auto" w:fill="D9D9D9"/>
          </w:tcPr>
          <w:p w14:paraId="521705E8" w14:textId="77777777" w:rsidR="00E50194" w:rsidRPr="00375BA9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D1C8CD6" w14:textId="77777777" w:rsidR="00C113BF" w:rsidRPr="00375BA9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75BA9">
        <w:rPr>
          <w:rFonts w:ascii="Times New Roman" w:hAnsi="Times New Roman"/>
          <w:sz w:val="20"/>
          <w:szCs w:val="20"/>
        </w:rPr>
        <w:t xml:space="preserve">dstawie </w:t>
      </w:r>
      <w:r w:rsidR="002C4137" w:rsidRPr="00375BA9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75BA9">
        <w:rPr>
          <w:rFonts w:ascii="Times New Roman" w:hAnsi="Times New Roman"/>
          <w:sz w:val="20"/>
          <w:szCs w:val="20"/>
        </w:rPr>
        <w:t>108</w:t>
      </w:r>
      <w:r w:rsidR="002C4137" w:rsidRPr="00375BA9">
        <w:rPr>
          <w:rFonts w:ascii="Times New Roman" w:hAnsi="Times New Roman"/>
          <w:sz w:val="20"/>
          <w:szCs w:val="20"/>
        </w:rPr>
        <w:t xml:space="preserve"> ust 1 </w:t>
      </w:r>
      <w:r w:rsidRPr="00375BA9">
        <w:rPr>
          <w:rFonts w:ascii="Times New Roman" w:hAnsi="Times New Roman"/>
          <w:sz w:val="20"/>
          <w:szCs w:val="20"/>
        </w:rPr>
        <w:t>ustawy Pzp</w:t>
      </w:r>
      <w:r w:rsidR="00641874" w:rsidRPr="00375BA9">
        <w:rPr>
          <w:rFonts w:ascii="Times New Roman" w:hAnsi="Times New Roman"/>
          <w:sz w:val="20"/>
          <w:szCs w:val="20"/>
        </w:rPr>
        <w:t>.</w:t>
      </w:r>
    </w:p>
    <w:p w14:paraId="0B53C09E" w14:textId="77777777" w:rsidR="002426FF" w:rsidRPr="00375BA9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7111CD4" w14:textId="77777777" w:rsidR="00023477" w:rsidRPr="00375BA9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68BCA08" w14:textId="77777777" w:rsidR="00023477" w:rsidRPr="00375BA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BD266A7" w14:textId="77777777" w:rsidR="00992BD8" w:rsidRPr="00375BA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75BA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375BA9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375BA9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1B8F506" w14:textId="77777777" w:rsidR="00023477" w:rsidRPr="00375BA9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375BA9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75BA9">
        <w:rPr>
          <w:rFonts w:ascii="Times New Roman" w:hAnsi="Times New Roman"/>
          <w:i/>
          <w:sz w:val="20"/>
          <w:szCs w:val="20"/>
        </w:rPr>
        <w:t>.</w:t>
      </w:r>
      <w:r w:rsidRPr="00375BA9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375BA9">
        <w:rPr>
          <w:rFonts w:ascii="Times New Roman" w:hAnsi="Times New Roman"/>
          <w:sz w:val="20"/>
          <w:szCs w:val="20"/>
        </w:rPr>
        <w:t>110</w:t>
      </w:r>
      <w:r w:rsidRPr="00375BA9">
        <w:rPr>
          <w:rFonts w:ascii="Times New Roman" w:hAnsi="Times New Roman"/>
          <w:sz w:val="20"/>
          <w:szCs w:val="20"/>
        </w:rPr>
        <w:t xml:space="preserve"> ust. </w:t>
      </w:r>
      <w:r w:rsidR="00710937" w:rsidRPr="00375BA9">
        <w:rPr>
          <w:rFonts w:ascii="Times New Roman" w:hAnsi="Times New Roman"/>
          <w:sz w:val="20"/>
          <w:szCs w:val="20"/>
        </w:rPr>
        <w:t>2</w:t>
      </w:r>
      <w:r w:rsidRPr="00375BA9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375BA9">
        <w:rPr>
          <w:rFonts w:ascii="Times New Roman" w:hAnsi="Times New Roman"/>
          <w:sz w:val="20"/>
          <w:szCs w:val="20"/>
        </w:rPr>
        <w:t xml:space="preserve"> i zapobiegawcze</w:t>
      </w:r>
      <w:r w:rsidRPr="00375BA9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375BA9">
        <w:rPr>
          <w:rFonts w:ascii="Times New Roman" w:hAnsi="Times New Roman"/>
          <w:sz w:val="20"/>
          <w:szCs w:val="20"/>
        </w:rPr>
        <w:t>..</w:t>
      </w:r>
      <w:r w:rsidRPr="00375BA9">
        <w:rPr>
          <w:rFonts w:ascii="Times New Roman" w:hAnsi="Times New Roman"/>
          <w:sz w:val="20"/>
          <w:szCs w:val="20"/>
        </w:rPr>
        <w:t>……………</w:t>
      </w:r>
      <w:r w:rsidR="00023477" w:rsidRPr="00375BA9">
        <w:rPr>
          <w:rFonts w:ascii="Times New Roman" w:hAnsi="Times New Roman"/>
          <w:sz w:val="20"/>
          <w:szCs w:val="20"/>
        </w:rPr>
        <w:t>…</w:t>
      </w:r>
      <w:r w:rsidRPr="00375BA9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375BA9">
        <w:rPr>
          <w:rFonts w:ascii="Times New Roman" w:hAnsi="Times New Roman"/>
          <w:sz w:val="20"/>
          <w:szCs w:val="20"/>
        </w:rPr>
        <w:t>.</w:t>
      </w:r>
      <w:r w:rsidRPr="00375BA9">
        <w:rPr>
          <w:rFonts w:ascii="Times New Roman" w:hAnsi="Times New Roman"/>
          <w:sz w:val="20"/>
          <w:szCs w:val="20"/>
        </w:rPr>
        <w:t>…</w:t>
      </w:r>
      <w:r w:rsidR="007A2BCB" w:rsidRPr="00375BA9">
        <w:rPr>
          <w:rFonts w:ascii="Times New Roman" w:hAnsi="Times New Roman"/>
          <w:sz w:val="20"/>
          <w:szCs w:val="20"/>
        </w:rPr>
        <w:t>.</w:t>
      </w:r>
    </w:p>
    <w:p w14:paraId="0F9CD7A6" w14:textId="77777777" w:rsidR="007A2BCB" w:rsidRPr="00375BA9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F09C76F" w14:textId="77777777" w:rsidR="0011306C" w:rsidRPr="00375BA9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75BA9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75BA9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75BA9" w14:paraId="522E85EF" w14:textId="77777777" w:rsidTr="00CD4DD1">
        <w:tc>
          <w:tcPr>
            <w:tcW w:w="9104" w:type="dxa"/>
            <w:shd w:val="clear" w:color="auto" w:fill="D9D9D9"/>
          </w:tcPr>
          <w:p w14:paraId="0534B5C9" w14:textId="77777777" w:rsidR="0011306C" w:rsidRPr="00375BA9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375BA9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DD4F837" w14:textId="77777777" w:rsidR="00D2702A" w:rsidRPr="00375BA9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Oświadczam,</w:t>
      </w:r>
      <w:r w:rsidR="00313417" w:rsidRPr="00375BA9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75BA9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75BA9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75BA9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75BA9" w14:paraId="5D5A8C9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4061" w14:textId="77777777" w:rsidR="00D2702A" w:rsidRPr="00375BA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9A062" w14:textId="77777777" w:rsidR="00D2702A" w:rsidRPr="00375BA9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504E3" w:rsidRPr="00375BA9" w14:paraId="229B2186" w14:textId="77777777" w:rsidTr="004D497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07783" w14:textId="77777777" w:rsidR="007504E3" w:rsidRPr="00375BA9" w:rsidRDefault="007504E3" w:rsidP="004D497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C3B1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BB134BD" w14:textId="7E34F41D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Zdolności technicznej lub zawodowej: Zamawiający uzna warunek za spełniony poprzez wykazanie przez Wykonawcę, że:</w:t>
            </w:r>
          </w:p>
          <w:p w14:paraId="584135E3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 opracowania kompletnej dokumentacji projektowo - kosztorysowej  z zakresu drogowego:</w:t>
            </w:r>
          </w:p>
          <w:p w14:paraId="58BD2FC9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dla zadania 1  na odcinku nie mniejszym niż 1 km,</w:t>
            </w:r>
          </w:p>
          <w:p w14:paraId="6CDF288E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dla zadania 2 na odcinku nie mniejszym niż 0,6 km,</w:t>
            </w:r>
          </w:p>
          <w:p w14:paraId="4823B710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a jego realizacja powinna być na etapie, co najmniej zakończonego postępowania przetargowego na roboty budowlane.</w:t>
            </w:r>
          </w:p>
          <w:p w14:paraId="1D32B4CF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b) dysponuje co najmniej:</w:t>
            </w:r>
          </w:p>
          <w:p w14:paraId="3D4F346D" w14:textId="77777777" w:rsidR="007504E3" w:rsidRPr="00375BA9" w:rsidRDefault="007504E3" w:rsidP="004D497F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sz w:val="20"/>
                <w:szCs w:val="20"/>
              </w:rPr>
              <w:t>jedną osobą (główny projektant - koordynator) przeznaczoną na funkcję odpowiedzialną za całość wykonania  dokumentacji projektowej, posiadającą uprawnienia do projektowania w specjalności drogowej</w:t>
            </w:r>
          </w:p>
        </w:tc>
      </w:tr>
    </w:tbl>
    <w:p w14:paraId="6D37E258" w14:textId="77777777" w:rsidR="00B22810" w:rsidRDefault="00B22810" w:rsidP="00B2281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sz w:val="20"/>
          <w:szCs w:val="20"/>
        </w:rPr>
      </w:pPr>
    </w:p>
    <w:p w14:paraId="4A8D5ACA" w14:textId="6885B9DB" w:rsidR="00B22810" w:rsidRDefault="00B22810" w:rsidP="00B2281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BE0C6CF" w14:textId="77777777" w:rsidR="00B22810" w:rsidRDefault="00B22810" w:rsidP="00B2281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6937BB5A" w14:textId="77777777" w:rsidR="00B22810" w:rsidRDefault="00B22810" w:rsidP="00B2281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3461E90C" w14:textId="1A1B68D4" w:rsidR="00E21BB4" w:rsidRPr="00375BA9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________________________________________________________________________</w:t>
      </w:r>
    </w:p>
    <w:p w14:paraId="2B364342" w14:textId="77777777" w:rsidR="00E21BB4" w:rsidRPr="00375BA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375BA9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375BA9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375BA9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375BA9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375BA9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BBF02E8" w14:textId="77777777" w:rsidR="00C62F57" w:rsidRPr="00375BA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49DF6682" w14:textId="77777777" w:rsidR="00C62F57" w:rsidRPr="00375BA9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1A6C561B" w14:textId="77777777" w:rsidR="00721D87" w:rsidRPr="00375BA9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75BA9">
        <w:rPr>
          <w:rFonts w:ascii="Times New Roman" w:hAnsi="Times New Roman"/>
          <w:sz w:val="20"/>
          <w:szCs w:val="20"/>
        </w:rPr>
        <w:t>ego/</w:t>
      </w:r>
      <w:r w:rsidRPr="00375BA9">
        <w:rPr>
          <w:rFonts w:ascii="Times New Roman" w:hAnsi="Times New Roman"/>
          <w:sz w:val="20"/>
          <w:szCs w:val="20"/>
        </w:rPr>
        <w:t xml:space="preserve">ych zasoby: </w:t>
      </w:r>
    </w:p>
    <w:p w14:paraId="49300B39" w14:textId="77777777" w:rsidR="00721D87" w:rsidRPr="00375BA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lastRenderedPageBreak/>
        <w:t>……………</w:t>
      </w:r>
      <w:r w:rsidR="00721D87" w:rsidRPr="00375BA9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32B5323" w14:textId="77777777" w:rsidR="00721D87" w:rsidRPr="00375BA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75BA9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40213FDB" w14:textId="77777777" w:rsidR="00721D87" w:rsidRPr="00375BA9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569B7BBD" w14:textId="77777777" w:rsidR="00E21BB4" w:rsidRPr="00375BA9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……………</w:t>
      </w:r>
      <w:r w:rsidR="00721D87" w:rsidRPr="00375BA9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75BA9">
        <w:rPr>
          <w:rFonts w:ascii="Times New Roman" w:hAnsi="Times New Roman"/>
          <w:sz w:val="20"/>
          <w:szCs w:val="20"/>
        </w:rPr>
        <w:t>………………………….</w:t>
      </w:r>
    </w:p>
    <w:p w14:paraId="25E6F0EE" w14:textId="77777777" w:rsidR="00E21BB4" w:rsidRPr="00375BA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75BA9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7B5AA30" w14:textId="77777777" w:rsidR="00C62F57" w:rsidRPr="00375BA9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75BA9" w14:paraId="08ED1F18" w14:textId="77777777" w:rsidTr="00CD4DD1">
        <w:tc>
          <w:tcPr>
            <w:tcW w:w="9104" w:type="dxa"/>
            <w:shd w:val="clear" w:color="auto" w:fill="D9D9D9"/>
          </w:tcPr>
          <w:p w14:paraId="7F4EB11A" w14:textId="77777777" w:rsidR="00BE6F04" w:rsidRPr="00375BA9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BCE9DE2" w14:textId="77777777" w:rsidR="00FE4E2B" w:rsidRPr="00375BA9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75BA9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75BA9" w14:paraId="58F1F7B3" w14:textId="77777777" w:rsidTr="00847232">
        <w:tc>
          <w:tcPr>
            <w:tcW w:w="9104" w:type="dxa"/>
            <w:shd w:val="clear" w:color="auto" w:fill="D9D9D9"/>
          </w:tcPr>
          <w:p w14:paraId="108BA97E" w14:textId="77777777" w:rsidR="00E426EB" w:rsidRPr="00375BA9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75BA9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5B87F51" w14:textId="77777777" w:rsidR="00E426EB" w:rsidRPr="00375BA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F938D8" w14:textId="77777777" w:rsidR="00E426EB" w:rsidRPr="00375BA9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10677F4" w14:textId="77777777" w:rsidR="00E426EB" w:rsidRPr="00375B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034C267" w14:textId="77777777" w:rsidR="00E426EB" w:rsidRPr="00375BA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5BA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312BF83" w14:textId="77777777" w:rsidR="00E426EB" w:rsidRPr="00375BA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149D31E" w14:textId="77777777" w:rsidR="00E426EB" w:rsidRPr="00375BA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75BA9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834E72A" w14:textId="77777777" w:rsidR="00E426EB" w:rsidRPr="00375BA9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94F1C1" w14:textId="77777777" w:rsidR="0012157F" w:rsidRPr="00375BA9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D0B3522" w14:textId="77777777" w:rsidR="00524951" w:rsidRPr="00375BA9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  <w:r w:rsidRPr="00375BA9">
        <w:rPr>
          <w:rFonts w:ascii="Times New Roman" w:hAnsi="Times New Roman"/>
          <w:sz w:val="20"/>
          <w:szCs w:val="20"/>
        </w:rPr>
        <w:tab/>
      </w:r>
    </w:p>
    <w:p w14:paraId="0EABC9BE" w14:textId="6DA6AF74" w:rsidR="00484F88" w:rsidRPr="00375BA9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375BA9">
        <w:rPr>
          <w:rFonts w:ascii="Times New Roman" w:hAnsi="Times New Roman"/>
          <w:i/>
          <w:sz w:val="20"/>
          <w:szCs w:val="20"/>
        </w:rPr>
        <w:t xml:space="preserve"> </w:t>
      </w:r>
      <w:r w:rsidR="00524951" w:rsidRPr="00375BA9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p w14:paraId="7611D8AA" w14:textId="77777777" w:rsidR="00375BA9" w:rsidRPr="00375BA9" w:rsidRDefault="00375BA9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375BA9" w:rsidRPr="00375BA9" w:rsidSect="00472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2FC2F" w14:textId="77777777" w:rsidR="009F2E81" w:rsidRDefault="009F2E81" w:rsidP="0038231F">
      <w:pPr>
        <w:spacing w:after="0" w:line="240" w:lineRule="auto"/>
      </w:pPr>
      <w:r>
        <w:separator/>
      </w:r>
    </w:p>
  </w:endnote>
  <w:endnote w:type="continuationSeparator" w:id="0">
    <w:p w14:paraId="0ED84D32" w14:textId="77777777" w:rsidR="009F2E81" w:rsidRDefault="009F2E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92D5D" w14:textId="77777777" w:rsidR="007504E3" w:rsidRDefault="00750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A9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CA72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6CBB3" w14:textId="77777777" w:rsidR="007504E3" w:rsidRDefault="00750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D4F90" w14:textId="77777777" w:rsidR="009F2E81" w:rsidRDefault="009F2E81" w:rsidP="0038231F">
      <w:pPr>
        <w:spacing w:after="0" w:line="240" w:lineRule="auto"/>
      </w:pPr>
      <w:r>
        <w:separator/>
      </w:r>
    </w:p>
  </w:footnote>
  <w:footnote w:type="continuationSeparator" w:id="0">
    <w:p w14:paraId="6BA3CF3E" w14:textId="77777777" w:rsidR="009F2E81" w:rsidRDefault="009F2E81" w:rsidP="0038231F">
      <w:pPr>
        <w:spacing w:after="0" w:line="240" w:lineRule="auto"/>
      </w:pPr>
      <w:r>
        <w:continuationSeparator/>
      </w:r>
    </w:p>
  </w:footnote>
  <w:footnote w:id="1">
    <w:p w14:paraId="3CEC28E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AEA82C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A904F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3008F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069B" w14:textId="77777777" w:rsidR="007504E3" w:rsidRDefault="00750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5C1D2" w14:textId="77777777" w:rsidR="007504E3" w:rsidRDefault="00750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3122" w14:textId="77777777" w:rsidR="007504E3" w:rsidRDefault="00750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699814">
    <w:abstractNumId w:val="11"/>
  </w:num>
  <w:num w:numId="2" w16cid:durableId="701635159">
    <w:abstractNumId w:val="0"/>
  </w:num>
  <w:num w:numId="3" w16cid:durableId="981233574">
    <w:abstractNumId w:val="10"/>
  </w:num>
  <w:num w:numId="4" w16cid:durableId="202795406">
    <w:abstractNumId w:val="13"/>
  </w:num>
  <w:num w:numId="5" w16cid:durableId="1158881827">
    <w:abstractNumId w:val="12"/>
  </w:num>
  <w:num w:numId="6" w16cid:durableId="1492987378">
    <w:abstractNumId w:val="9"/>
  </w:num>
  <w:num w:numId="7" w16cid:durableId="1759135021">
    <w:abstractNumId w:val="1"/>
  </w:num>
  <w:num w:numId="8" w16cid:durableId="239337614">
    <w:abstractNumId w:val="6"/>
  </w:num>
  <w:num w:numId="9" w16cid:durableId="1984969065">
    <w:abstractNumId w:val="4"/>
  </w:num>
  <w:num w:numId="10" w16cid:durableId="765540668">
    <w:abstractNumId w:val="7"/>
  </w:num>
  <w:num w:numId="11" w16cid:durableId="1735858198">
    <w:abstractNumId w:val="5"/>
  </w:num>
  <w:num w:numId="12" w16cid:durableId="1196426000">
    <w:abstractNumId w:val="8"/>
  </w:num>
  <w:num w:numId="13" w16cid:durableId="972904484">
    <w:abstractNumId w:val="3"/>
  </w:num>
  <w:num w:numId="14" w16cid:durableId="3248237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E81"/>
    <w:rsid w:val="00023477"/>
    <w:rsid w:val="000247FF"/>
    <w:rsid w:val="00025C8D"/>
    <w:rsid w:val="000303EE"/>
    <w:rsid w:val="0005473D"/>
    <w:rsid w:val="000609D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BA9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2BB0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04E3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2E81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2810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905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62ED7"/>
  <w15:docId w15:val="{630C1C66-8D85-4780-9E44-DFF38C55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2022-10-06T10:54:00Z</dcterms:created>
  <dcterms:modified xsi:type="dcterms:W3CDTF">2022-10-06T10:54:00Z</dcterms:modified>
</cp:coreProperties>
</file>