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F4641" w14:textId="473BD0F5" w:rsidR="00D665F5" w:rsidRDefault="002A7A97" w:rsidP="00D665F5">
      <w:pPr>
        <w:spacing w:after="240"/>
        <w:jc w:val="right"/>
        <w:rPr>
          <w:sz w:val="22"/>
          <w:szCs w:val="22"/>
        </w:rPr>
      </w:pPr>
      <w:r w:rsidRPr="002A7A9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A7A97">
        <w:rPr>
          <w:sz w:val="22"/>
          <w:szCs w:val="22"/>
        </w:rPr>
        <w:t>2022-10-0</w:t>
      </w:r>
      <w:r w:rsidR="007446EC">
        <w:rPr>
          <w:sz w:val="22"/>
          <w:szCs w:val="22"/>
        </w:rPr>
        <w:t>5</w:t>
      </w:r>
    </w:p>
    <w:p w14:paraId="31D6D66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9EBD608" w14:textId="77777777" w:rsidR="002A7A97" w:rsidRPr="002A7A97" w:rsidRDefault="002A7A97" w:rsidP="00577BC6">
      <w:pPr>
        <w:spacing w:after="40"/>
        <w:rPr>
          <w:b/>
          <w:bCs/>
          <w:sz w:val="22"/>
          <w:szCs w:val="22"/>
        </w:rPr>
      </w:pPr>
      <w:r w:rsidRPr="002A7A97">
        <w:rPr>
          <w:b/>
          <w:bCs/>
          <w:sz w:val="22"/>
          <w:szCs w:val="22"/>
        </w:rPr>
        <w:t>Akademia Górniczo - Hutnicza</w:t>
      </w:r>
    </w:p>
    <w:p w14:paraId="077EB59F" w14:textId="77777777" w:rsidR="002A7A97" w:rsidRPr="002A7A97" w:rsidRDefault="002A7A97" w:rsidP="00577BC6">
      <w:pPr>
        <w:spacing w:after="40"/>
        <w:rPr>
          <w:b/>
          <w:bCs/>
          <w:sz w:val="22"/>
          <w:szCs w:val="22"/>
        </w:rPr>
      </w:pPr>
      <w:r w:rsidRPr="002A7A97">
        <w:rPr>
          <w:b/>
          <w:bCs/>
          <w:sz w:val="22"/>
          <w:szCs w:val="22"/>
        </w:rPr>
        <w:t>im. Stanisława Staszica w Krakowie</w:t>
      </w:r>
    </w:p>
    <w:p w14:paraId="230A3788" w14:textId="77777777" w:rsidR="00D665F5" w:rsidRPr="00D91931" w:rsidRDefault="002A7A97" w:rsidP="00577BC6">
      <w:pPr>
        <w:spacing w:after="40"/>
        <w:rPr>
          <w:b/>
          <w:bCs/>
          <w:sz w:val="22"/>
          <w:szCs w:val="22"/>
        </w:rPr>
      </w:pPr>
      <w:r w:rsidRPr="002A7A97">
        <w:rPr>
          <w:b/>
          <w:bCs/>
          <w:sz w:val="22"/>
          <w:szCs w:val="22"/>
        </w:rPr>
        <w:t>Dział Zamówień Publicznych</w:t>
      </w:r>
    </w:p>
    <w:p w14:paraId="5A011AAC" w14:textId="77777777" w:rsidR="00D665F5" w:rsidRPr="00BD5546" w:rsidRDefault="002A7A97" w:rsidP="00D665F5">
      <w:pPr>
        <w:rPr>
          <w:sz w:val="22"/>
          <w:szCs w:val="22"/>
        </w:rPr>
      </w:pPr>
      <w:r w:rsidRPr="002A7A9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A7A97">
        <w:rPr>
          <w:sz w:val="22"/>
          <w:szCs w:val="22"/>
        </w:rPr>
        <w:t>30</w:t>
      </w:r>
    </w:p>
    <w:p w14:paraId="77691026" w14:textId="77777777" w:rsidR="00D665F5" w:rsidRPr="00BD5546" w:rsidRDefault="002A7A97" w:rsidP="00D665F5">
      <w:pPr>
        <w:rPr>
          <w:sz w:val="22"/>
          <w:szCs w:val="22"/>
        </w:rPr>
      </w:pPr>
      <w:r w:rsidRPr="002A7A9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A7A97">
        <w:rPr>
          <w:sz w:val="22"/>
          <w:szCs w:val="22"/>
        </w:rPr>
        <w:t>Kraków</w:t>
      </w:r>
    </w:p>
    <w:p w14:paraId="149D6F94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A7A97" w:rsidRPr="002A7A97">
        <w:rPr>
          <w:b/>
          <w:sz w:val="22"/>
          <w:szCs w:val="22"/>
        </w:rPr>
        <w:t>KC-zp.272-582/22</w:t>
      </w:r>
      <w:r w:rsidR="00A80738">
        <w:rPr>
          <w:sz w:val="24"/>
        </w:rPr>
        <w:tab/>
        <w:t xml:space="preserve"> </w:t>
      </w:r>
    </w:p>
    <w:p w14:paraId="76CE384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52393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69ADA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379BC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25F553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E55F75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A7A97" w:rsidRPr="002A7A97">
        <w:rPr>
          <w:sz w:val="22"/>
          <w:szCs w:val="22"/>
        </w:rPr>
        <w:t xml:space="preserve">Tryb podstawowy bez negocjacji - art. 275 pkt. 1 ustawy </w:t>
      </w:r>
      <w:proofErr w:type="spellStart"/>
      <w:r w:rsidR="002A7A97" w:rsidRPr="002A7A9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2FF0AA4" w14:textId="77777777" w:rsidR="00A80738" w:rsidRPr="00577BC6" w:rsidRDefault="002A7A9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A7A97">
        <w:rPr>
          <w:b/>
          <w:sz w:val="22"/>
          <w:szCs w:val="22"/>
        </w:rPr>
        <w:t xml:space="preserve">usługa audio-wideo - przygotowanie 10 transmisji internetowych z wydarzeń o </w:t>
      </w:r>
      <w:proofErr w:type="spellStart"/>
      <w:r w:rsidRPr="002A7A97">
        <w:rPr>
          <w:b/>
          <w:sz w:val="22"/>
          <w:szCs w:val="22"/>
        </w:rPr>
        <w:t>o</w:t>
      </w:r>
      <w:proofErr w:type="spellEnd"/>
      <w:r w:rsidRPr="002A7A97">
        <w:rPr>
          <w:b/>
          <w:sz w:val="22"/>
          <w:szCs w:val="22"/>
        </w:rPr>
        <w:t xml:space="preserve"> charakterze popularno-naukowym z udziałem publiczności w formie wykładów, wywiadów lub debat - KC-zp.272-582/22</w:t>
      </w:r>
    </w:p>
    <w:p w14:paraId="1D48125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2A7A97" w:rsidRPr="002A7A97">
        <w:rPr>
          <w:sz w:val="22"/>
          <w:szCs w:val="22"/>
        </w:rPr>
        <w:t>(</w:t>
      </w:r>
      <w:proofErr w:type="spellStart"/>
      <w:r w:rsidR="002A7A97" w:rsidRPr="002A7A97">
        <w:rPr>
          <w:sz w:val="22"/>
          <w:szCs w:val="22"/>
        </w:rPr>
        <w:t>t.j</w:t>
      </w:r>
      <w:proofErr w:type="spellEnd"/>
      <w:r w:rsidR="002A7A97" w:rsidRPr="002A7A97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0F4687F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A7A97" w:rsidRPr="002A7A97">
        <w:rPr>
          <w:sz w:val="22"/>
          <w:szCs w:val="22"/>
        </w:rPr>
        <w:t>05/10/2022</w:t>
      </w:r>
      <w:r w:rsidR="00FF4AB1" w:rsidRPr="00577BC6">
        <w:rPr>
          <w:sz w:val="22"/>
          <w:szCs w:val="22"/>
        </w:rPr>
        <w:t xml:space="preserve"> o godz. </w:t>
      </w:r>
      <w:r w:rsidR="002A7A97" w:rsidRPr="002A7A97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11B5E05D" w14:textId="77777777" w:rsidTr="003F57CD">
        <w:tc>
          <w:tcPr>
            <w:tcW w:w="993" w:type="dxa"/>
            <w:shd w:val="clear" w:color="auto" w:fill="auto"/>
            <w:vAlign w:val="center"/>
          </w:tcPr>
          <w:p w14:paraId="6B59C89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E72589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BDC18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A7A97" w:rsidRPr="00493F8C" w14:paraId="595EDF44" w14:textId="77777777" w:rsidTr="00C25AEB">
        <w:tc>
          <w:tcPr>
            <w:tcW w:w="993" w:type="dxa"/>
            <w:shd w:val="clear" w:color="auto" w:fill="auto"/>
            <w:vAlign w:val="center"/>
          </w:tcPr>
          <w:p w14:paraId="096D097C" w14:textId="77777777" w:rsidR="002A7A97" w:rsidRPr="00490DC0" w:rsidRDefault="002A7A97" w:rsidP="00C25AEB">
            <w:pPr>
              <w:spacing w:before="120" w:after="120"/>
              <w:jc w:val="center"/>
            </w:pPr>
            <w:r w:rsidRPr="002A7A97">
              <w:t>1</w:t>
            </w:r>
          </w:p>
        </w:tc>
        <w:tc>
          <w:tcPr>
            <w:tcW w:w="5244" w:type="dxa"/>
            <w:shd w:val="clear" w:color="auto" w:fill="auto"/>
          </w:tcPr>
          <w:p w14:paraId="37118847" w14:textId="77777777" w:rsidR="002A7A97" w:rsidRPr="00490DC0" w:rsidRDefault="002A7A97" w:rsidP="00C25AEB">
            <w:pPr>
              <w:spacing w:before="40"/>
            </w:pPr>
            <w:r w:rsidRPr="002A7A97">
              <w:t xml:space="preserve">MARKFILM SP Z O </w:t>
            </w:r>
            <w:proofErr w:type="spellStart"/>
            <w:r w:rsidRPr="002A7A97">
              <w:t>O</w:t>
            </w:r>
            <w:proofErr w:type="spellEnd"/>
          </w:p>
          <w:p w14:paraId="36A5E868" w14:textId="77777777" w:rsidR="002A7A97" w:rsidRPr="00490DC0" w:rsidRDefault="002A7A97" w:rsidP="00C25AEB">
            <w:r w:rsidRPr="002A7A97">
              <w:t>GOŁĘBIA</w:t>
            </w:r>
            <w:r w:rsidRPr="00490DC0">
              <w:t xml:space="preserve"> </w:t>
            </w:r>
            <w:r w:rsidRPr="002A7A97">
              <w:t>33/14</w:t>
            </w:r>
            <w:r w:rsidRPr="00490DC0">
              <w:t xml:space="preserve"> </w:t>
            </w:r>
          </w:p>
          <w:p w14:paraId="15D1A4BE" w14:textId="77777777" w:rsidR="002A7A97" w:rsidRPr="00490DC0" w:rsidRDefault="002A7A97" w:rsidP="00C25AEB">
            <w:pPr>
              <w:spacing w:after="40"/>
              <w:jc w:val="both"/>
            </w:pPr>
            <w:r w:rsidRPr="002A7A97">
              <w:t>85-309</w:t>
            </w:r>
            <w:r w:rsidRPr="00490DC0">
              <w:t xml:space="preserve"> </w:t>
            </w:r>
            <w:r w:rsidRPr="002A7A97"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6A9C107" w14:textId="77777777" w:rsidR="002A7A97" w:rsidRPr="00490DC0" w:rsidRDefault="002A7A97" w:rsidP="00C25AEB">
            <w:pPr>
              <w:spacing w:before="120" w:after="120"/>
              <w:jc w:val="both"/>
            </w:pPr>
            <w:r w:rsidRPr="002A7A97">
              <w:t>36 500.00 zł</w:t>
            </w:r>
          </w:p>
        </w:tc>
      </w:tr>
      <w:tr w:rsidR="002A7A97" w:rsidRPr="00493F8C" w14:paraId="1241E606" w14:textId="77777777" w:rsidTr="00C25AEB">
        <w:tc>
          <w:tcPr>
            <w:tcW w:w="993" w:type="dxa"/>
            <w:shd w:val="clear" w:color="auto" w:fill="auto"/>
            <w:vAlign w:val="center"/>
          </w:tcPr>
          <w:p w14:paraId="27A8169C" w14:textId="77777777" w:rsidR="002A7A97" w:rsidRPr="00490DC0" w:rsidRDefault="002A7A97" w:rsidP="00C25AEB">
            <w:pPr>
              <w:spacing w:before="120" w:after="120"/>
              <w:jc w:val="center"/>
            </w:pPr>
            <w:r w:rsidRPr="002A7A97">
              <w:t>2</w:t>
            </w:r>
          </w:p>
        </w:tc>
        <w:tc>
          <w:tcPr>
            <w:tcW w:w="5244" w:type="dxa"/>
            <w:shd w:val="clear" w:color="auto" w:fill="auto"/>
          </w:tcPr>
          <w:p w14:paraId="76782F84" w14:textId="77777777" w:rsidR="002A7A97" w:rsidRPr="00490DC0" w:rsidRDefault="002A7A97" w:rsidP="00C25AEB">
            <w:pPr>
              <w:spacing w:before="40"/>
            </w:pPr>
            <w:r w:rsidRPr="002A7A97">
              <w:t>SZOK sp. z o. o.</w:t>
            </w:r>
          </w:p>
          <w:p w14:paraId="7BC3DAC7" w14:textId="77777777" w:rsidR="002A7A97" w:rsidRPr="00490DC0" w:rsidRDefault="002A7A97" w:rsidP="00C25AEB">
            <w:r w:rsidRPr="002A7A97">
              <w:t>Cystersów</w:t>
            </w:r>
            <w:r w:rsidRPr="00490DC0">
              <w:t xml:space="preserve"> </w:t>
            </w:r>
            <w:r w:rsidRPr="002A7A97">
              <w:t>20A</w:t>
            </w:r>
            <w:r w:rsidRPr="00490DC0">
              <w:t xml:space="preserve"> </w:t>
            </w:r>
          </w:p>
          <w:p w14:paraId="23AD0000" w14:textId="77777777" w:rsidR="002A7A97" w:rsidRPr="00490DC0" w:rsidRDefault="002A7A97" w:rsidP="00C25AEB">
            <w:pPr>
              <w:spacing w:after="40"/>
              <w:jc w:val="both"/>
            </w:pPr>
            <w:r w:rsidRPr="002A7A97">
              <w:t>31-553</w:t>
            </w:r>
            <w:r w:rsidRPr="00490DC0">
              <w:t xml:space="preserve"> </w:t>
            </w:r>
            <w:r w:rsidRPr="002A7A9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E5D5A5" w14:textId="77777777" w:rsidR="002A7A97" w:rsidRPr="00490DC0" w:rsidRDefault="002A7A97" w:rsidP="00C25AEB">
            <w:pPr>
              <w:spacing w:before="120" w:after="120"/>
              <w:jc w:val="both"/>
            </w:pPr>
            <w:r w:rsidRPr="002A7A97">
              <w:t>78 150.00 zł</w:t>
            </w:r>
          </w:p>
        </w:tc>
      </w:tr>
      <w:tr w:rsidR="002A7A97" w:rsidRPr="00493F8C" w14:paraId="60169159" w14:textId="77777777" w:rsidTr="00C25AEB">
        <w:tc>
          <w:tcPr>
            <w:tcW w:w="993" w:type="dxa"/>
            <w:shd w:val="clear" w:color="auto" w:fill="auto"/>
            <w:vAlign w:val="center"/>
          </w:tcPr>
          <w:p w14:paraId="052227CF" w14:textId="77777777" w:rsidR="002A7A97" w:rsidRPr="00490DC0" w:rsidRDefault="002A7A97" w:rsidP="00C25AEB">
            <w:pPr>
              <w:spacing w:before="120" w:after="120"/>
              <w:jc w:val="center"/>
            </w:pPr>
            <w:r w:rsidRPr="002A7A97">
              <w:t>3</w:t>
            </w:r>
          </w:p>
        </w:tc>
        <w:tc>
          <w:tcPr>
            <w:tcW w:w="5244" w:type="dxa"/>
            <w:shd w:val="clear" w:color="auto" w:fill="auto"/>
          </w:tcPr>
          <w:p w14:paraId="0A5DE973" w14:textId="77777777" w:rsidR="002A7A97" w:rsidRPr="00490DC0" w:rsidRDefault="002A7A97" w:rsidP="00C25AEB">
            <w:pPr>
              <w:spacing w:before="40"/>
            </w:pPr>
            <w:r w:rsidRPr="002A7A97">
              <w:t>ROLAND FILM Roland Dubiel</w:t>
            </w:r>
          </w:p>
          <w:p w14:paraId="4FD18B90" w14:textId="77777777" w:rsidR="002A7A97" w:rsidRPr="00490DC0" w:rsidRDefault="002A7A97" w:rsidP="00C25AEB">
            <w:r w:rsidRPr="002A7A97">
              <w:t>Zalesie</w:t>
            </w:r>
            <w:r w:rsidRPr="00490DC0">
              <w:t xml:space="preserve"> </w:t>
            </w:r>
            <w:r w:rsidRPr="002A7A97">
              <w:t>211</w:t>
            </w:r>
            <w:r w:rsidRPr="00490DC0">
              <w:t xml:space="preserve"> </w:t>
            </w:r>
          </w:p>
          <w:p w14:paraId="34E3E24A" w14:textId="77777777" w:rsidR="002A7A97" w:rsidRPr="00490DC0" w:rsidRDefault="002A7A97" w:rsidP="00C25AEB">
            <w:pPr>
              <w:spacing w:after="40"/>
              <w:jc w:val="both"/>
            </w:pPr>
            <w:r w:rsidRPr="002A7A97">
              <w:t>37-126</w:t>
            </w:r>
            <w:r w:rsidRPr="00490DC0">
              <w:t xml:space="preserve"> </w:t>
            </w:r>
            <w:r w:rsidRPr="002A7A97">
              <w:t>Zalesie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6CF598" w14:textId="77777777" w:rsidR="002A7A97" w:rsidRPr="00490DC0" w:rsidRDefault="002A7A97" w:rsidP="00C25AEB">
            <w:pPr>
              <w:spacing w:before="120" w:after="120"/>
              <w:jc w:val="both"/>
            </w:pPr>
            <w:r w:rsidRPr="002A7A97">
              <w:t>78 260.00 zł</w:t>
            </w:r>
          </w:p>
        </w:tc>
      </w:tr>
      <w:tr w:rsidR="002A7A97" w:rsidRPr="00493F8C" w14:paraId="606CA944" w14:textId="77777777" w:rsidTr="00C25AEB">
        <w:tc>
          <w:tcPr>
            <w:tcW w:w="993" w:type="dxa"/>
            <w:shd w:val="clear" w:color="auto" w:fill="auto"/>
            <w:vAlign w:val="center"/>
          </w:tcPr>
          <w:p w14:paraId="5CD2E7F6" w14:textId="77777777" w:rsidR="002A7A97" w:rsidRPr="00490DC0" w:rsidRDefault="002A7A97" w:rsidP="00C25AEB">
            <w:pPr>
              <w:spacing w:before="120" w:after="120"/>
              <w:jc w:val="center"/>
            </w:pPr>
            <w:r w:rsidRPr="002A7A97">
              <w:t>4</w:t>
            </w:r>
          </w:p>
        </w:tc>
        <w:tc>
          <w:tcPr>
            <w:tcW w:w="5244" w:type="dxa"/>
            <w:shd w:val="clear" w:color="auto" w:fill="auto"/>
          </w:tcPr>
          <w:p w14:paraId="2219A009" w14:textId="77777777" w:rsidR="002A7A97" w:rsidRPr="00490DC0" w:rsidRDefault="002A7A97" w:rsidP="00C25AEB">
            <w:pPr>
              <w:spacing w:before="40"/>
            </w:pPr>
            <w:r w:rsidRPr="002A7A97">
              <w:t>W2M Sp. z o.o.</w:t>
            </w:r>
          </w:p>
          <w:p w14:paraId="4C1D40AD" w14:textId="77777777" w:rsidR="002A7A97" w:rsidRPr="00490DC0" w:rsidRDefault="002A7A97" w:rsidP="00C25AEB">
            <w:r w:rsidRPr="002A7A97">
              <w:t>Partyzantów</w:t>
            </w:r>
            <w:r w:rsidRPr="00490DC0">
              <w:t xml:space="preserve"> </w:t>
            </w:r>
            <w:r w:rsidRPr="002A7A97">
              <w:t>1</w:t>
            </w:r>
            <w:r w:rsidRPr="00490DC0">
              <w:t xml:space="preserve"> </w:t>
            </w:r>
          </w:p>
          <w:p w14:paraId="19470AA9" w14:textId="77777777" w:rsidR="002A7A97" w:rsidRPr="00490DC0" w:rsidRDefault="002A7A97" w:rsidP="00C25AEB">
            <w:pPr>
              <w:spacing w:after="40"/>
              <w:jc w:val="both"/>
            </w:pPr>
            <w:r w:rsidRPr="002A7A97">
              <w:t>32-440</w:t>
            </w:r>
            <w:r w:rsidRPr="00490DC0">
              <w:t xml:space="preserve"> </w:t>
            </w:r>
            <w:r w:rsidRPr="002A7A97">
              <w:t>Sułkowice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70B8C1" w14:textId="77777777" w:rsidR="002A7A97" w:rsidRPr="00490DC0" w:rsidRDefault="002A7A97" w:rsidP="00C25AEB">
            <w:pPr>
              <w:spacing w:before="120" w:after="120"/>
              <w:jc w:val="both"/>
            </w:pPr>
            <w:r w:rsidRPr="002A7A97">
              <w:t>208 362.00 zł</w:t>
            </w:r>
          </w:p>
        </w:tc>
      </w:tr>
      <w:tr w:rsidR="002A7A97" w:rsidRPr="00493F8C" w14:paraId="6FC60C65" w14:textId="77777777" w:rsidTr="00C25AEB">
        <w:tc>
          <w:tcPr>
            <w:tcW w:w="993" w:type="dxa"/>
            <w:shd w:val="clear" w:color="auto" w:fill="auto"/>
            <w:vAlign w:val="center"/>
          </w:tcPr>
          <w:p w14:paraId="43A677C9" w14:textId="77777777" w:rsidR="002A7A97" w:rsidRPr="00490DC0" w:rsidRDefault="002A7A97" w:rsidP="00C25AEB">
            <w:pPr>
              <w:spacing w:before="120" w:after="120"/>
              <w:jc w:val="center"/>
            </w:pPr>
            <w:r w:rsidRPr="002A7A97">
              <w:t>5</w:t>
            </w:r>
          </w:p>
        </w:tc>
        <w:tc>
          <w:tcPr>
            <w:tcW w:w="5244" w:type="dxa"/>
            <w:shd w:val="clear" w:color="auto" w:fill="auto"/>
          </w:tcPr>
          <w:p w14:paraId="644E2AF1" w14:textId="77777777" w:rsidR="002A7A97" w:rsidRPr="00490DC0" w:rsidRDefault="002A7A97" w:rsidP="00C25AEB">
            <w:pPr>
              <w:spacing w:before="40"/>
            </w:pPr>
            <w:r w:rsidRPr="002A7A97">
              <w:t>Broadcast Team sp. z o.o.</w:t>
            </w:r>
          </w:p>
          <w:p w14:paraId="25D23FFC" w14:textId="77777777" w:rsidR="002A7A97" w:rsidRPr="00490DC0" w:rsidRDefault="002A7A97" w:rsidP="00C25AEB">
            <w:r w:rsidRPr="002A7A97">
              <w:t>Prochowa</w:t>
            </w:r>
            <w:r w:rsidRPr="00490DC0">
              <w:t xml:space="preserve"> </w:t>
            </w:r>
            <w:r w:rsidRPr="002A7A97">
              <w:t>24/26/21</w:t>
            </w:r>
            <w:r w:rsidRPr="00490DC0">
              <w:t xml:space="preserve"> </w:t>
            </w:r>
          </w:p>
          <w:p w14:paraId="0DED779F" w14:textId="77777777" w:rsidR="002A7A97" w:rsidRPr="00490DC0" w:rsidRDefault="002A7A97" w:rsidP="00C25AEB">
            <w:pPr>
              <w:spacing w:after="40"/>
              <w:jc w:val="both"/>
            </w:pPr>
            <w:r w:rsidRPr="002A7A97">
              <w:t>04-360</w:t>
            </w:r>
            <w:r w:rsidRPr="00490DC0">
              <w:t xml:space="preserve"> </w:t>
            </w:r>
            <w:r w:rsidRPr="002A7A9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12D6C4" w14:textId="77777777" w:rsidR="002A7A97" w:rsidRPr="00490DC0" w:rsidRDefault="002A7A97" w:rsidP="00C25AEB">
            <w:pPr>
              <w:spacing w:before="120" w:after="120"/>
              <w:jc w:val="both"/>
            </w:pPr>
            <w:r w:rsidRPr="002A7A97">
              <w:t>108 500.00 zł</w:t>
            </w:r>
          </w:p>
        </w:tc>
      </w:tr>
      <w:tr w:rsidR="002A7A97" w:rsidRPr="00493F8C" w14:paraId="1855BB95" w14:textId="77777777" w:rsidTr="00C25AEB">
        <w:tc>
          <w:tcPr>
            <w:tcW w:w="993" w:type="dxa"/>
            <w:shd w:val="clear" w:color="auto" w:fill="auto"/>
            <w:vAlign w:val="center"/>
          </w:tcPr>
          <w:p w14:paraId="1BD66DD0" w14:textId="77777777" w:rsidR="002A7A97" w:rsidRPr="00490DC0" w:rsidRDefault="002A7A97" w:rsidP="00C25AEB">
            <w:pPr>
              <w:spacing w:before="120" w:after="120"/>
              <w:jc w:val="center"/>
            </w:pPr>
            <w:r w:rsidRPr="002A7A97">
              <w:t>6</w:t>
            </w:r>
          </w:p>
        </w:tc>
        <w:tc>
          <w:tcPr>
            <w:tcW w:w="5244" w:type="dxa"/>
            <w:shd w:val="clear" w:color="auto" w:fill="auto"/>
          </w:tcPr>
          <w:p w14:paraId="0C3F866E" w14:textId="77777777" w:rsidR="002A7A97" w:rsidRPr="00490DC0" w:rsidRDefault="002A7A97" w:rsidP="00C25AEB">
            <w:pPr>
              <w:spacing w:before="40"/>
            </w:pPr>
            <w:r w:rsidRPr="002A7A97">
              <w:t>PRO COMPLEX Grupa Dominik Skiba</w:t>
            </w:r>
          </w:p>
          <w:p w14:paraId="7C14D079" w14:textId="77777777" w:rsidR="002A7A97" w:rsidRPr="00490DC0" w:rsidRDefault="002A7A97" w:rsidP="00C25AEB">
            <w:r w:rsidRPr="002A7A97">
              <w:t>Krępowieckiego</w:t>
            </w:r>
            <w:r w:rsidRPr="00490DC0">
              <w:t xml:space="preserve"> </w:t>
            </w:r>
            <w:r w:rsidRPr="002A7A97">
              <w:t>10/5</w:t>
            </w:r>
            <w:r w:rsidRPr="00490DC0">
              <w:t xml:space="preserve"> </w:t>
            </w:r>
          </w:p>
          <w:p w14:paraId="458E99BC" w14:textId="77777777" w:rsidR="002A7A97" w:rsidRPr="00490DC0" w:rsidRDefault="002A7A97" w:rsidP="00C25AEB">
            <w:pPr>
              <w:spacing w:after="40"/>
              <w:jc w:val="both"/>
            </w:pPr>
            <w:r w:rsidRPr="002A7A97">
              <w:t>01-456</w:t>
            </w:r>
            <w:r w:rsidRPr="00490DC0">
              <w:t xml:space="preserve"> </w:t>
            </w:r>
            <w:r w:rsidRPr="002A7A97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AC8ACE" w14:textId="77777777" w:rsidR="002A7A97" w:rsidRPr="00490DC0" w:rsidRDefault="002A7A97" w:rsidP="00C25AEB">
            <w:pPr>
              <w:spacing w:before="120" w:after="120"/>
              <w:jc w:val="both"/>
            </w:pPr>
            <w:r w:rsidRPr="002A7A97">
              <w:t>301 550.00 zł</w:t>
            </w:r>
          </w:p>
        </w:tc>
      </w:tr>
      <w:tr w:rsidR="002A7A97" w:rsidRPr="00493F8C" w14:paraId="3F1F730A" w14:textId="77777777" w:rsidTr="00C25AEB">
        <w:tc>
          <w:tcPr>
            <w:tcW w:w="993" w:type="dxa"/>
            <w:shd w:val="clear" w:color="auto" w:fill="auto"/>
            <w:vAlign w:val="center"/>
          </w:tcPr>
          <w:p w14:paraId="2C0A0631" w14:textId="77777777" w:rsidR="002A7A97" w:rsidRPr="00490DC0" w:rsidRDefault="002A7A97" w:rsidP="00C25AEB">
            <w:pPr>
              <w:spacing w:before="120" w:after="120"/>
              <w:jc w:val="center"/>
            </w:pPr>
            <w:r w:rsidRPr="002A7A97">
              <w:t>7</w:t>
            </w:r>
          </w:p>
        </w:tc>
        <w:tc>
          <w:tcPr>
            <w:tcW w:w="5244" w:type="dxa"/>
            <w:shd w:val="clear" w:color="auto" w:fill="auto"/>
          </w:tcPr>
          <w:p w14:paraId="179C4F15" w14:textId="77777777" w:rsidR="002A7A97" w:rsidRPr="00490DC0" w:rsidRDefault="002A7A97" w:rsidP="00C25AEB">
            <w:pPr>
              <w:spacing w:before="40"/>
            </w:pPr>
            <w:proofErr w:type="spellStart"/>
            <w:r w:rsidRPr="002A7A97">
              <w:t>eventX</w:t>
            </w:r>
            <w:proofErr w:type="spellEnd"/>
            <w:r w:rsidRPr="002A7A97">
              <w:t xml:space="preserve"> sp. z o. o.</w:t>
            </w:r>
          </w:p>
          <w:p w14:paraId="6292A4D4" w14:textId="77777777" w:rsidR="002A7A97" w:rsidRPr="00490DC0" w:rsidRDefault="002A7A97" w:rsidP="00C25AEB">
            <w:proofErr w:type="spellStart"/>
            <w:r w:rsidRPr="002A7A97">
              <w:t>Ogłęczyzna</w:t>
            </w:r>
            <w:proofErr w:type="spellEnd"/>
            <w:r w:rsidRPr="00490DC0">
              <w:t xml:space="preserve"> </w:t>
            </w:r>
            <w:r w:rsidRPr="002A7A97">
              <w:t>20</w:t>
            </w:r>
            <w:r w:rsidRPr="00490DC0">
              <w:t xml:space="preserve"> </w:t>
            </w:r>
          </w:p>
          <w:p w14:paraId="2ECA4ECE" w14:textId="77777777" w:rsidR="002A7A97" w:rsidRPr="00490DC0" w:rsidRDefault="002A7A97" w:rsidP="00C25AEB">
            <w:pPr>
              <w:spacing w:after="40"/>
              <w:jc w:val="both"/>
            </w:pPr>
            <w:r w:rsidRPr="002A7A97">
              <w:t>31-589</w:t>
            </w:r>
            <w:r w:rsidRPr="00490DC0">
              <w:t xml:space="preserve"> </w:t>
            </w:r>
            <w:r w:rsidRPr="002A7A9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3DFCFE" w14:textId="77777777" w:rsidR="002A7A97" w:rsidRPr="00490DC0" w:rsidRDefault="002A7A97" w:rsidP="00C25AEB">
            <w:pPr>
              <w:spacing w:before="120" w:after="120"/>
              <w:jc w:val="both"/>
            </w:pPr>
            <w:r w:rsidRPr="002A7A97">
              <w:t>120 466.20 zł</w:t>
            </w:r>
          </w:p>
        </w:tc>
      </w:tr>
    </w:tbl>
    <w:p w14:paraId="348D2D83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09699" w14:textId="77777777" w:rsidR="00E32529" w:rsidRDefault="00E32529">
      <w:r>
        <w:separator/>
      </w:r>
    </w:p>
  </w:endnote>
  <w:endnote w:type="continuationSeparator" w:id="0">
    <w:p w14:paraId="4B1607C4" w14:textId="77777777" w:rsidR="00E32529" w:rsidRDefault="00E32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7956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4C6F1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31921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1D2DB76">
        <v:line id="_x0000_s1025" style="position:absolute;left:0;text-align:left;z-index:251657728" from="-3.85pt,8.7pt" to="455.15pt,8.7pt"/>
      </w:pict>
    </w:r>
  </w:p>
  <w:p w14:paraId="2ABE70B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09C2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42FE2D" w14:textId="77777777" w:rsidR="009F189D" w:rsidRDefault="009F189D">
    <w:pPr>
      <w:pStyle w:val="Stopka"/>
      <w:tabs>
        <w:tab w:val="clear" w:pos="4536"/>
      </w:tabs>
      <w:jc w:val="center"/>
    </w:pPr>
  </w:p>
  <w:p w14:paraId="511DC9C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7EDA37" w14:textId="77777777" w:rsidR="00E32529" w:rsidRDefault="00E32529">
      <w:r>
        <w:separator/>
      </w:r>
    </w:p>
  </w:footnote>
  <w:footnote w:type="continuationSeparator" w:id="0">
    <w:p w14:paraId="61917D0E" w14:textId="77777777" w:rsidR="00E32529" w:rsidRDefault="00E32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C3CCC" w14:textId="77777777" w:rsidR="002A7A97" w:rsidRDefault="002A7A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6AF22" w14:textId="77777777" w:rsidR="002A7A97" w:rsidRDefault="002A7A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5916D" w14:textId="77777777" w:rsidR="002A7A97" w:rsidRDefault="002A7A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252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A7A97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446E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32529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6D3AC9"/>
  <w15:chartTrackingRefBased/>
  <w15:docId w15:val="{950E7A74-769D-41E6-BF98-52A77063A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215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2022-10-06T07:06:00Z</dcterms:created>
  <dcterms:modified xsi:type="dcterms:W3CDTF">2022-10-06T07:06:00Z</dcterms:modified>
</cp:coreProperties>
</file>