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5F03BB" w:rsidRPr="00793BCD" w:rsidRDefault="005F03BB" w:rsidP="005F03B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NAZWA WYKONAWCY:……………………………………………………………………..</w:t>
      </w:r>
    </w:p>
    <w:p w:rsidR="005F03BB" w:rsidRPr="00793BCD" w:rsidRDefault="005F03BB" w:rsidP="005F03BB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5F03BB" w:rsidRPr="00793BCD" w:rsidRDefault="005F03BB" w:rsidP="005F03B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ADRES:…………………………………………………………………………………………</w:t>
      </w:r>
    </w:p>
    <w:p w:rsidR="005F03BB" w:rsidRPr="00793BCD" w:rsidRDefault="005F03BB" w:rsidP="005F03B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5F03BB" w:rsidRPr="00793BCD" w:rsidRDefault="005F03BB" w:rsidP="005F03B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>TEL.</w:t>
      </w:r>
      <w:r w:rsidRPr="00793BCD">
        <w:rPr>
          <w:sz w:val="22"/>
          <w:szCs w:val="22"/>
        </w:rPr>
        <w:t>……………………………………………………………………………………………..</w:t>
      </w:r>
    </w:p>
    <w:p w:rsidR="005F03BB" w:rsidRPr="00793BCD" w:rsidRDefault="005F03BB" w:rsidP="005F03B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 xml:space="preserve">FAX </w:t>
      </w:r>
      <w:r w:rsidRPr="00793BCD">
        <w:rPr>
          <w:sz w:val="22"/>
          <w:szCs w:val="22"/>
        </w:rPr>
        <w:t>…………………………………………………………………………………………….</w:t>
      </w:r>
    </w:p>
    <w:p w:rsidR="005F03BB" w:rsidRPr="00793BCD" w:rsidRDefault="005F03BB" w:rsidP="005F03B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5F03BB" w:rsidRPr="00793BCD" w:rsidRDefault="005F03BB" w:rsidP="005F03B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  <w:lang w:val="de-DE"/>
        </w:rPr>
        <w:t xml:space="preserve">NIP…………………………………. </w:t>
      </w:r>
      <w:r w:rsidRPr="00793BCD">
        <w:rPr>
          <w:sz w:val="22"/>
          <w:szCs w:val="22"/>
        </w:rPr>
        <w:t>REGON:………………………………………………...</w:t>
      </w:r>
    </w:p>
    <w:p w:rsidR="005F03BB" w:rsidRPr="00793BCD" w:rsidRDefault="005F03BB" w:rsidP="005F03B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BANK/ NR KONTA ……………………………………………………………………………</w:t>
      </w:r>
    </w:p>
    <w:p w:rsidR="005F03BB" w:rsidRPr="00793BCD" w:rsidRDefault="005F03BB" w:rsidP="005F03BB">
      <w:pPr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Do: Nazwa i siedziba Zamawiającego:</w:t>
      </w:r>
    </w:p>
    <w:p w:rsidR="005F03BB" w:rsidRPr="00793BCD" w:rsidRDefault="005F03BB" w:rsidP="005F03BB">
      <w:pPr>
        <w:ind w:right="-110"/>
        <w:rPr>
          <w:b/>
        </w:rPr>
      </w:pPr>
      <w:r w:rsidRPr="00793BCD">
        <w:rPr>
          <w:b/>
        </w:rPr>
        <w:t>Akademia Górniczo - Hutnicza</w:t>
      </w:r>
    </w:p>
    <w:p w:rsidR="005F03BB" w:rsidRPr="00793BCD" w:rsidRDefault="005F03BB" w:rsidP="005F03BB">
      <w:pPr>
        <w:ind w:right="-110"/>
        <w:rPr>
          <w:b/>
        </w:rPr>
      </w:pPr>
      <w:r w:rsidRPr="00793BCD">
        <w:rPr>
          <w:b/>
        </w:rPr>
        <w:t>im. Stanisława Staszica w Krakowie</w:t>
      </w:r>
    </w:p>
    <w:p w:rsidR="005F03BB" w:rsidRPr="00793BCD" w:rsidRDefault="005F03BB" w:rsidP="005F03BB">
      <w:pPr>
        <w:ind w:right="-110"/>
        <w:rPr>
          <w:b/>
        </w:rPr>
      </w:pPr>
      <w:r w:rsidRPr="00793BCD">
        <w:rPr>
          <w:b/>
        </w:rPr>
        <w:t xml:space="preserve">Dział Zamówień Publicznych  </w:t>
      </w:r>
    </w:p>
    <w:p w:rsidR="005F03BB" w:rsidRPr="00793BCD" w:rsidRDefault="005F03BB" w:rsidP="005F03BB">
      <w:pPr>
        <w:ind w:right="-110"/>
        <w:rPr>
          <w:b/>
        </w:rPr>
      </w:pPr>
      <w:r w:rsidRPr="00793BCD">
        <w:rPr>
          <w:b/>
        </w:rPr>
        <w:t xml:space="preserve">Al. Mickiewicza 30 </w:t>
      </w:r>
    </w:p>
    <w:p w:rsidR="005F03BB" w:rsidRPr="00793BCD" w:rsidRDefault="005F03BB" w:rsidP="005F03BB">
      <w:pPr>
        <w:rPr>
          <w:b/>
        </w:rPr>
      </w:pPr>
      <w:r w:rsidRPr="00793BCD">
        <w:rPr>
          <w:b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62826" w:rsidRPr="00162826">
        <w:rPr>
          <w:b/>
        </w:rPr>
        <w:t>Dostawa spektrometru absorpcji przejściowej z czasowo rozdzielczymi modułami detekcji nanosekundowymi w zakresie UV-VIS-IR - KC-zp.272-565/22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5F03BB">
        <w:rPr>
          <w:b/>
        </w:rPr>
        <w:t xml:space="preserve"> za całość przedmiotu zamówienia</w:t>
      </w:r>
      <w:r>
        <w:rPr>
          <w:b/>
        </w:rPr>
        <w:t>:</w:t>
      </w:r>
      <w:r w:rsidR="005F03BB">
        <w:rPr>
          <w:b/>
        </w:rPr>
        <w:t xml:space="preserve"> </w:t>
      </w:r>
      <w:r>
        <w:rPr>
          <w:b/>
        </w:rPr>
        <w:t>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5F03BB">
        <w:rPr>
          <w:b/>
        </w:rPr>
        <w:t xml:space="preserve"> za całość przedmiotu zamówienia</w:t>
      </w:r>
      <w:r>
        <w:rPr>
          <w:b/>
        </w:rPr>
        <w:t>:</w:t>
      </w:r>
      <w:r w:rsidR="005F03BB">
        <w:rPr>
          <w:b/>
        </w:rPr>
        <w:t xml:space="preserve"> </w:t>
      </w:r>
      <w:r>
        <w:rPr>
          <w:b/>
        </w:rPr>
        <w:t>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FE545C" w:rsidRDefault="00FE545C" w:rsidP="008D2AB8">
      <w:pPr>
        <w:pStyle w:val="Tekstpodstawowy"/>
      </w:pPr>
      <w:bookmarkStart w:id="0" w:name="_GoBack"/>
      <w:bookmarkEnd w:id="0"/>
      <w:r>
        <w:t xml:space="preserve">producent/model zaoferowanego </w:t>
      </w:r>
      <w:r w:rsidR="005F03BB" w:rsidRPr="005F03BB">
        <w:t xml:space="preserve">spektrometru </w:t>
      </w:r>
      <w:r w:rsidRPr="005F03BB">
        <w:rPr>
          <w:b w:val="0"/>
        </w:rPr>
        <w:t>………………………………..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</w:t>
      </w:r>
      <w:r w:rsidR="005F03BB">
        <w:t xml:space="preserve"> dni</w:t>
      </w:r>
    </w:p>
    <w:p w:rsidR="005F03BB" w:rsidRPr="00483373" w:rsidRDefault="005F03BB" w:rsidP="005F03B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83373">
        <w:rPr>
          <w:b/>
          <w:sz w:val="22"/>
          <w:szCs w:val="22"/>
        </w:rPr>
        <w:t>Okres udzielonej gwarancji wynosi:</w:t>
      </w:r>
      <w:r w:rsidRPr="00483373">
        <w:rPr>
          <w:sz w:val="22"/>
          <w:szCs w:val="22"/>
        </w:rPr>
        <w:t xml:space="preserve"> …………… </w:t>
      </w:r>
      <w:r w:rsidRPr="00483373">
        <w:rPr>
          <w:b/>
          <w:bCs/>
          <w:sz w:val="22"/>
          <w:szCs w:val="22"/>
        </w:rPr>
        <w:t xml:space="preserve">miesięcy </w:t>
      </w:r>
      <w:r w:rsidRPr="00483373">
        <w:rPr>
          <w:sz w:val="22"/>
          <w:szCs w:val="22"/>
          <w:highlight w:val="yellow"/>
        </w:rPr>
        <w:t>(</w:t>
      </w:r>
      <w:r w:rsidRPr="00483373">
        <w:rPr>
          <w:i/>
          <w:sz w:val="22"/>
          <w:szCs w:val="22"/>
          <w:highlight w:val="yellow"/>
        </w:rPr>
        <w:t>kryterium oceny ofert)</w:t>
      </w:r>
    </w:p>
    <w:p w:rsidR="005F03BB" w:rsidRPr="00793BCD" w:rsidRDefault="005F03BB" w:rsidP="005F03BB">
      <w:pPr>
        <w:tabs>
          <w:tab w:val="left" w:pos="426"/>
        </w:tabs>
        <w:spacing w:after="120"/>
        <w:jc w:val="both"/>
        <w:rPr>
          <w:b/>
          <w:sz w:val="22"/>
        </w:rPr>
      </w:pPr>
      <w:r w:rsidRPr="00793BCD">
        <w:rPr>
          <w:sz w:val="22"/>
        </w:rPr>
        <w:t>Oświadczamy, że zgodnie z ustawą z dnia 6 marca 2018 r. Prawo przedsiębiorców, należymy do małych lub średnich przedsiębiorców:</w:t>
      </w:r>
      <w:r w:rsidRPr="00793BCD">
        <w:rPr>
          <w:b/>
          <w:sz w:val="22"/>
        </w:rPr>
        <w:t xml:space="preserve"> TAK/NIE</w:t>
      </w:r>
    </w:p>
    <w:p w:rsidR="005F03BB" w:rsidRPr="00793BCD" w:rsidRDefault="005F03BB" w:rsidP="005F03BB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793BCD">
        <w:rPr>
          <w:b/>
          <w:sz w:val="22"/>
        </w:rPr>
        <w:lastRenderedPageBreak/>
        <w:t xml:space="preserve">Termin płatności: </w:t>
      </w:r>
      <w:r w:rsidRPr="00793BCD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5F03BB" w:rsidRPr="00793BCD" w:rsidRDefault="005F03BB" w:rsidP="005F03BB">
      <w:pPr>
        <w:rPr>
          <w:sz w:val="18"/>
          <w:szCs w:val="18"/>
        </w:rPr>
      </w:pPr>
    </w:p>
    <w:p w:rsidR="005F03BB" w:rsidRPr="00793BCD" w:rsidRDefault="005F03BB" w:rsidP="005F03BB">
      <w:pPr>
        <w:rPr>
          <w:b/>
          <w:sz w:val="22"/>
          <w:szCs w:val="22"/>
          <w:u w:val="single"/>
        </w:rPr>
      </w:pPr>
      <w:r w:rsidRPr="00793BCD">
        <w:rPr>
          <w:b/>
          <w:sz w:val="22"/>
          <w:szCs w:val="22"/>
          <w:u w:val="single"/>
        </w:rPr>
        <w:t>Jednocześnie oświadczamy, że:</w:t>
      </w:r>
    </w:p>
    <w:p w:rsidR="005F03BB" w:rsidRPr="00793BCD" w:rsidRDefault="005F03BB" w:rsidP="005F03B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793BCD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5F03BB" w:rsidRDefault="005F03BB" w:rsidP="005F03B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793BCD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793BCD">
        <w:rPr>
          <w:color w:val="000000"/>
          <w:sz w:val="22"/>
          <w:szCs w:val="22"/>
        </w:rPr>
        <w:t xml:space="preserve"> i nie wnosimy do nich żadnych zastrzeżeń.</w:t>
      </w:r>
    </w:p>
    <w:p w:rsidR="005F03BB" w:rsidRPr="008F4546" w:rsidRDefault="005F03BB" w:rsidP="005F03B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5F03BB" w:rsidRPr="00793BCD" w:rsidRDefault="005F03BB" w:rsidP="005F03BB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5F03BB" w:rsidRPr="00793BCD" w:rsidRDefault="005F03BB" w:rsidP="005F03BB">
      <w:pPr>
        <w:ind w:left="360"/>
        <w:jc w:val="both"/>
        <w:rPr>
          <w:i/>
          <w:sz w:val="22"/>
          <w:szCs w:val="22"/>
        </w:rPr>
      </w:pPr>
      <w:r w:rsidRPr="00793BCD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F03BB" w:rsidRPr="00793BCD" w:rsidRDefault="005F03BB" w:rsidP="005F03BB">
      <w:pPr>
        <w:ind w:left="360"/>
        <w:jc w:val="both"/>
        <w:rPr>
          <w:i/>
          <w:sz w:val="22"/>
          <w:szCs w:val="22"/>
        </w:rPr>
      </w:pPr>
      <w:r w:rsidRPr="00793BCD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F03BB" w:rsidRPr="00793BCD" w:rsidRDefault="005F03BB" w:rsidP="005F03B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F03BB" w:rsidRPr="00793BCD" w:rsidTr="004C751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03BB" w:rsidRPr="00793BCD" w:rsidRDefault="005F03BB" w:rsidP="004C751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03BB" w:rsidRPr="00793BCD" w:rsidRDefault="005F03BB" w:rsidP="004C751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 xml:space="preserve">Opis części zamówienia, którą wykonawca </w:t>
            </w:r>
          </w:p>
          <w:p w:rsidR="005F03BB" w:rsidRPr="00793BCD" w:rsidRDefault="005F03BB" w:rsidP="004C751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03BB" w:rsidRPr="00793BCD" w:rsidRDefault="005F03BB" w:rsidP="004C751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Nazwa podwykonawcy</w:t>
            </w:r>
            <w:r w:rsidRPr="00793BCD">
              <w:rPr>
                <w:sz w:val="22"/>
                <w:szCs w:val="22"/>
              </w:rPr>
              <w:br/>
              <w:t>(o ile jest znana)</w:t>
            </w:r>
          </w:p>
        </w:tc>
      </w:tr>
      <w:tr w:rsidR="005F03BB" w:rsidRPr="00793BCD" w:rsidTr="004C751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03BB" w:rsidRPr="00793BCD" w:rsidRDefault="005F03BB" w:rsidP="004C751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03BB" w:rsidRPr="00793BCD" w:rsidRDefault="005F03BB" w:rsidP="004C751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03BB" w:rsidRPr="00793BCD" w:rsidRDefault="005F03BB" w:rsidP="004C751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F03BB" w:rsidRPr="00793BCD" w:rsidTr="004C7516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03BB" w:rsidRPr="00793BCD" w:rsidRDefault="005F03BB" w:rsidP="004C751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03BB" w:rsidRPr="00793BCD" w:rsidRDefault="005F03BB" w:rsidP="004C751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03BB" w:rsidRPr="00793BCD" w:rsidRDefault="005F03BB" w:rsidP="004C751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5F03BB" w:rsidRPr="00793BCD" w:rsidRDefault="005F03BB" w:rsidP="005F03BB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Umocowanymi do reprezentowania naszej firmy są następujące osoby:</w:t>
      </w:r>
    </w:p>
    <w:p w:rsidR="005F03BB" w:rsidRPr="00793BCD" w:rsidRDefault="005F03BB" w:rsidP="005F03BB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793BCD">
        <w:rPr>
          <w:b/>
          <w:bCs/>
          <w:kern w:val="32"/>
          <w:sz w:val="22"/>
          <w:szCs w:val="22"/>
        </w:rPr>
        <w:tab/>
        <w:t>Imię i Nazwisko</w:t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</w:p>
    <w:p w:rsidR="005F03BB" w:rsidRPr="00793BCD" w:rsidRDefault="005F03BB" w:rsidP="005F03B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93BCD">
        <w:rPr>
          <w:sz w:val="22"/>
          <w:szCs w:val="22"/>
        </w:rPr>
        <w:tab/>
      </w:r>
      <w:r w:rsidRPr="00793BCD">
        <w:rPr>
          <w:sz w:val="22"/>
          <w:szCs w:val="22"/>
        </w:rPr>
        <w:tab/>
        <w:t xml:space="preserve"> </w:t>
      </w:r>
    </w:p>
    <w:p w:rsidR="005F03BB" w:rsidRPr="00793BCD" w:rsidRDefault="005F03BB" w:rsidP="005F03B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93BCD">
        <w:rPr>
          <w:sz w:val="22"/>
          <w:szCs w:val="22"/>
        </w:rPr>
        <w:tab/>
      </w:r>
      <w:r w:rsidRPr="00793BCD">
        <w:rPr>
          <w:sz w:val="22"/>
          <w:szCs w:val="22"/>
        </w:rPr>
        <w:tab/>
        <w:t xml:space="preserve"> .</w:t>
      </w:r>
    </w:p>
    <w:p w:rsidR="005F03BB" w:rsidRPr="00793BCD" w:rsidRDefault="005F03BB" w:rsidP="005F03BB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Umocowanie dla powyżej wskazanych osób wynika z następującego (</w:t>
      </w:r>
      <w:proofErr w:type="spellStart"/>
      <w:r w:rsidRPr="00793BCD">
        <w:rPr>
          <w:sz w:val="22"/>
          <w:szCs w:val="22"/>
        </w:rPr>
        <w:t>ych</w:t>
      </w:r>
      <w:proofErr w:type="spellEnd"/>
      <w:r w:rsidRPr="00793BCD">
        <w:rPr>
          <w:sz w:val="22"/>
          <w:szCs w:val="22"/>
        </w:rPr>
        <w:t>) dokumentu(ów)</w:t>
      </w:r>
    </w:p>
    <w:p w:rsidR="005F03BB" w:rsidRPr="00793BCD" w:rsidRDefault="005F03BB" w:rsidP="005F03BB">
      <w:p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5F03BB" w:rsidRPr="00793BCD" w:rsidRDefault="005F03BB" w:rsidP="005F03BB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załącznikami do niniejszej oferty są:</w:t>
      </w:r>
    </w:p>
    <w:p w:rsidR="005F03BB" w:rsidRPr="00793BCD" w:rsidRDefault="005F03BB" w:rsidP="005F03B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………………………………………………………………………………………….</w:t>
      </w:r>
    </w:p>
    <w:p w:rsidR="005F03BB" w:rsidRPr="00793BCD" w:rsidRDefault="005F03BB" w:rsidP="005F03B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……………………………………………..……………………………………………</w:t>
      </w:r>
    </w:p>
    <w:p w:rsidR="005F03BB" w:rsidRPr="00793BCD" w:rsidRDefault="005F03BB" w:rsidP="005F03BB">
      <w:pPr>
        <w:jc w:val="both"/>
        <w:rPr>
          <w:b/>
          <w:color w:val="FF0000"/>
          <w:sz w:val="22"/>
          <w:szCs w:val="22"/>
        </w:rPr>
      </w:pPr>
    </w:p>
    <w:p w:rsidR="005F03BB" w:rsidRPr="00793BCD" w:rsidRDefault="005F03BB" w:rsidP="005F03BB">
      <w:pPr>
        <w:jc w:val="both"/>
        <w:rPr>
          <w:b/>
          <w:color w:val="FF0000"/>
          <w:sz w:val="22"/>
          <w:szCs w:val="22"/>
        </w:rPr>
      </w:pPr>
      <w:r w:rsidRPr="00793BCD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:rsidR="005F03BB" w:rsidRDefault="005F03BB" w:rsidP="005F03BB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4545" w:rsidRDefault="00C34545">
      <w:r>
        <w:separator/>
      </w:r>
    </w:p>
  </w:endnote>
  <w:endnote w:type="continuationSeparator" w:id="0">
    <w:p w:rsidR="00C34545" w:rsidRDefault="00C34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2826" w:rsidRDefault="001628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2826" w:rsidRDefault="001628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4545" w:rsidRDefault="00C34545">
      <w:r>
        <w:separator/>
      </w:r>
    </w:p>
  </w:footnote>
  <w:footnote w:type="continuationSeparator" w:id="0">
    <w:p w:rsidR="00C34545" w:rsidRDefault="00C345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2826" w:rsidRDefault="001628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2826" w:rsidRDefault="001628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4545"/>
    <w:rsid w:val="00012286"/>
    <w:rsid w:val="00071CCC"/>
    <w:rsid w:val="000B731D"/>
    <w:rsid w:val="000D6134"/>
    <w:rsid w:val="000E09C7"/>
    <w:rsid w:val="000F6589"/>
    <w:rsid w:val="00106636"/>
    <w:rsid w:val="00116EC6"/>
    <w:rsid w:val="0016282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5F03BB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34545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23A9B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0D4A2A-7721-4DBD-B648-E10E7CAA8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6F68F-43DB-424A-950A-3CC59C146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539</Words>
  <Characters>4343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Ewa Wojciechowska</cp:lastModifiedBy>
  <cp:revision>4</cp:revision>
  <cp:lastPrinted>1899-12-31T23:00:00Z</cp:lastPrinted>
  <dcterms:created xsi:type="dcterms:W3CDTF">2022-09-22T09:18:00Z</dcterms:created>
  <dcterms:modified xsi:type="dcterms:W3CDTF">2022-09-29T09:04:00Z</dcterms:modified>
</cp:coreProperties>
</file>