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Pr="00164D68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18"/>
          <w:szCs w:val="18"/>
        </w:rPr>
      </w:pPr>
      <w:r w:rsidRPr="00164D68">
        <w:rPr>
          <w:rFonts w:ascii="Times New Roman" w:hAnsi="Times New Roman"/>
          <w:b w:val="0"/>
          <w:i/>
          <w:iCs/>
          <w:sz w:val="18"/>
          <w:szCs w:val="18"/>
        </w:rPr>
        <w:t xml:space="preserve">Załącznik </w:t>
      </w:r>
      <w:r w:rsidR="00493A1E" w:rsidRPr="00164D68">
        <w:rPr>
          <w:rFonts w:ascii="Times New Roman" w:hAnsi="Times New Roman"/>
          <w:b w:val="0"/>
          <w:i/>
          <w:iCs/>
          <w:sz w:val="18"/>
          <w:szCs w:val="18"/>
        </w:rPr>
        <w:t>N</w:t>
      </w:r>
      <w:r w:rsidRPr="00164D68">
        <w:rPr>
          <w:rFonts w:ascii="Times New Roman" w:hAnsi="Times New Roman"/>
          <w:b w:val="0"/>
          <w:i/>
          <w:iCs/>
          <w:sz w:val="18"/>
          <w:szCs w:val="18"/>
        </w:rPr>
        <w:t xml:space="preserve">r </w:t>
      </w:r>
      <w:r w:rsidR="00272917" w:rsidRPr="00164D68">
        <w:rPr>
          <w:rFonts w:ascii="Times New Roman" w:hAnsi="Times New Roman"/>
          <w:b w:val="0"/>
          <w:i/>
          <w:iCs/>
          <w:sz w:val="18"/>
          <w:szCs w:val="18"/>
        </w:rPr>
        <w:t>1</w:t>
      </w:r>
      <w:r w:rsidRPr="00164D68">
        <w:rPr>
          <w:rFonts w:ascii="Times New Roman" w:hAnsi="Times New Roman"/>
          <w:b w:val="0"/>
          <w:i/>
          <w:iCs/>
          <w:sz w:val="18"/>
          <w:szCs w:val="18"/>
        </w:rPr>
        <w:t xml:space="preserve"> do SWZ</w:t>
      </w:r>
    </w:p>
    <w:p w14:paraId="7E0D7803" w14:textId="0755F612" w:rsidR="00164D68" w:rsidRDefault="00272917" w:rsidP="00164D68">
      <w:pPr>
        <w:rPr>
          <w:b/>
          <w:bCs/>
        </w:rPr>
      </w:pPr>
      <w:r w:rsidRPr="00CF33D7">
        <w:t>Znak sprawy</w:t>
      </w:r>
      <w:r w:rsidR="00CF33D7" w:rsidRPr="0089296C">
        <w:t>:</w:t>
      </w:r>
      <w:r w:rsidRPr="0089296C">
        <w:rPr>
          <w:b/>
          <w:bCs/>
        </w:rPr>
        <w:t xml:space="preserve"> PCUW.261.</w:t>
      </w:r>
      <w:r w:rsidR="0089296C" w:rsidRPr="0089296C">
        <w:rPr>
          <w:b/>
          <w:bCs/>
        </w:rPr>
        <w:t>2.11.2022</w:t>
      </w:r>
    </w:p>
    <w:p w14:paraId="07CDD088" w14:textId="77777777" w:rsidR="00DD650A" w:rsidRDefault="00DD650A" w:rsidP="00164D68">
      <w:pPr>
        <w:rPr>
          <w:b/>
          <w:bCs/>
        </w:rPr>
      </w:pPr>
    </w:p>
    <w:p w14:paraId="773F3D3E" w14:textId="77777777" w:rsidR="00164D68" w:rsidRPr="00164D68" w:rsidRDefault="00164D68" w:rsidP="00164D68">
      <w:pPr>
        <w:rPr>
          <w:b/>
          <w:bCs/>
        </w:rPr>
      </w:pPr>
    </w:p>
    <w:tbl>
      <w:tblPr>
        <w:tblW w:w="0" w:type="auto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9"/>
      </w:tblGrid>
      <w:tr w:rsidR="00F31EAC" w:rsidRPr="005844F6" w14:paraId="1E328C63" w14:textId="77777777" w:rsidTr="003667E2">
        <w:tc>
          <w:tcPr>
            <w:tcW w:w="9104" w:type="dxa"/>
            <w:shd w:val="clear" w:color="auto" w:fill="F2F2F2"/>
          </w:tcPr>
          <w:p w14:paraId="1638DAE7" w14:textId="1530A40D" w:rsidR="00F31EAC" w:rsidRPr="005F7D92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color w:val="FF0000"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  <w:r w:rsidR="005F7D92">
              <w:rPr>
                <w:bCs/>
                <w:sz w:val="28"/>
              </w:rPr>
              <w:t xml:space="preserve"> – </w:t>
            </w:r>
            <w:r w:rsidR="005F7D92">
              <w:rPr>
                <w:bCs/>
                <w:color w:val="FF0000"/>
                <w:sz w:val="28"/>
              </w:rPr>
              <w:t xml:space="preserve">MODYFIKACJA </w:t>
            </w:r>
          </w:p>
        </w:tc>
      </w:tr>
    </w:tbl>
    <w:p w14:paraId="4DAE0AC8" w14:textId="77777777" w:rsidR="00532CC3" w:rsidRPr="00532CC3" w:rsidRDefault="00532CC3" w:rsidP="00532CC3"/>
    <w:p w14:paraId="08DBEB0F" w14:textId="4EA81202" w:rsidR="00F31EAC" w:rsidRDefault="002E612D" w:rsidP="00F205B8">
      <w:pPr>
        <w:spacing w:after="240" w:line="276" w:lineRule="auto"/>
        <w:ind w:left="142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89296C">
        <w:rPr>
          <w:sz w:val="22"/>
          <w:szCs w:val="22"/>
        </w:rPr>
        <w:t xml:space="preserve">z możliwością negocjacji na podst. art. 275 pkt 2 </w:t>
      </w:r>
      <w:r w:rsidR="0089296C" w:rsidRPr="0089296C">
        <w:rPr>
          <w:i/>
          <w:iCs/>
          <w:sz w:val="22"/>
          <w:szCs w:val="22"/>
        </w:rPr>
        <w:t>„ustawy Pzp”</w:t>
      </w:r>
      <w:r w:rsidR="00164D68" w:rsidRPr="00164D68">
        <w:rPr>
          <w:sz w:val="22"/>
          <w:szCs w:val="22"/>
        </w:rPr>
        <w:t xml:space="preserve"> </w:t>
      </w:r>
      <w:r w:rsidR="00164D68">
        <w:rPr>
          <w:sz w:val="22"/>
          <w:szCs w:val="22"/>
        </w:rPr>
        <w:t xml:space="preserve"> (t.j. Dz.U. </w:t>
      </w:r>
      <w:r w:rsidR="00164D68">
        <w:rPr>
          <w:sz w:val="22"/>
          <w:szCs w:val="22"/>
        </w:rPr>
        <w:br/>
        <w:t>z 202</w:t>
      </w:r>
      <w:r w:rsidR="00A56D28">
        <w:rPr>
          <w:sz w:val="22"/>
          <w:szCs w:val="22"/>
        </w:rPr>
        <w:t>2</w:t>
      </w:r>
      <w:r w:rsidR="00164D68">
        <w:rPr>
          <w:sz w:val="22"/>
          <w:szCs w:val="22"/>
        </w:rPr>
        <w:t xml:space="preserve"> r. poz. </w:t>
      </w:r>
      <w:r w:rsidR="00A56D28">
        <w:rPr>
          <w:sz w:val="22"/>
          <w:szCs w:val="22"/>
        </w:rPr>
        <w:t>1710</w:t>
      </w:r>
      <w:r w:rsidR="00164D68">
        <w:rPr>
          <w:sz w:val="22"/>
          <w:szCs w:val="22"/>
        </w:rPr>
        <w:t xml:space="preserve"> ze zm.)</w:t>
      </w:r>
      <w:r w:rsidR="000E2529" w:rsidRPr="0089296C">
        <w:rPr>
          <w:i/>
          <w:iCs/>
          <w:sz w:val="22"/>
          <w:szCs w:val="22"/>
        </w:rPr>
        <w:t>,</w:t>
      </w:r>
      <w:r w:rsidR="00272917" w:rsidRPr="0089296C">
        <w:rPr>
          <w:i/>
          <w:iCs/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3639C945" w14:textId="4ED64DFD" w:rsidR="0089296C" w:rsidRPr="0089296C" w:rsidRDefault="0089296C" w:rsidP="0089296C">
      <w:pPr>
        <w:spacing w:after="120" w:line="276" w:lineRule="auto"/>
        <w:jc w:val="center"/>
        <w:rPr>
          <w:b/>
          <w:iCs/>
        </w:rPr>
      </w:pPr>
      <w:r w:rsidRPr="0089296C">
        <w:rPr>
          <w:b/>
          <w:iCs/>
        </w:rPr>
        <w:t xml:space="preserve">Zimowe utrzymanie dróg </w:t>
      </w:r>
      <w:r w:rsidRPr="00F67242">
        <w:rPr>
          <w:b/>
          <w:iCs/>
        </w:rPr>
        <w:t xml:space="preserve">powiatowych na terenie powiatu rawickiego w okresie </w:t>
      </w:r>
      <w:r w:rsidRPr="00F67242">
        <w:rPr>
          <w:b/>
          <w:iCs/>
        </w:rPr>
        <w:br/>
        <w:t>od 1 listopada 2022 r. do 3</w:t>
      </w:r>
      <w:r w:rsidR="00092C7A">
        <w:rPr>
          <w:b/>
          <w:iCs/>
        </w:rPr>
        <w:t>0 kwietnia 2023</w:t>
      </w:r>
      <w:r w:rsidRPr="00F67242">
        <w:rPr>
          <w:b/>
          <w:iCs/>
        </w:rPr>
        <w:t xml:space="preserve"> r.</w:t>
      </w:r>
    </w:p>
    <w:p w14:paraId="4CF42B6F" w14:textId="28E06E21" w:rsidR="00AA39D6" w:rsidRPr="00272917" w:rsidRDefault="00154274" w:rsidP="0089296C">
      <w:pPr>
        <w:spacing w:after="120" w:line="276" w:lineRule="auto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5DD98934" w14:textId="7DC5A986" w:rsidR="00164D68" w:rsidRDefault="00272917" w:rsidP="00164D6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23057BC2" w14:textId="77777777" w:rsidR="00DD650A" w:rsidRDefault="00DD650A" w:rsidP="00164D68">
      <w:pPr>
        <w:spacing w:after="120" w:line="276" w:lineRule="auto"/>
        <w:jc w:val="both"/>
        <w:rPr>
          <w:sz w:val="22"/>
          <w:szCs w:val="22"/>
        </w:rPr>
      </w:pPr>
    </w:p>
    <w:p w14:paraId="1AB9DF84" w14:textId="65C1FB7B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623808FC" w14:textId="77777777" w:rsidR="00164D68" w:rsidRDefault="00164D68" w:rsidP="00AA39D6">
      <w:pPr>
        <w:spacing w:line="276" w:lineRule="auto"/>
        <w:jc w:val="both"/>
        <w:rPr>
          <w:sz w:val="16"/>
          <w:szCs w:val="16"/>
        </w:rPr>
      </w:pPr>
    </w:p>
    <w:p w14:paraId="6E15BB66" w14:textId="2469818B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E9B7095" w14:textId="2C3B0216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6ECBC681" w14:textId="1A8B2BC4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681ABD11" w14:textId="64D41E39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389863DF" w14:textId="493C42D2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27DC3FD7" w14:textId="77777777" w:rsidR="00DD650A" w:rsidRPr="00AF4AC3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72BF4B0E" w14:textId="6D58501F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 xml:space="preserve">wraz </w:t>
      </w:r>
      <w:r w:rsidR="00226DC9">
        <w:rPr>
          <w:sz w:val="22"/>
        </w:rPr>
        <w:br/>
      </w:r>
      <w:r w:rsidR="00D3681A">
        <w:rPr>
          <w:sz w:val="22"/>
        </w:rPr>
        <w:t>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532CC3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6B4BE4BC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532CC3">
              <w:rPr>
                <w:b/>
                <w:sz w:val="22"/>
                <w:szCs w:val="22"/>
              </w:rPr>
              <w:t xml:space="preserve">Cena </w:t>
            </w:r>
            <w:r w:rsidR="00A07D25">
              <w:rPr>
                <w:b/>
                <w:sz w:val="22"/>
                <w:szCs w:val="22"/>
              </w:rPr>
              <w:t>poszczególnych pozycji</w:t>
            </w:r>
            <w:r w:rsidR="00164D68">
              <w:rPr>
                <w:b/>
                <w:sz w:val="22"/>
                <w:szCs w:val="22"/>
              </w:rPr>
              <w:t xml:space="preserve">; </w:t>
            </w:r>
            <w:r w:rsidR="00532CC3" w:rsidRPr="00532CC3">
              <w:rPr>
                <w:b/>
                <w:sz w:val="22"/>
                <w:szCs w:val="22"/>
              </w:rPr>
              <w:t xml:space="preserve">czas reakcji </w:t>
            </w:r>
            <w:r w:rsidR="00164D68">
              <w:rPr>
                <w:b/>
                <w:sz w:val="22"/>
                <w:szCs w:val="22"/>
              </w:rPr>
              <w:t xml:space="preserve">Wykonawcy </w:t>
            </w:r>
            <w:r w:rsidR="00532CC3" w:rsidRPr="00532CC3">
              <w:rPr>
                <w:b/>
                <w:sz w:val="22"/>
                <w:szCs w:val="22"/>
              </w:rPr>
              <w:t>na zgłoszenie</w:t>
            </w:r>
          </w:p>
        </w:tc>
      </w:tr>
      <w:tr w:rsidR="00E6330F" w:rsidRPr="007F3E87" w14:paraId="56978DEE" w14:textId="77777777" w:rsidTr="00DD650A">
        <w:trPr>
          <w:trHeight w:val="7937"/>
        </w:trPr>
        <w:tc>
          <w:tcPr>
            <w:tcW w:w="9356" w:type="dxa"/>
            <w:shd w:val="clear" w:color="auto" w:fill="auto"/>
          </w:tcPr>
          <w:p w14:paraId="615D5FA0" w14:textId="29043EFA" w:rsidR="00E6330F" w:rsidRDefault="00E6330F" w:rsidP="00C12154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</w:t>
            </w:r>
            <w:r w:rsidR="00C12154">
              <w:rPr>
                <w:sz w:val="22"/>
                <w:szCs w:val="22"/>
              </w:rPr>
              <w:t>:</w:t>
            </w:r>
          </w:p>
          <w:p w14:paraId="254255F5" w14:textId="55EDEE5E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Dyżur zimowego utrzymania dróg (prowadzenie akcji i dokumentacji)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AA8724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8646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A61B44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4E5D1E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57007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9DAC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F09EBD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4F31364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45D2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6F29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57EF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5C4F2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19F66C8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FB3A40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DAEA1F5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4F87F3D8" w14:textId="4C404ED3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Dyżur zimowego utrzymania dróg (gotowość sprzętu) -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221F93CF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2760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965B6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3D8A76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F5970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EB57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736CB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09B19AC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63D7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20E0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1C531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6B2A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0C3C6D9E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8C58ED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5460112" w14:textId="77777777" w:rsidR="00C51823" w:rsidRPr="00C51823" w:rsidRDefault="00C51823" w:rsidP="00C51823">
            <w:pPr>
              <w:ind w:firstLine="426"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69A3CBA1" w14:textId="42741F50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Koparko-ładowarka – odśnieżanie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6B9AF6C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7D34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00307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4F31F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3DE06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67DF4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6AAA57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20C410B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96E95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41895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FC66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C033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448A11B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C173F4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7FD64430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5A02D3CE" w14:textId="4126B34D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ECOS (PZD) - stawka za 1 km z kosztami pracy ludzi,</w:t>
            </w:r>
            <w:r w:rsidRPr="00C51823">
              <w:rPr>
                <w:b/>
                <w:sz w:val="20"/>
                <w:szCs w:val="20"/>
              </w:rPr>
              <w:br/>
              <w:t>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698C9C50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4751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98D5C8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23B17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5ADBF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5A17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A00536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08E0719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5999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2A26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D341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52F8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741AEF9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B2F983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866DF0E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2D87FC85" w14:textId="55947E24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STRATOS (PZD) - stawka za 1 km z kosztami pracy ludzi, 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43DEEE1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F4B6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2C035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88C31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B078A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1AD2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52DA9F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69B0B0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64A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36B3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5B89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7198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5598EC8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02558D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E3342E1" w14:textId="77777777" w:rsidR="00C51823" w:rsidRPr="00C51823" w:rsidRDefault="00C51823" w:rsidP="00C51823">
            <w:pPr>
              <w:jc w:val="both"/>
              <w:rPr>
                <w:sz w:val="20"/>
                <w:szCs w:val="20"/>
              </w:rPr>
            </w:pPr>
          </w:p>
          <w:p w14:paraId="5F997AF1" w14:textId="7E6FF133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ŻWIREK (PZD) - stawka za 1 km z kosztami pracy ludzi, 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A03579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E5B26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7CB945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07087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DD0A9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CD7C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1F476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14:paraId="59E38BD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5258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DCA3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38AE7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4A17A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14:paraId="5FAE114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781AF0" w14:textId="77777777" w:rsidR="00C51823" w:rsidRDefault="00C51823" w:rsidP="00C518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33D98B17" w14:textId="77777777" w:rsidR="00C51823" w:rsidRDefault="00C51823" w:rsidP="00C51823">
            <w:pPr>
              <w:ind w:left="426"/>
              <w:jc w:val="both"/>
              <w:rPr>
                <w:color w:val="0000FF"/>
                <w:sz w:val="20"/>
                <w:szCs w:val="20"/>
                <w:lang w:eastAsia="en-US"/>
              </w:rPr>
            </w:pPr>
          </w:p>
          <w:p w14:paraId="3BB9B0F8" w14:textId="395C20EE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ŻWIREK (PZD) - stawka za 1 km z kosztami pracy ludzi, sprzętu,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FBA454F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6FC1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5C23B67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6D9C9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1DDD5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2511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8AEA9F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44ACE8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1E1D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1853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06AD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FAE9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5545B783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E2A0F6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733BFE25" w14:textId="77777777" w:rsidR="00C51823" w:rsidRP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3CBEAEBD" w14:textId="30BC3CDB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 xml:space="preserve">Mechaniczne odśnieżanie przy użyciu równiarki – stawka za 1 godz. wraz z kosztami pracy ludzi </w:t>
            </w:r>
            <w:r>
              <w:rPr>
                <w:b/>
                <w:sz w:val="20"/>
                <w:szCs w:val="20"/>
              </w:rPr>
              <w:br/>
            </w:r>
            <w:r w:rsidRPr="00C51823">
              <w:rPr>
                <w:b/>
                <w:sz w:val="20"/>
                <w:szCs w:val="20"/>
              </w:rPr>
              <w:t>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0046136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2520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D51369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A9639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5DFB3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BF7C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EDE469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14:paraId="186D722B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21687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70BEB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0F430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4A9A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14:paraId="51DDA0C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C190D2" w14:textId="77777777" w:rsidR="00C51823" w:rsidRDefault="00C51823" w:rsidP="00C518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3E6DDFFD" w14:textId="77777777" w:rsidR="00C51823" w:rsidRP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1836C3C1" w14:textId="2BED58A8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Mechaniczne odśnieżanie przy użyciu ciągnika z pługiem – stawka za 1 godz. wraz z kosztami pracy ludzi 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2350B63C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08A9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7D1CE0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8953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E22AB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C808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2A6AD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23044BE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BDB42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76D6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D275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186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0D193EC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E011D6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C8ADBEC" w14:textId="77777777" w:rsidR="00C51823" w:rsidRPr="00C51823" w:rsidRDefault="00C51823" w:rsidP="00C51823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1623AEF9" w14:textId="5F91D5D7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 xml:space="preserve">Mechaniczne odśnieżanie przy użyciu samochodu ciężarowego wyposażonego w pług odśnieżny/dostosowanego do obsługi pluga (PZD) – stawka za 1 km wraz z kosztami pracy ludzi </w:t>
            </w:r>
            <w:r>
              <w:rPr>
                <w:b/>
                <w:sz w:val="20"/>
                <w:szCs w:val="20"/>
              </w:rPr>
              <w:br/>
            </w:r>
            <w:r w:rsidRPr="00C51823">
              <w:rPr>
                <w:b/>
                <w:sz w:val="20"/>
                <w:szCs w:val="20"/>
              </w:rPr>
              <w:t>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3DEB0CA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C4FC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8EB1B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4544C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6B504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41F3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75E763E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926131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049B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9BBE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ADB5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DA8EA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401A2B1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B648F7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6F4A2EB" w14:textId="77777777" w:rsidR="00C51823" w:rsidRPr="00C51823" w:rsidRDefault="00C51823" w:rsidP="00C51823">
            <w:pPr>
              <w:rPr>
                <w:b/>
                <w:sz w:val="20"/>
                <w:szCs w:val="20"/>
                <w:lang w:eastAsia="en-US"/>
              </w:rPr>
            </w:pPr>
          </w:p>
          <w:p w14:paraId="321AF1BB" w14:textId="2CDA223C" w:rsidR="00C51823" w:rsidRPr="005F7D92" w:rsidRDefault="00C51823" w:rsidP="00C51823">
            <w:pPr>
              <w:pStyle w:val="Akapitzlist"/>
              <w:numPr>
                <w:ilvl w:val="0"/>
                <w:numId w:val="9"/>
              </w:numPr>
              <w:rPr>
                <w:b/>
                <w:color w:val="FF0000"/>
                <w:sz w:val="20"/>
                <w:szCs w:val="20"/>
              </w:rPr>
            </w:pPr>
            <w:r w:rsidRPr="005F7D92">
              <w:rPr>
                <w:b/>
                <w:color w:val="FF0000"/>
                <w:sz w:val="20"/>
                <w:szCs w:val="20"/>
              </w:rPr>
              <w:t xml:space="preserve">Mieszanina piasku i soli </w:t>
            </w:r>
            <w:r w:rsidR="005F7D92" w:rsidRPr="005F7D92">
              <w:rPr>
                <w:b/>
                <w:color w:val="FF0000"/>
                <w:sz w:val="20"/>
                <w:szCs w:val="20"/>
              </w:rPr>
              <w:t xml:space="preserve">1:1 </w:t>
            </w:r>
            <w:r w:rsidRPr="005F7D92">
              <w:rPr>
                <w:b/>
                <w:color w:val="FF0000"/>
                <w:sz w:val="20"/>
                <w:szCs w:val="20"/>
              </w:rPr>
              <w:t>– stawka za 1 Mg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5F7D92" w:rsidRPr="005F7D92" w14:paraId="080EE726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85D09" w14:textId="77777777" w:rsidR="00C51823" w:rsidRPr="005F7D92" w:rsidRDefault="00C51823" w:rsidP="00C51823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  <w:p w14:paraId="11D614C3" w14:textId="77777777" w:rsidR="00C51823" w:rsidRPr="005F7D92" w:rsidRDefault="00C51823" w:rsidP="00C51823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b/>
                      <w:color w:val="FF0000"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E7454B" w14:textId="77777777" w:rsidR="00C51823" w:rsidRPr="005F7D92" w:rsidRDefault="00C51823" w:rsidP="00C51823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b/>
                      <w:color w:val="FF0000"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5A40E3" w14:textId="77777777" w:rsidR="00C51823" w:rsidRPr="005F7D92" w:rsidRDefault="00C51823" w:rsidP="00C51823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b/>
                      <w:color w:val="FF0000"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81ADC" w14:textId="77777777" w:rsidR="00C51823" w:rsidRPr="005F7D92" w:rsidRDefault="00C51823" w:rsidP="00C51823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  <w:p w14:paraId="7EAB2DF4" w14:textId="77777777" w:rsidR="00C51823" w:rsidRPr="005F7D92" w:rsidRDefault="00C51823" w:rsidP="00C51823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b/>
                      <w:color w:val="FF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5F7D92" w:rsidRPr="005F7D92" w14:paraId="67F480B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659DF" w14:textId="77777777" w:rsidR="00C51823" w:rsidRPr="005F7D92" w:rsidRDefault="00C51823" w:rsidP="00C51823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29B46" w14:textId="77777777" w:rsidR="00C51823" w:rsidRPr="005F7D92" w:rsidRDefault="00C51823" w:rsidP="00C51823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BAF68" w14:textId="77777777" w:rsidR="00C51823" w:rsidRPr="005F7D92" w:rsidRDefault="00C51823" w:rsidP="00C51823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26F6" w14:textId="77777777" w:rsidR="00C51823" w:rsidRPr="005F7D92" w:rsidRDefault="00C51823" w:rsidP="00C51823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5F7D92" w:rsidRPr="005F7D92" w14:paraId="0E33730D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FA9BB0" w14:textId="77777777" w:rsidR="00C51823" w:rsidRPr="005F7D92" w:rsidRDefault="00C51823" w:rsidP="00C51823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color w:val="FF0000"/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6AF8DA0A" w14:textId="77777777" w:rsidR="005F7D92" w:rsidRDefault="005F7D92" w:rsidP="005F7D92">
            <w:pPr>
              <w:pStyle w:val="Akapitzlist"/>
              <w:jc w:val="both"/>
              <w:rPr>
                <w:b/>
                <w:sz w:val="20"/>
                <w:szCs w:val="20"/>
              </w:rPr>
            </w:pPr>
          </w:p>
          <w:p w14:paraId="2F4803C4" w14:textId="3FFF6B10" w:rsidR="005F7D92" w:rsidRPr="005F7D92" w:rsidRDefault="005F7D92" w:rsidP="005F7D92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color w:val="FF0000"/>
                <w:sz w:val="20"/>
                <w:szCs w:val="20"/>
              </w:rPr>
            </w:pPr>
            <w:r w:rsidRPr="005F7D92">
              <w:rPr>
                <w:b/>
                <w:color w:val="FF0000"/>
                <w:sz w:val="20"/>
                <w:szCs w:val="20"/>
              </w:rPr>
              <w:t xml:space="preserve">Mieszanina soli </w:t>
            </w:r>
            <w:r w:rsidR="0092578A">
              <w:rPr>
                <w:b/>
                <w:color w:val="FF0000"/>
                <w:sz w:val="20"/>
                <w:szCs w:val="20"/>
              </w:rPr>
              <w:t xml:space="preserve"> i piasku </w:t>
            </w:r>
            <w:r w:rsidRPr="005F7D92">
              <w:rPr>
                <w:b/>
                <w:color w:val="FF0000"/>
                <w:sz w:val="20"/>
                <w:szCs w:val="20"/>
              </w:rPr>
              <w:t xml:space="preserve">1:4 – stawka za 1 Mg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5F7D92" w:rsidRPr="005F7D92" w14:paraId="700512A3" w14:textId="77777777" w:rsidTr="001205F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54519" w14:textId="77777777" w:rsidR="005F7D92" w:rsidRPr="005F7D92" w:rsidRDefault="005F7D92" w:rsidP="005F7D92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  <w:p w14:paraId="42F8DA8D" w14:textId="77777777" w:rsidR="005F7D92" w:rsidRPr="005F7D92" w:rsidRDefault="005F7D92" w:rsidP="005F7D92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b/>
                      <w:color w:val="FF0000"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E52079" w14:textId="77777777" w:rsidR="005F7D92" w:rsidRPr="005F7D92" w:rsidRDefault="005F7D92" w:rsidP="005F7D92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b/>
                      <w:color w:val="FF0000"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1BA635" w14:textId="77777777" w:rsidR="005F7D92" w:rsidRPr="005F7D92" w:rsidRDefault="005F7D92" w:rsidP="005F7D92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b/>
                      <w:color w:val="FF0000"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440CE" w14:textId="77777777" w:rsidR="005F7D92" w:rsidRPr="005F7D92" w:rsidRDefault="005F7D92" w:rsidP="005F7D92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  <w:p w14:paraId="7AF6FAEB" w14:textId="77777777" w:rsidR="005F7D92" w:rsidRPr="005F7D92" w:rsidRDefault="005F7D92" w:rsidP="005F7D92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b/>
                      <w:color w:val="FF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5F7D92" w:rsidRPr="005F7D92" w14:paraId="5599B5FA" w14:textId="77777777" w:rsidTr="001205F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8EE6E" w14:textId="77777777" w:rsidR="005F7D92" w:rsidRPr="005F7D92" w:rsidRDefault="005F7D92" w:rsidP="005F7D92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FA524" w14:textId="77777777" w:rsidR="005F7D92" w:rsidRPr="005F7D92" w:rsidRDefault="005F7D92" w:rsidP="005F7D92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F0BE0" w14:textId="77777777" w:rsidR="005F7D92" w:rsidRPr="005F7D92" w:rsidRDefault="005F7D92" w:rsidP="005F7D92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77A3F" w14:textId="77777777" w:rsidR="005F7D92" w:rsidRPr="005F7D92" w:rsidRDefault="005F7D92" w:rsidP="005F7D92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5F7D92" w:rsidRPr="005F7D92" w14:paraId="2F9D5211" w14:textId="77777777" w:rsidTr="001205F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E711AA" w14:textId="77777777" w:rsidR="005F7D92" w:rsidRPr="005F7D92" w:rsidRDefault="005F7D92" w:rsidP="005F7D92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color w:val="FF0000"/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1622F91" w14:textId="77777777" w:rsidR="005F7D92" w:rsidRPr="005F7D92" w:rsidRDefault="005F7D92" w:rsidP="005F7D92">
            <w:pPr>
              <w:rPr>
                <w:b/>
                <w:color w:val="FF0000"/>
                <w:sz w:val="20"/>
                <w:szCs w:val="20"/>
                <w:lang w:eastAsia="en-US"/>
              </w:rPr>
            </w:pPr>
          </w:p>
          <w:p w14:paraId="6EC79BE6" w14:textId="5A9502CD" w:rsidR="005F7D92" w:rsidRPr="005F7D92" w:rsidRDefault="005F7D92" w:rsidP="005F7D92">
            <w:pPr>
              <w:pStyle w:val="Akapitzlist"/>
              <w:numPr>
                <w:ilvl w:val="0"/>
                <w:numId w:val="9"/>
              </w:num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Piasek</w:t>
            </w:r>
            <w:r w:rsidRPr="005F7D92">
              <w:rPr>
                <w:b/>
                <w:color w:val="FF0000"/>
                <w:sz w:val="20"/>
                <w:szCs w:val="20"/>
              </w:rPr>
              <w:t xml:space="preserve"> – stawka za 1 Mg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5F7D92" w:rsidRPr="005F7D92" w14:paraId="0DFD0ADE" w14:textId="77777777" w:rsidTr="001205F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4B8AB" w14:textId="77777777" w:rsidR="005F7D92" w:rsidRPr="005F7D92" w:rsidRDefault="005F7D92" w:rsidP="005F7D92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  <w:p w14:paraId="021D6A8A" w14:textId="77777777" w:rsidR="005F7D92" w:rsidRPr="005F7D92" w:rsidRDefault="005F7D92" w:rsidP="005F7D92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b/>
                      <w:color w:val="FF0000"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8CF1B2" w14:textId="77777777" w:rsidR="005F7D92" w:rsidRPr="005F7D92" w:rsidRDefault="005F7D92" w:rsidP="005F7D92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b/>
                      <w:color w:val="FF0000"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211108" w14:textId="77777777" w:rsidR="005F7D92" w:rsidRPr="005F7D92" w:rsidRDefault="005F7D92" w:rsidP="005F7D92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b/>
                      <w:color w:val="FF0000"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748CF" w14:textId="77777777" w:rsidR="005F7D92" w:rsidRPr="005F7D92" w:rsidRDefault="005F7D92" w:rsidP="005F7D92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</w:p>
                <w:p w14:paraId="74D0EC10" w14:textId="77777777" w:rsidR="005F7D92" w:rsidRPr="005F7D92" w:rsidRDefault="005F7D92" w:rsidP="005F7D92">
                  <w:pPr>
                    <w:jc w:val="center"/>
                    <w:rPr>
                      <w:b/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b/>
                      <w:color w:val="FF0000"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5F7D92" w:rsidRPr="005F7D92" w14:paraId="023A4F5C" w14:textId="77777777" w:rsidTr="001205F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68D3D" w14:textId="77777777" w:rsidR="005F7D92" w:rsidRPr="005F7D92" w:rsidRDefault="005F7D92" w:rsidP="005F7D92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5258B" w14:textId="77777777" w:rsidR="005F7D92" w:rsidRPr="005F7D92" w:rsidRDefault="005F7D92" w:rsidP="005F7D92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E0ACD" w14:textId="77777777" w:rsidR="005F7D92" w:rsidRPr="005F7D92" w:rsidRDefault="005F7D92" w:rsidP="005F7D92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15B5A" w14:textId="77777777" w:rsidR="005F7D92" w:rsidRPr="005F7D92" w:rsidRDefault="005F7D92" w:rsidP="005F7D92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</w:tr>
            <w:tr w:rsidR="005F7D92" w:rsidRPr="005F7D92" w14:paraId="1F70FACF" w14:textId="77777777" w:rsidTr="001205F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0330BA" w14:textId="77777777" w:rsidR="005F7D92" w:rsidRPr="005F7D92" w:rsidRDefault="005F7D92" w:rsidP="005F7D92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5F7D92">
                    <w:rPr>
                      <w:color w:val="FF0000"/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8176882" w14:textId="77777777" w:rsidR="00F205B8" w:rsidRDefault="00F205B8" w:rsidP="00212440">
            <w:pPr>
              <w:spacing w:after="60" w:line="360" w:lineRule="auto"/>
              <w:rPr>
                <w:sz w:val="22"/>
                <w:szCs w:val="22"/>
              </w:rPr>
            </w:pPr>
          </w:p>
          <w:p w14:paraId="03E9C75B" w14:textId="198B6B16" w:rsidR="0087114F" w:rsidRPr="00A07D25" w:rsidRDefault="009648A3" w:rsidP="00A07D25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reakcji Wykonawcy od momentu powiadomienia do uruchomienia dyżuru </w:t>
            </w:r>
            <w:r w:rsidR="00D94728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CZ</w:t>
            </w:r>
            <w:r w:rsidR="00D94728">
              <w:rPr>
                <w:sz w:val="22"/>
                <w:szCs w:val="22"/>
              </w:rPr>
              <w:t>)</w:t>
            </w:r>
            <w:r w:rsidR="005B6F01">
              <w:rPr>
                <w:sz w:val="22"/>
                <w:szCs w:val="22"/>
              </w:rPr>
              <w:t>**</w:t>
            </w:r>
            <w:r w:rsidR="0087114F">
              <w:rPr>
                <w:sz w:val="22"/>
                <w:szCs w:val="22"/>
              </w:rPr>
              <w:t>:</w:t>
            </w:r>
          </w:p>
          <w:tbl>
            <w:tblPr>
              <w:tblStyle w:val="Tabela-Siatka"/>
              <w:tblW w:w="5977" w:type="dxa"/>
              <w:tblInd w:w="1567" w:type="dxa"/>
              <w:tblLayout w:type="fixed"/>
              <w:tblLook w:val="04A0" w:firstRow="1" w:lastRow="0" w:firstColumn="1" w:lastColumn="0" w:noHBand="0" w:noVBand="1"/>
            </w:tblPr>
            <w:tblGrid>
              <w:gridCol w:w="2284"/>
              <w:gridCol w:w="2134"/>
              <w:gridCol w:w="1559"/>
            </w:tblGrid>
            <w:tr w:rsidR="00F019B5" w14:paraId="708D2DA1" w14:textId="77777777" w:rsidTr="009648A3">
              <w:tc>
                <w:tcPr>
                  <w:tcW w:w="2284" w:type="dxa"/>
                  <w:vMerge w:val="restart"/>
                  <w:shd w:val="clear" w:color="auto" w:fill="D9D9D9" w:themeFill="background1" w:themeFillShade="D9"/>
                </w:tcPr>
                <w:p w14:paraId="6D221C42" w14:textId="77777777" w:rsidR="00F019B5" w:rsidRDefault="00F019B5" w:rsidP="00F019B5">
                  <w:pPr>
                    <w:pStyle w:val="Akapitzlist"/>
                    <w:spacing w:before="240" w:after="60"/>
                    <w:ind w:left="0"/>
                    <w:rPr>
                      <w:sz w:val="20"/>
                      <w:szCs w:val="20"/>
                    </w:rPr>
                  </w:pPr>
                </w:p>
                <w:p w14:paraId="48693AA1" w14:textId="77777777" w:rsidR="00AD709B" w:rsidRDefault="00AD709B" w:rsidP="00F019B5">
                  <w:pPr>
                    <w:pStyle w:val="Akapitzlist"/>
                    <w:spacing w:before="240" w:after="60"/>
                    <w:ind w:left="0"/>
                    <w:rPr>
                      <w:b/>
                      <w:bCs/>
                      <w:i/>
                      <w:iCs/>
                      <w:sz w:val="20"/>
                      <w:szCs w:val="20"/>
                      <w:shd w:val="clear" w:color="auto" w:fill="D9D9D9" w:themeFill="background1" w:themeFillShade="D9"/>
                    </w:rPr>
                  </w:pPr>
                </w:p>
                <w:p w14:paraId="06E2F9FA" w14:textId="47B0102C" w:rsidR="00F019B5" w:rsidRPr="00F019B5" w:rsidRDefault="009648A3" w:rsidP="00F019B5">
                  <w:pPr>
                    <w:pStyle w:val="Akapitzlist"/>
                    <w:spacing w:before="240" w:after="60"/>
                    <w:ind w:left="0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shd w:val="clear" w:color="auto" w:fill="D9D9D9" w:themeFill="background1" w:themeFillShade="D9"/>
                    </w:rPr>
                    <w:t xml:space="preserve">Czas reakcji Wykonawcy </w:t>
                  </w:r>
                </w:p>
              </w:tc>
              <w:tc>
                <w:tcPr>
                  <w:tcW w:w="2134" w:type="dxa"/>
                </w:tcPr>
                <w:p w14:paraId="4C9C9029" w14:textId="3D6436C2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 </w:t>
                  </w:r>
                  <w:r w:rsidR="005D7ED5">
                    <w:rPr>
                      <w:sz w:val="22"/>
                      <w:szCs w:val="22"/>
                    </w:rPr>
                    <w:t>godziny</w:t>
                  </w:r>
                </w:p>
              </w:tc>
              <w:tc>
                <w:tcPr>
                  <w:tcW w:w="1559" w:type="dxa"/>
                </w:tcPr>
                <w:p w14:paraId="2D535268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79386B1E" w14:textId="77777777" w:rsidTr="009648A3">
              <w:tc>
                <w:tcPr>
                  <w:tcW w:w="2284" w:type="dxa"/>
                  <w:vMerge/>
                  <w:shd w:val="clear" w:color="auto" w:fill="D9D9D9" w:themeFill="background1" w:themeFillShade="D9"/>
                </w:tcPr>
                <w:p w14:paraId="731C6F1F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4" w:type="dxa"/>
                </w:tcPr>
                <w:p w14:paraId="24DFFF5C" w14:textId="3ECE734F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 godziny</w:t>
                  </w:r>
                </w:p>
              </w:tc>
              <w:tc>
                <w:tcPr>
                  <w:tcW w:w="1559" w:type="dxa"/>
                </w:tcPr>
                <w:p w14:paraId="40543314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1B87B6E0" w14:textId="77777777" w:rsidTr="009648A3">
              <w:tc>
                <w:tcPr>
                  <w:tcW w:w="2284" w:type="dxa"/>
                  <w:vMerge/>
                  <w:shd w:val="clear" w:color="auto" w:fill="D9D9D9" w:themeFill="background1" w:themeFillShade="D9"/>
                </w:tcPr>
                <w:p w14:paraId="04724A79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4" w:type="dxa"/>
                </w:tcPr>
                <w:p w14:paraId="2F9FBF14" w14:textId="6A386F6A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 godzina</w:t>
                  </w:r>
                </w:p>
              </w:tc>
              <w:tc>
                <w:tcPr>
                  <w:tcW w:w="1559" w:type="dxa"/>
                </w:tcPr>
                <w:p w14:paraId="1E7221CF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BF023BB" w14:textId="2D3C5A6D" w:rsidR="005B6F01" w:rsidRPr="00AF08D6" w:rsidRDefault="005B6F01" w:rsidP="00AF08D6">
            <w:pPr>
              <w:spacing w:after="60"/>
              <w:rPr>
                <w:sz w:val="22"/>
                <w:szCs w:val="22"/>
              </w:rPr>
            </w:pPr>
          </w:p>
        </w:tc>
      </w:tr>
    </w:tbl>
    <w:p w14:paraId="713AF10E" w14:textId="295DFF6F" w:rsidR="00A07D25" w:rsidRPr="00226DC9" w:rsidRDefault="005B6F01" w:rsidP="00226DC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** zaznaczyć właściwe,</w:t>
      </w: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3C6748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5D7ED5">
        <w:rPr>
          <w:sz w:val="22"/>
        </w:rPr>
        <w:t>świadczenia usługi</w:t>
      </w:r>
      <w:r>
        <w:rPr>
          <w:sz w:val="22"/>
        </w:rPr>
        <w:t xml:space="preserve">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03070BF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226DC9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</w:t>
      </w:r>
      <w:r w:rsidR="005B6F01">
        <w:rPr>
          <w:sz w:val="22"/>
        </w:rPr>
        <w:t>,</w:t>
      </w:r>
    </w:p>
    <w:p w14:paraId="49603E89" w14:textId="38FD2EA9" w:rsidR="005E04DB" w:rsidRPr="007C1DBE" w:rsidRDefault="00BC4F99" w:rsidP="00A07D25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356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851"/>
        <w:gridCol w:w="5244"/>
        <w:gridCol w:w="3261"/>
      </w:tblGrid>
      <w:tr w:rsidR="00BC4F99" w:rsidRPr="001661BD" w14:paraId="732D5B0E" w14:textId="77777777" w:rsidTr="00ED7FCB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ED7FCB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ED7FCB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551F0BE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7C1DBE">
        <w:rPr>
          <w:sz w:val="22"/>
        </w:rPr>
        <w:t xml:space="preserve">w </w:t>
      </w:r>
      <w:r w:rsidR="003667E2" w:rsidRPr="007C1DBE">
        <w:rPr>
          <w:i/>
          <w:iCs/>
          <w:sz w:val="22"/>
        </w:rPr>
        <w:t>Z</w:t>
      </w:r>
      <w:r w:rsidR="00A857E5" w:rsidRPr="007C1DBE">
        <w:rPr>
          <w:i/>
          <w:iCs/>
          <w:sz w:val="22"/>
        </w:rPr>
        <w:t xml:space="preserve">ałączniku Nr </w:t>
      </w:r>
      <w:r w:rsidR="005E04DB" w:rsidRPr="007C1DBE">
        <w:rPr>
          <w:i/>
          <w:iCs/>
          <w:sz w:val="22"/>
        </w:rPr>
        <w:t>6</w:t>
      </w:r>
      <w:r w:rsidR="00A857E5" w:rsidRPr="007C1DBE">
        <w:rPr>
          <w:sz w:val="22"/>
        </w:rPr>
        <w:t xml:space="preserve"> </w:t>
      </w:r>
      <w:r w:rsidR="00A857E5" w:rsidRPr="00C93BB7">
        <w:rPr>
          <w:sz w:val="22"/>
        </w:rPr>
        <w:t xml:space="preserve">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D9D1486" w14:textId="27D3A18A" w:rsidR="00932EAB" w:rsidRDefault="00932EAB" w:rsidP="005B6F0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osoby, które będą uczestniczyć w wykonaniu zamówienia posiadają </w:t>
      </w:r>
      <w:r w:rsidR="005D7ED5">
        <w:rPr>
          <w:sz w:val="22"/>
        </w:rPr>
        <w:t xml:space="preserve">stosowne kwalifikacje oraz </w:t>
      </w:r>
      <w:r>
        <w:rPr>
          <w:sz w:val="22"/>
        </w:rPr>
        <w:t xml:space="preserve">wymagane uprawnienia </w:t>
      </w:r>
      <w:r w:rsidR="005D7ED5">
        <w:rPr>
          <w:sz w:val="22"/>
        </w:rPr>
        <w:t>wymagane  przepisami umożliwiające  prawidłowe wykonanie przedmiotowego zadania</w:t>
      </w:r>
      <w:r w:rsidR="005B6F01">
        <w:rPr>
          <w:sz w:val="22"/>
        </w:rPr>
        <w:t>,</w:t>
      </w:r>
    </w:p>
    <w:p w14:paraId="7CE9032C" w14:textId="3C034B75" w:rsidR="00DE01BD" w:rsidRPr="005E04DB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b/>
          <w:bCs/>
        </w:rPr>
      </w:pPr>
      <w:r w:rsidRPr="005E04DB">
        <w:rPr>
          <w:b/>
          <w:bCs/>
          <w:sz w:val="22"/>
        </w:rPr>
        <w:t xml:space="preserve">zapewniam/y odpowiednią ilość piasku i soli niezbędną do </w:t>
      </w:r>
      <w:r w:rsidR="00801953" w:rsidRPr="005E04DB">
        <w:rPr>
          <w:b/>
          <w:bCs/>
          <w:sz w:val="22"/>
        </w:rPr>
        <w:t xml:space="preserve">realizacji </w:t>
      </w:r>
      <w:r w:rsidRPr="005E04DB">
        <w:rPr>
          <w:b/>
          <w:bCs/>
          <w:sz w:val="22"/>
        </w:rPr>
        <w:t>akcji zima oraz zapewniam</w:t>
      </w:r>
      <w:r w:rsidR="005E04DB" w:rsidRPr="005E04DB">
        <w:rPr>
          <w:b/>
          <w:bCs/>
          <w:sz w:val="22"/>
        </w:rPr>
        <w:t>/</w:t>
      </w:r>
      <w:r w:rsidRPr="005E04DB">
        <w:rPr>
          <w:b/>
          <w:bCs/>
          <w:sz w:val="22"/>
        </w:rPr>
        <w:t xml:space="preserve">y zmagazynowanie materiału do zwalczania śliskości i </w:t>
      </w:r>
      <w:r w:rsidR="005E04DB">
        <w:rPr>
          <w:b/>
          <w:bCs/>
          <w:sz w:val="22"/>
        </w:rPr>
        <w:t>będę/</w:t>
      </w:r>
      <w:r w:rsidRPr="005E04DB">
        <w:rPr>
          <w:b/>
          <w:bCs/>
          <w:sz w:val="22"/>
        </w:rPr>
        <w:t>będziemy mieć zapewniony dostęp do magazynu na korzystanie ze zgromadzonego materiału,</w:t>
      </w:r>
    </w:p>
    <w:p w14:paraId="100DDA7D" w14:textId="528E58C3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dysponujemy potencjałem sprzętowym niezbędnym do realizacji zamówienia,</w:t>
      </w:r>
    </w:p>
    <w:p w14:paraId="39F01ED6" w14:textId="569235AE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osoby wykonujące czynności związane z realizacją umowy, polegające na obsłudze pojazdów mechanicznych przy zimowym utrzymaniu dróg powiatowych, będą zatrudnione na podstawie stosunku pracy,</w:t>
      </w:r>
    </w:p>
    <w:p w14:paraId="33778FDC" w14:textId="15263096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sprzęt za pomocą, którego będą prowadzone usługi będzie sprawny i odpowiednio oznakowany, zgodnie z obowiązującymi w tym zakresie przepisami prawa,</w:t>
      </w:r>
    </w:p>
    <w:p w14:paraId="15CBD4CC" w14:textId="4FC4BA37" w:rsidR="004F2145" w:rsidRPr="005D7ED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DE01B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2B5E6D1" w14:textId="33E4BD4E" w:rsidR="00CE3AE6" w:rsidRPr="00226DC9" w:rsidRDefault="00267D1F" w:rsidP="00226DC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15D6CF25" w14:textId="7087C86C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35"/>
        <w:gridCol w:w="2551"/>
        <w:gridCol w:w="3119"/>
      </w:tblGrid>
      <w:tr w:rsidR="00CE3AE6" w:rsidRPr="005844F6" w14:paraId="78AC19B5" w14:textId="77777777" w:rsidTr="00815DA8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815DA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815DA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2B87982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lastRenderedPageBreak/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>(Dz.U. z 2020 r. poz. 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36C1A393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 wykona nw. Wykonawca wspólnie ubiegający się o udzielenie zamówienia:</w:t>
      </w:r>
    </w:p>
    <w:p w14:paraId="2E5A8D5C" w14:textId="436AA4F5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226DC9">
        <w:rPr>
          <w:sz w:val="22"/>
          <w:szCs w:val="22"/>
        </w:rPr>
        <w:t>…...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893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4"/>
        <w:gridCol w:w="6266"/>
      </w:tblGrid>
      <w:tr w:rsidR="00AE2ACB" w:rsidRPr="00AE2ACB" w14:paraId="6B220FBD" w14:textId="77777777" w:rsidTr="00815DA8">
        <w:tc>
          <w:tcPr>
            <w:tcW w:w="2664" w:type="dxa"/>
            <w:shd w:val="clear" w:color="auto" w:fill="D9D9D9" w:themeFill="background1" w:themeFillShade="D9"/>
            <w:vAlign w:val="center"/>
          </w:tcPr>
          <w:p w14:paraId="25701E87" w14:textId="4DF588A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15DA8">
        <w:tc>
          <w:tcPr>
            <w:tcW w:w="2664" w:type="dxa"/>
            <w:shd w:val="clear" w:color="auto" w:fill="D9D9D9" w:themeFill="background1" w:themeFillShade="D9"/>
            <w:vAlign w:val="center"/>
          </w:tcPr>
          <w:p w14:paraId="14C2B621" w14:textId="5F888A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15DA8">
        <w:tc>
          <w:tcPr>
            <w:tcW w:w="2664" w:type="dxa"/>
            <w:shd w:val="clear" w:color="auto" w:fill="D9D9D9" w:themeFill="background1" w:themeFillShade="D9"/>
            <w:vAlign w:val="center"/>
          </w:tcPr>
          <w:p w14:paraId="1363603B" w14:textId="1439C2D6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15DA8">
        <w:tc>
          <w:tcPr>
            <w:tcW w:w="2664" w:type="dxa"/>
            <w:shd w:val="clear" w:color="auto" w:fill="D9D9D9" w:themeFill="background1" w:themeFillShade="D9"/>
            <w:vAlign w:val="center"/>
          </w:tcPr>
          <w:p w14:paraId="2CCD8D4D" w14:textId="06F4488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5063C7FA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ED7FCB">
        <w:rPr>
          <w:i/>
          <w:sz w:val="22"/>
          <w:szCs w:val="22"/>
        </w:rPr>
        <w:t xml:space="preserve">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F019B5">
      <w:footerReference w:type="default" r:id="rId8"/>
      <w:pgSz w:w="11906" w:h="16838"/>
      <w:pgMar w:top="1417" w:right="1417" w:bottom="85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6266B" w14:textId="77777777" w:rsidR="00104A35" w:rsidRDefault="00104A35" w:rsidP="00FF57EE">
      <w:r>
        <w:separator/>
      </w:r>
    </w:p>
  </w:endnote>
  <w:endnote w:type="continuationSeparator" w:id="0">
    <w:p w14:paraId="39E28E67" w14:textId="77777777" w:rsidR="00104A35" w:rsidRDefault="00104A3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7152174"/>
      <w:docPartObj>
        <w:docPartGallery w:val="Page Numbers (Bottom of Page)"/>
        <w:docPartUnique/>
      </w:docPartObj>
    </w:sdtPr>
    <w:sdtContent>
      <w:p w14:paraId="409A7C5F" w14:textId="41F6006C" w:rsidR="00DE01BD" w:rsidRDefault="00DE01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4EC40" w14:textId="77777777" w:rsidR="00DE01BD" w:rsidRDefault="00DE0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CAB7A" w14:textId="77777777" w:rsidR="00104A35" w:rsidRDefault="00104A35" w:rsidP="00FF57EE">
      <w:r>
        <w:separator/>
      </w:r>
    </w:p>
  </w:footnote>
  <w:footnote w:type="continuationSeparator" w:id="0">
    <w:p w14:paraId="45FEA71C" w14:textId="77777777" w:rsidR="00104A35" w:rsidRDefault="00104A35" w:rsidP="00FF57EE">
      <w:r>
        <w:continuationSeparator/>
      </w:r>
    </w:p>
  </w:footnote>
  <w:footnote w:id="1">
    <w:p w14:paraId="2B000415" w14:textId="5CB81418" w:rsid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  <w:r w:rsidR="005B6F01">
        <w:rPr>
          <w:sz w:val="20"/>
          <w:szCs w:val="20"/>
        </w:rPr>
        <w:t>,</w:t>
      </w:r>
    </w:p>
    <w:p w14:paraId="3AA97365" w14:textId="4A3B8923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B3487"/>
    <w:multiLevelType w:val="hybridMultilevel"/>
    <w:tmpl w:val="2FC85A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CB54A2E"/>
    <w:multiLevelType w:val="hybridMultilevel"/>
    <w:tmpl w:val="96C21B0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202923"/>
    <w:multiLevelType w:val="hybridMultilevel"/>
    <w:tmpl w:val="5B44916A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02757211">
    <w:abstractNumId w:val="8"/>
  </w:num>
  <w:num w:numId="2" w16cid:durableId="1750152694">
    <w:abstractNumId w:val="5"/>
  </w:num>
  <w:num w:numId="3" w16cid:durableId="1365323253">
    <w:abstractNumId w:val="7"/>
  </w:num>
  <w:num w:numId="4" w16cid:durableId="1458526291">
    <w:abstractNumId w:val="9"/>
  </w:num>
  <w:num w:numId="5" w16cid:durableId="1786346967">
    <w:abstractNumId w:val="4"/>
  </w:num>
  <w:num w:numId="6" w16cid:durableId="206891117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4205078">
    <w:abstractNumId w:val="0"/>
  </w:num>
  <w:num w:numId="8" w16cid:durableId="1443693982">
    <w:abstractNumId w:val="3"/>
  </w:num>
  <w:num w:numId="9" w16cid:durableId="1386098091">
    <w:abstractNumId w:val="2"/>
  </w:num>
  <w:num w:numId="10" w16cid:durableId="21395196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92C7A"/>
    <w:rsid w:val="000C180E"/>
    <w:rsid w:val="000D6E50"/>
    <w:rsid w:val="000E2529"/>
    <w:rsid w:val="00104A35"/>
    <w:rsid w:val="001063D3"/>
    <w:rsid w:val="001331C4"/>
    <w:rsid w:val="00154274"/>
    <w:rsid w:val="00164D68"/>
    <w:rsid w:val="001958FA"/>
    <w:rsid w:val="001A732E"/>
    <w:rsid w:val="001C7D84"/>
    <w:rsid w:val="002134F2"/>
    <w:rsid w:val="002214DB"/>
    <w:rsid w:val="00226DC9"/>
    <w:rsid w:val="00260629"/>
    <w:rsid w:val="002606B2"/>
    <w:rsid w:val="00267D1F"/>
    <w:rsid w:val="00272917"/>
    <w:rsid w:val="00277DBE"/>
    <w:rsid w:val="002837ED"/>
    <w:rsid w:val="002E612D"/>
    <w:rsid w:val="002F73D5"/>
    <w:rsid w:val="003667E2"/>
    <w:rsid w:val="003961C1"/>
    <w:rsid w:val="003A517D"/>
    <w:rsid w:val="003B769C"/>
    <w:rsid w:val="003C00BE"/>
    <w:rsid w:val="00416884"/>
    <w:rsid w:val="00493A1E"/>
    <w:rsid w:val="004B0785"/>
    <w:rsid w:val="004D47E1"/>
    <w:rsid w:val="004D5A42"/>
    <w:rsid w:val="004F2145"/>
    <w:rsid w:val="00525EFF"/>
    <w:rsid w:val="00532CC3"/>
    <w:rsid w:val="00580D5F"/>
    <w:rsid w:val="005844F6"/>
    <w:rsid w:val="00584709"/>
    <w:rsid w:val="005B6F01"/>
    <w:rsid w:val="005D166F"/>
    <w:rsid w:val="005D7ED5"/>
    <w:rsid w:val="005E04DB"/>
    <w:rsid w:val="005E0585"/>
    <w:rsid w:val="005F6F5F"/>
    <w:rsid w:val="005F7D92"/>
    <w:rsid w:val="0061011E"/>
    <w:rsid w:val="00640EC2"/>
    <w:rsid w:val="006500A6"/>
    <w:rsid w:val="006B63D6"/>
    <w:rsid w:val="006C641D"/>
    <w:rsid w:val="006D09E0"/>
    <w:rsid w:val="006D120B"/>
    <w:rsid w:val="006F7D33"/>
    <w:rsid w:val="00725A3B"/>
    <w:rsid w:val="007C1DBE"/>
    <w:rsid w:val="007D475B"/>
    <w:rsid w:val="007E1D2E"/>
    <w:rsid w:val="007E331F"/>
    <w:rsid w:val="007F201A"/>
    <w:rsid w:val="007F3E87"/>
    <w:rsid w:val="00801953"/>
    <w:rsid w:val="00804B6D"/>
    <w:rsid w:val="00815DA8"/>
    <w:rsid w:val="0087114F"/>
    <w:rsid w:val="0089296C"/>
    <w:rsid w:val="008B3666"/>
    <w:rsid w:val="0092578A"/>
    <w:rsid w:val="00931094"/>
    <w:rsid w:val="009312B4"/>
    <w:rsid w:val="00932EAB"/>
    <w:rsid w:val="00947AD8"/>
    <w:rsid w:val="0096455B"/>
    <w:rsid w:val="009648A3"/>
    <w:rsid w:val="00966968"/>
    <w:rsid w:val="00974A56"/>
    <w:rsid w:val="0097776D"/>
    <w:rsid w:val="00983D1D"/>
    <w:rsid w:val="009C666E"/>
    <w:rsid w:val="009D3B80"/>
    <w:rsid w:val="009D75A8"/>
    <w:rsid w:val="009E3E9A"/>
    <w:rsid w:val="00A066DF"/>
    <w:rsid w:val="00A07D25"/>
    <w:rsid w:val="00A165D5"/>
    <w:rsid w:val="00A26D4A"/>
    <w:rsid w:val="00A369A7"/>
    <w:rsid w:val="00A50E18"/>
    <w:rsid w:val="00A56D28"/>
    <w:rsid w:val="00A62BF4"/>
    <w:rsid w:val="00A67973"/>
    <w:rsid w:val="00A7223F"/>
    <w:rsid w:val="00A857E5"/>
    <w:rsid w:val="00AA39D6"/>
    <w:rsid w:val="00AB6559"/>
    <w:rsid w:val="00AC221C"/>
    <w:rsid w:val="00AD709B"/>
    <w:rsid w:val="00AE2ACB"/>
    <w:rsid w:val="00AF08D6"/>
    <w:rsid w:val="00AF4AC3"/>
    <w:rsid w:val="00B05945"/>
    <w:rsid w:val="00B1041F"/>
    <w:rsid w:val="00B15605"/>
    <w:rsid w:val="00B20C7A"/>
    <w:rsid w:val="00B47637"/>
    <w:rsid w:val="00B625CB"/>
    <w:rsid w:val="00B62A71"/>
    <w:rsid w:val="00B67AAE"/>
    <w:rsid w:val="00B760C7"/>
    <w:rsid w:val="00B866DD"/>
    <w:rsid w:val="00B9086B"/>
    <w:rsid w:val="00BC4F99"/>
    <w:rsid w:val="00BD0342"/>
    <w:rsid w:val="00C07A7D"/>
    <w:rsid w:val="00C07EEB"/>
    <w:rsid w:val="00C12154"/>
    <w:rsid w:val="00C22F7D"/>
    <w:rsid w:val="00C319B5"/>
    <w:rsid w:val="00C34064"/>
    <w:rsid w:val="00C45A25"/>
    <w:rsid w:val="00C51823"/>
    <w:rsid w:val="00C56C2C"/>
    <w:rsid w:val="00C93BB7"/>
    <w:rsid w:val="00CA2FDF"/>
    <w:rsid w:val="00CB321E"/>
    <w:rsid w:val="00CC3A8D"/>
    <w:rsid w:val="00CC74C0"/>
    <w:rsid w:val="00CD04DF"/>
    <w:rsid w:val="00CE3AE6"/>
    <w:rsid w:val="00CE79CA"/>
    <w:rsid w:val="00CF33D7"/>
    <w:rsid w:val="00D13D73"/>
    <w:rsid w:val="00D35048"/>
    <w:rsid w:val="00D3681A"/>
    <w:rsid w:val="00D554C7"/>
    <w:rsid w:val="00D55591"/>
    <w:rsid w:val="00D932B1"/>
    <w:rsid w:val="00D94728"/>
    <w:rsid w:val="00DC336F"/>
    <w:rsid w:val="00DD3D22"/>
    <w:rsid w:val="00DD650A"/>
    <w:rsid w:val="00DE01BD"/>
    <w:rsid w:val="00E1735C"/>
    <w:rsid w:val="00E6330F"/>
    <w:rsid w:val="00E721A2"/>
    <w:rsid w:val="00E73EE0"/>
    <w:rsid w:val="00E7604B"/>
    <w:rsid w:val="00EA435E"/>
    <w:rsid w:val="00ED4128"/>
    <w:rsid w:val="00ED7FCB"/>
    <w:rsid w:val="00F019B5"/>
    <w:rsid w:val="00F134D5"/>
    <w:rsid w:val="00F205B8"/>
    <w:rsid w:val="00F220AA"/>
    <w:rsid w:val="00F31EAC"/>
    <w:rsid w:val="00F447E0"/>
    <w:rsid w:val="00F626E5"/>
    <w:rsid w:val="00F67242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1264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Powiat Rawicki</cp:lastModifiedBy>
  <cp:revision>6</cp:revision>
  <cp:lastPrinted>2021-05-11T06:37:00Z</cp:lastPrinted>
  <dcterms:created xsi:type="dcterms:W3CDTF">2022-10-05T06:48:00Z</dcterms:created>
  <dcterms:modified xsi:type="dcterms:W3CDTF">2022-10-05T07:16:00Z</dcterms:modified>
</cp:coreProperties>
</file>