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6B230D6C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  <w:r w:rsidR="008B1ADF">
        <w:rPr>
          <w:rFonts w:ascii="Times New Roman" w:hAnsi="Times New Roman"/>
        </w:rPr>
        <w:t xml:space="preserve">A 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2E0439DC" w:rsidR="008D2AB8" w:rsidRPr="00EF68E5" w:rsidRDefault="008D2AB8" w:rsidP="008D2AB8">
      <w:pPr>
        <w:widowControl w:val="0"/>
        <w:ind w:right="1"/>
        <w:jc w:val="both"/>
      </w:pPr>
      <w:r w:rsidRPr="00EF68E5">
        <w:t xml:space="preserve">Przystępując do postępowania o udzielenie zamówienia publicznego, którego przedmiotem jest </w:t>
      </w:r>
      <w:r w:rsidR="00EF68E5">
        <w:rPr>
          <w:b/>
        </w:rPr>
        <w:t>d</w:t>
      </w:r>
      <w:r w:rsidR="00EF68E5" w:rsidRPr="00EF68E5">
        <w:rPr>
          <w:b/>
        </w:rPr>
        <w:t xml:space="preserve">ostawa inercyjno-żyroskopowego systemu rejestrowania ruchu człowieka z oprogramowaniem - 1 szt. dla </w:t>
      </w:r>
      <w:proofErr w:type="spellStart"/>
      <w:r w:rsidR="00EF68E5" w:rsidRPr="00EF68E5">
        <w:rPr>
          <w:b/>
        </w:rPr>
        <w:t>WEAIiIB</w:t>
      </w:r>
      <w:proofErr w:type="spellEnd"/>
      <w:r w:rsidR="00EF68E5" w:rsidRPr="00EF68E5">
        <w:rPr>
          <w:b/>
        </w:rPr>
        <w:t xml:space="preserve"> - KC-zp.272-</w:t>
      </w:r>
      <w:r w:rsidR="00B24704">
        <w:rPr>
          <w:b/>
        </w:rPr>
        <w:t>555</w:t>
      </w:r>
      <w:r w:rsidR="00EF68E5" w:rsidRPr="00EF68E5">
        <w:rPr>
          <w:b/>
        </w:rPr>
        <w:t>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45D414A2" w:rsidR="008D2AB8" w:rsidRPr="00022927" w:rsidRDefault="008D2AB8" w:rsidP="008D2AB8">
      <w:pPr>
        <w:widowControl w:val="0"/>
        <w:spacing w:line="264" w:lineRule="auto"/>
        <w:ind w:right="1"/>
        <w:rPr>
          <w:b/>
          <w:color w:val="FF0000"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="002760E9">
        <w:rPr>
          <w:b/>
        </w:rPr>
        <w:t xml:space="preserve">EUR / </w:t>
      </w:r>
      <w:r w:rsidRPr="00EF68E5">
        <w:rPr>
          <w:b/>
        </w:rPr>
        <w:t>PLN</w:t>
      </w:r>
      <w:r w:rsidR="008B1ADF" w:rsidRPr="00022927">
        <w:rPr>
          <w:b/>
          <w:color w:val="FF0000"/>
          <w:highlight w:val="yellow"/>
        </w:rPr>
        <w:t>*)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6BE3BA2E" w:rsidR="008D2AB8" w:rsidRPr="008B1ADF" w:rsidRDefault="008D2AB8" w:rsidP="008D2AB8">
      <w:pPr>
        <w:widowControl w:val="0"/>
        <w:spacing w:line="264" w:lineRule="auto"/>
        <w:ind w:right="1"/>
        <w:rPr>
          <w:b/>
          <w:i/>
        </w:rPr>
      </w:pPr>
      <w:r w:rsidRPr="00EF68E5">
        <w:rPr>
          <w:b/>
        </w:rPr>
        <w:t>Cena brutto: ........................................................................</w:t>
      </w:r>
      <w:bookmarkStart w:id="0" w:name="_GoBack"/>
      <w:bookmarkEnd w:id="0"/>
      <w:r w:rsidRPr="00EF68E5">
        <w:rPr>
          <w:b/>
        </w:rPr>
        <w:t>.</w:t>
      </w:r>
      <w:r w:rsidR="000C7D90" w:rsidRPr="00EF68E5">
        <w:rPr>
          <w:b/>
        </w:rPr>
        <w:t xml:space="preserve"> </w:t>
      </w:r>
      <w:r w:rsidR="002760E9">
        <w:rPr>
          <w:b/>
        </w:rPr>
        <w:t>EUR /P</w:t>
      </w:r>
      <w:r w:rsidRPr="00EF68E5">
        <w:rPr>
          <w:b/>
        </w:rPr>
        <w:t>LN</w:t>
      </w:r>
      <w:r w:rsidR="008B1ADF" w:rsidRPr="00022927">
        <w:rPr>
          <w:b/>
          <w:color w:val="FF0000"/>
          <w:highlight w:val="yellow"/>
        </w:rPr>
        <w:t>*)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03CA2F56" w:rsidR="008D2AB8" w:rsidRPr="00EF68E5" w:rsidRDefault="008D2AB8" w:rsidP="008D2AB8">
      <w:pPr>
        <w:pStyle w:val="Tekstpodstawowy"/>
      </w:pPr>
      <w:r w:rsidRPr="00EF68E5">
        <w:t>Powyższa cena zawiera podatek VAT w wysokości .......... % tj.</w:t>
      </w:r>
      <w:r w:rsidR="002760E9">
        <w:t xml:space="preserve">  </w:t>
      </w:r>
      <w:r w:rsidRPr="00EF68E5">
        <w:t>………</w:t>
      </w:r>
      <w:r w:rsidR="002760E9">
        <w:t xml:space="preserve">   EUR /</w:t>
      </w:r>
      <w:r w:rsidR="000C7D90" w:rsidRPr="00EF68E5">
        <w:t xml:space="preserve"> </w:t>
      </w:r>
      <w:r w:rsidRPr="00EF68E5">
        <w:t>PLN</w:t>
      </w:r>
      <w:r w:rsidR="002760E9" w:rsidRPr="00022927">
        <w:rPr>
          <w:color w:val="FF0000"/>
          <w:highlight w:val="yellow"/>
        </w:rPr>
        <w:t>*)</w:t>
      </w:r>
    </w:p>
    <w:p w14:paraId="6C2E6D35" w14:textId="0C7B5EAD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roducent/</w:t>
      </w:r>
      <w:r w:rsidRPr="00EF68E5">
        <w:t>typ/</w:t>
      </w:r>
      <w:r w:rsidR="00FE545C" w:rsidRPr="00EF68E5">
        <w:t xml:space="preserve">model zaoferowanego </w:t>
      </w:r>
      <w:r w:rsidR="004A32CD">
        <w:t xml:space="preserve">systemu rejestrowania 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</w:t>
      </w:r>
    </w:p>
    <w:p w14:paraId="4C20684A" w14:textId="2D8C1954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D97C79" w:rsidRPr="00EF68E5">
        <w:rPr>
          <w:b/>
          <w:bCs/>
        </w:rPr>
        <w:t>……. dni od daty podpisana umowy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124DB73A" w14:textId="5F4A707A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>…………</w:t>
      </w:r>
      <w:r w:rsidR="00D97C79" w:rsidRPr="00EF68E5">
        <w:rPr>
          <w:b/>
          <w:bCs/>
        </w:rPr>
        <w:t xml:space="preserve"> miesięcy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lastRenderedPageBreak/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77777777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EF68E5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EF68E5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lang w:eastAsia="zh-CN"/>
        </w:rPr>
      </w:pPr>
    </w:p>
    <w:p w14:paraId="2A2FBD8D" w14:textId="7C0E3A58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lastRenderedPageBreak/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0E3E309B" w14:textId="77777777" w:rsidR="0032786A" w:rsidRDefault="0032786A" w:rsidP="00FE545C">
      <w:pPr>
        <w:rPr>
          <w:b/>
          <w:sz w:val="22"/>
          <w:szCs w:val="22"/>
          <w:u w:val="single"/>
        </w:rPr>
      </w:pP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39464" w14:textId="77777777" w:rsidR="00976913" w:rsidRDefault="00976913">
      <w:r>
        <w:separator/>
      </w:r>
    </w:p>
  </w:endnote>
  <w:endnote w:type="continuationSeparator" w:id="0">
    <w:p w14:paraId="142D6703" w14:textId="77777777" w:rsidR="00976913" w:rsidRDefault="00976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CEC97" w14:textId="354F5D71" w:rsidR="008B1ADF" w:rsidRPr="007F2FD3" w:rsidRDefault="008B1ADF" w:rsidP="008B1ADF">
    <w:pPr>
      <w:jc w:val="both"/>
      <w:rPr>
        <w:sz w:val="18"/>
        <w:szCs w:val="18"/>
      </w:rPr>
    </w:pPr>
    <w:r w:rsidRPr="002760E9">
      <w:rPr>
        <w:b/>
        <w:bCs/>
        <w:color w:val="FF0000"/>
        <w:sz w:val="18"/>
        <w:szCs w:val="18"/>
        <w:highlight w:val="yellow"/>
      </w:rPr>
      <w:t>*)</w:t>
    </w:r>
    <w:r w:rsidRPr="002760E9">
      <w:rPr>
        <w:color w:val="FF0000"/>
        <w:sz w:val="18"/>
        <w:szCs w:val="18"/>
        <w:highlight w:val="yellow"/>
      </w:rPr>
      <w:t xml:space="preserve"> </w:t>
    </w:r>
    <w:r w:rsidR="002760E9" w:rsidRPr="002760E9">
      <w:rPr>
        <w:color w:val="FF0000"/>
        <w:sz w:val="18"/>
        <w:szCs w:val="18"/>
        <w:highlight w:val="yellow"/>
      </w:rPr>
      <w:t>nie potrzebne skreślić.</w:t>
    </w:r>
    <w:r w:rsidR="002760E9" w:rsidRPr="002760E9">
      <w:rPr>
        <w:color w:val="FF0000"/>
        <w:sz w:val="18"/>
        <w:szCs w:val="18"/>
      </w:rPr>
      <w:t xml:space="preserve">  </w:t>
    </w:r>
    <w:r w:rsidRPr="00224266">
      <w:rPr>
        <w:sz w:val="18"/>
        <w:szCs w:val="18"/>
      </w:rPr>
      <w:t xml:space="preserve">Do oceny i porównania ofert Zamawiający przeliczy w dniu otwarcia ofert cenę netto wg. </w:t>
    </w:r>
    <w:r>
      <w:rPr>
        <w:sz w:val="18"/>
        <w:szCs w:val="18"/>
      </w:rPr>
      <w:t>k</w:t>
    </w:r>
    <w:r w:rsidRPr="00224266">
      <w:rPr>
        <w:sz w:val="18"/>
        <w:szCs w:val="18"/>
      </w:rPr>
      <w:t>urs</w:t>
    </w:r>
    <w:r>
      <w:rPr>
        <w:sz w:val="18"/>
        <w:szCs w:val="18"/>
      </w:rPr>
      <w:t xml:space="preserve">u </w:t>
    </w:r>
    <w:r w:rsidRPr="00224266">
      <w:rPr>
        <w:sz w:val="18"/>
        <w:szCs w:val="18"/>
      </w:rPr>
      <w:t xml:space="preserve">NBP z dnia otwarcia ofert. </w:t>
    </w:r>
    <w:r w:rsidRPr="007F2FD3">
      <w:rPr>
        <w:sz w:val="18"/>
        <w:szCs w:val="18"/>
      </w:rPr>
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</w:r>
    <w:r w:rsidRPr="007F2FD3">
      <w:rPr>
        <w:b/>
        <w:bCs/>
        <w:sz w:val="18"/>
        <w:szCs w:val="18"/>
      </w:rPr>
      <w:t xml:space="preserve">w </w:t>
    </w:r>
    <w:r w:rsidRPr="002E6659">
      <w:rPr>
        <w:b/>
        <w:sz w:val="20"/>
        <w:szCs w:val="20"/>
      </w:rPr>
      <w:t>EUR</w:t>
    </w:r>
    <w:r>
      <w:rPr>
        <w:b/>
        <w:sz w:val="20"/>
        <w:szCs w:val="20"/>
      </w:rPr>
      <w:t xml:space="preserve"> lub PLN</w:t>
    </w:r>
    <w:r w:rsidRPr="007F2FD3">
      <w:rPr>
        <w:b/>
        <w:color w:val="FF0000"/>
        <w:sz w:val="18"/>
        <w:szCs w:val="18"/>
      </w:rPr>
      <w:t xml:space="preserve"> </w:t>
    </w:r>
    <w:r w:rsidRPr="007F2FD3">
      <w:rPr>
        <w:sz w:val="18"/>
        <w:szCs w:val="18"/>
      </w:rPr>
      <w:t>Wyłącznie do oceny i porównania ofert Zamawiający doliczy na etapie oceny ofert należnego podatku VAT. Umowa zostanie podpisana na kwotę netto, podatek VAT Zamawiający odprowadzi we własnym zakresie.</w:t>
    </w:r>
  </w:p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4A77D" w14:textId="77777777" w:rsidR="00976913" w:rsidRDefault="00976913">
      <w:r>
        <w:separator/>
      </w:r>
    </w:p>
  </w:footnote>
  <w:footnote w:type="continuationSeparator" w:id="0">
    <w:p w14:paraId="5F402FB4" w14:textId="77777777" w:rsidR="00976913" w:rsidRDefault="00976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22927"/>
    <w:rsid w:val="00071CCC"/>
    <w:rsid w:val="000B731D"/>
    <w:rsid w:val="000C7D90"/>
    <w:rsid w:val="000D6134"/>
    <w:rsid w:val="000E09C7"/>
    <w:rsid w:val="000F6589"/>
    <w:rsid w:val="00101CA0"/>
    <w:rsid w:val="00106636"/>
    <w:rsid w:val="00116EC6"/>
    <w:rsid w:val="001801DD"/>
    <w:rsid w:val="001D4612"/>
    <w:rsid w:val="00207E98"/>
    <w:rsid w:val="0025137C"/>
    <w:rsid w:val="002723B0"/>
    <w:rsid w:val="002760E9"/>
    <w:rsid w:val="002B61AE"/>
    <w:rsid w:val="0031471C"/>
    <w:rsid w:val="00315A4A"/>
    <w:rsid w:val="0032786A"/>
    <w:rsid w:val="004A32C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1ADF"/>
    <w:rsid w:val="008B2F0C"/>
    <w:rsid w:val="008B4928"/>
    <w:rsid w:val="008D2AB8"/>
    <w:rsid w:val="008F1C66"/>
    <w:rsid w:val="00970FE4"/>
    <w:rsid w:val="00976913"/>
    <w:rsid w:val="00A0022B"/>
    <w:rsid w:val="00A346FE"/>
    <w:rsid w:val="00A47B4D"/>
    <w:rsid w:val="00A83018"/>
    <w:rsid w:val="00B2030A"/>
    <w:rsid w:val="00B24704"/>
    <w:rsid w:val="00B774DC"/>
    <w:rsid w:val="00BF1A23"/>
    <w:rsid w:val="00C969A6"/>
    <w:rsid w:val="00CA7D36"/>
    <w:rsid w:val="00D16B3D"/>
    <w:rsid w:val="00D24208"/>
    <w:rsid w:val="00D60C38"/>
    <w:rsid w:val="00D66893"/>
    <w:rsid w:val="00D90ACB"/>
    <w:rsid w:val="00D97C79"/>
    <w:rsid w:val="00DC0A06"/>
    <w:rsid w:val="00DC1500"/>
    <w:rsid w:val="00E44371"/>
    <w:rsid w:val="00E949B0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9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9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8D488-747D-4130-B6B1-C19ED6583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506</Words>
  <Characters>4367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2022-10-04T08:36:00Z</cp:lastPrinted>
  <dcterms:created xsi:type="dcterms:W3CDTF">2022-10-04T08:36:00Z</dcterms:created>
  <dcterms:modified xsi:type="dcterms:W3CDTF">2022-10-04T08:36:00Z</dcterms:modified>
</cp:coreProperties>
</file>