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1DC5A" w14:textId="77777777" w:rsidR="00F1741E" w:rsidRPr="00F1741E" w:rsidRDefault="00F1741E" w:rsidP="00F1741E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1741E">
        <w:rPr>
          <w:rFonts w:ascii="Arial" w:hAnsi="Arial" w:cs="Arial"/>
          <w:b/>
          <w:sz w:val="20"/>
          <w:szCs w:val="20"/>
        </w:rPr>
        <w:t>Zamawiający:</w:t>
      </w:r>
    </w:p>
    <w:p w14:paraId="62FF4455" w14:textId="77777777" w:rsidR="00F1741E" w:rsidRPr="00F1741E" w:rsidRDefault="00F1741E" w:rsidP="00F1741E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5ED5056" w14:textId="77777777" w:rsidR="00F1741E" w:rsidRPr="00F1741E" w:rsidRDefault="00F1741E" w:rsidP="00F1741E">
      <w:pPr>
        <w:spacing w:line="256" w:lineRule="auto"/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1741E">
        <w:rPr>
          <w:rFonts w:ascii="Arial" w:hAnsi="Arial" w:cs="Arial"/>
          <w:i/>
          <w:sz w:val="16"/>
          <w:szCs w:val="16"/>
        </w:rPr>
        <w:t>(pełna nazwa/firma, adres)</w:t>
      </w:r>
    </w:p>
    <w:p w14:paraId="2C2FDCD1" w14:textId="77777777" w:rsidR="00F1741E" w:rsidRPr="00F1741E" w:rsidRDefault="00F1741E" w:rsidP="00F1741E">
      <w:pPr>
        <w:spacing w:after="0" w:line="256" w:lineRule="auto"/>
        <w:rPr>
          <w:rFonts w:ascii="Arial" w:hAnsi="Arial" w:cs="Arial"/>
          <w:b/>
          <w:sz w:val="20"/>
          <w:szCs w:val="20"/>
        </w:rPr>
      </w:pPr>
      <w:r w:rsidRPr="00F1741E">
        <w:rPr>
          <w:rFonts w:ascii="Arial" w:hAnsi="Arial" w:cs="Arial"/>
          <w:b/>
          <w:sz w:val="20"/>
          <w:szCs w:val="20"/>
        </w:rPr>
        <w:t>Wykonawca:</w:t>
      </w:r>
    </w:p>
    <w:p w14:paraId="43371538" w14:textId="77777777" w:rsidR="00F1741E" w:rsidRPr="00F1741E" w:rsidRDefault="00F1741E" w:rsidP="00F1741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3335D046" w14:textId="77777777" w:rsidR="00F1741E" w:rsidRPr="00F1741E" w:rsidRDefault="00F1741E" w:rsidP="00F1741E">
      <w:pPr>
        <w:spacing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F1741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74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741E">
        <w:rPr>
          <w:rFonts w:ascii="Arial" w:hAnsi="Arial" w:cs="Arial"/>
          <w:i/>
          <w:sz w:val="16"/>
          <w:szCs w:val="16"/>
        </w:rPr>
        <w:t>)</w:t>
      </w:r>
    </w:p>
    <w:p w14:paraId="3283D97C" w14:textId="77777777" w:rsidR="00F1741E" w:rsidRPr="00F1741E" w:rsidRDefault="00F1741E" w:rsidP="00F1741E">
      <w:pPr>
        <w:spacing w:after="0" w:line="256" w:lineRule="auto"/>
        <w:rPr>
          <w:rFonts w:ascii="Arial" w:hAnsi="Arial" w:cs="Arial"/>
          <w:sz w:val="20"/>
          <w:szCs w:val="20"/>
          <w:u w:val="single"/>
        </w:rPr>
      </w:pPr>
      <w:r w:rsidRPr="00F1741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073B2B8A" w14:textId="77777777" w:rsidR="00F1741E" w:rsidRPr="00F1741E" w:rsidRDefault="00F1741E" w:rsidP="00F1741E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401F72C" w14:textId="77777777" w:rsidR="00F1741E" w:rsidRPr="00F1741E" w:rsidRDefault="00F1741E" w:rsidP="00F1741E">
      <w:pPr>
        <w:spacing w:after="0" w:line="256" w:lineRule="auto"/>
        <w:ind w:right="5953"/>
        <w:rPr>
          <w:rFonts w:ascii="Arial" w:hAnsi="Arial" w:cs="Arial"/>
          <w:i/>
          <w:sz w:val="16"/>
          <w:szCs w:val="16"/>
        </w:rPr>
      </w:pPr>
      <w:r w:rsidRPr="00F1741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A7402A3" w14:textId="77777777" w:rsidR="00F1741E" w:rsidRPr="00F1741E" w:rsidRDefault="00F1741E" w:rsidP="00F1741E">
      <w:pPr>
        <w:spacing w:line="256" w:lineRule="auto"/>
        <w:rPr>
          <w:rFonts w:ascii="Arial" w:hAnsi="Arial" w:cs="Arial"/>
        </w:rPr>
      </w:pPr>
    </w:p>
    <w:p w14:paraId="2F961523" w14:textId="77777777" w:rsidR="00F1741E" w:rsidRPr="00F1741E" w:rsidRDefault="00F1741E" w:rsidP="00F1741E">
      <w:pPr>
        <w:spacing w:after="0" w:line="256" w:lineRule="auto"/>
        <w:rPr>
          <w:rFonts w:ascii="Arial" w:hAnsi="Arial" w:cs="Arial"/>
          <w:b/>
          <w:sz w:val="20"/>
          <w:szCs w:val="20"/>
        </w:rPr>
      </w:pPr>
    </w:p>
    <w:p w14:paraId="2BB5A51A" w14:textId="77777777" w:rsidR="00F1741E" w:rsidRPr="00F1741E" w:rsidRDefault="00F1741E" w:rsidP="00F174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1741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28B9190" w14:textId="77777777" w:rsidR="00F1741E" w:rsidRPr="00F1741E" w:rsidRDefault="00F1741E" w:rsidP="00F1741E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1741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1741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F5C2736" w14:textId="77777777" w:rsidR="00F1741E" w:rsidRPr="00F1741E" w:rsidRDefault="00F1741E" w:rsidP="00F1741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1741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1741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594405" w14:textId="2BE60A7D" w:rsidR="00F1741E" w:rsidRPr="00F1741E" w:rsidRDefault="00F1741E" w:rsidP="00F1741E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41E">
        <w:rPr>
          <w:rFonts w:ascii="Arial" w:hAnsi="Arial" w:cs="Arial"/>
          <w:sz w:val="21"/>
          <w:szCs w:val="21"/>
        </w:rPr>
        <w:br/>
        <w:t xml:space="preserve">pn. </w:t>
      </w:r>
      <w:r w:rsidRPr="00F1741E">
        <w:rPr>
          <w:rFonts w:ascii="Arial" w:hAnsi="Arial" w:cs="Arial"/>
          <w:b/>
          <w:sz w:val="21"/>
          <w:szCs w:val="21"/>
        </w:rPr>
        <w:t xml:space="preserve">dostawa </w:t>
      </w:r>
      <w:r>
        <w:rPr>
          <w:rFonts w:ascii="Arial" w:hAnsi="Arial" w:cs="Arial"/>
          <w:b/>
          <w:sz w:val="21"/>
          <w:szCs w:val="21"/>
        </w:rPr>
        <w:t xml:space="preserve">próżniowego systemu do nanoszenia cienkich warstw dla </w:t>
      </w:r>
      <w:proofErr w:type="spellStart"/>
      <w:r>
        <w:rPr>
          <w:rFonts w:ascii="Arial" w:hAnsi="Arial" w:cs="Arial"/>
          <w:b/>
          <w:sz w:val="21"/>
          <w:szCs w:val="21"/>
        </w:rPr>
        <w:t>WIMiIP</w:t>
      </w:r>
      <w:proofErr w:type="spellEnd"/>
      <w:r w:rsidRPr="00F1741E">
        <w:rPr>
          <w:rFonts w:ascii="Arial" w:hAnsi="Arial" w:cs="Arial"/>
          <w:b/>
          <w:sz w:val="21"/>
          <w:szCs w:val="21"/>
        </w:rPr>
        <w:t xml:space="preserve"> - KC-zp.272-</w:t>
      </w:r>
      <w:r>
        <w:rPr>
          <w:rFonts w:ascii="Arial" w:hAnsi="Arial" w:cs="Arial"/>
          <w:b/>
          <w:sz w:val="21"/>
          <w:szCs w:val="21"/>
        </w:rPr>
        <w:t>597/</w:t>
      </w:r>
      <w:r w:rsidRPr="00F1741E">
        <w:rPr>
          <w:rFonts w:ascii="Arial" w:hAnsi="Arial" w:cs="Arial"/>
          <w:b/>
          <w:sz w:val="21"/>
          <w:szCs w:val="21"/>
        </w:rPr>
        <w:t xml:space="preserve">22 </w:t>
      </w:r>
      <w:r w:rsidRPr="00F1741E">
        <w:rPr>
          <w:rFonts w:ascii="Arial" w:hAnsi="Arial" w:cs="Arial"/>
          <w:sz w:val="21"/>
          <w:szCs w:val="21"/>
        </w:rPr>
        <w:t xml:space="preserve">prowadzonego przez </w:t>
      </w:r>
      <w:r w:rsidRPr="00F1741E">
        <w:rPr>
          <w:rFonts w:ascii="Arial" w:hAnsi="Arial" w:cs="Arial"/>
          <w:b/>
          <w:sz w:val="21"/>
          <w:szCs w:val="21"/>
        </w:rPr>
        <w:t>Akademię Górniczo-Hutniczą im. Stanisława Staszica</w:t>
      </w:r>
      <w:r w:rsidRPr="00F1741E">
        <w:rPr>
          <w:rFonts w:ascii="Arial" w:hAnsi="Arial" w:cs="Arial"/>
          <w:i/>
          <w:sz w:val="18"/>
          <w:szCs w:val="18"/>
        </w:rPr>
        <w:t xml:space="preserve"> </w:t>
      </w:r>
      <w:r w:rsidRPr="00F1741E">
        <w:rPr>
          <w:rFonts w:ascii="Arial" w:hAnsi="Arial" w:cs="Arial"/>
          <w:sz w:val="21"/>
          <w:szCs w:val="21"/>
        </w:rPr>
        <w:t>oświadczam, co następuje:</w:t>
      </w:r>
    </w:p>
    <w:p w14:paraId="249341F8" w14:textId="77777777" w:rsidR="00F1741E" w:rsidRPr="00F1741E" w:rsidRDefault="00F1741E" w:rsidP="00F1741E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0568BE1" w14:textId="77777777" w:rsidR="00F1741E" w:rsidRPr="00F1741E" w:rsidRDefault="00F1741E" w:rsidP="00F1741E">
      <w:pPr>
        <w:numPr>
          <w:ilvl w:val="0"/>
          <w:numId w:val="3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1741E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1741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34106D6" w14:textId="77777777" w:rsidR="00F1741E" w:rsidRPr="00F1741E" w:rsidRDefault="00F1741E" w:rsidP="00F1741E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F1741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1741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1741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1741E">
        <w:rPr>
          <w:rFonts w:ascii="Arial" w:hAnsi="Arial" w:cs="Arial"/>
          <w:color w:val="222222"/>
          <w:sz w:val="21"/>
          <w:szCs w:val="21"/>
        </w:rPr>
        <w:t>(Dz. U. poz. 835)</w:t>
      </w:r>
      <w:r w:rsidRPr="00F1741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1741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0B02041" w14:textId="77777777" w:rsidR="00F1741E" w:rsidRPr="00F1741E" w:rsidRDefault="00F1741E" w:rsidP="00F1741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1741E">
        <w:rPr>
          <w:rFonts w:ascii="Arial" w:hAnsi="Arial" w:cs="Arial"/>
          <w:b/>
          <w:bCs/>
          <w:sz w:val="21"/>
          <w:szCs w:val="21"/>
        </w:rPr>
        <w:t>:</w:t>
      </w:r>
    </w:p>
    <w:p w14:paraId="7FD20F4A" w14:textId="77777777" w:rsidR="00F1741E" w:rsidRPr="00F1741E" w:rsidRDefault="00F1741E" w:rsidP="00F1741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F1741E">
        <w:rPr>
          <w:rFonts w:ascii="Arial" w:hAnsi="Arial" w:cs="Arial"/>
          <w:color w:val="0070C0"/>
          <w:sz w:val="16"/>
          <w:szCs w:val="16"/>
        </w:rPr>
        <w:t>[UWAGA</w:t>
      </w:r>
      <w:r w:rsidRPr="00F1741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1741E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8A17422" w14:textId="77777777" w:rsidR="00F1741E" w:rsidRPr="00F1741E" w:rsidRDefault="00F1741E" w:rsidP="00F1741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F1741E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F1741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1741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F1741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1741E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F1741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74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741E">
        <w:rPr>
          <w:rFonts w:ascii="Arial" w:hAnsi="Arial" w:cs="Arial"/>
          <w:i/>
          <w:sz w:val="16"/>
          <w:szCs w:val="16"/>
        </w:rPr>
        <w:t>)</w:t>
      </w:r>
      <w:r w:rsidRPr="00F1741E">
        <w:rPr>
          <w:rFonts w:ascii="Arial" w:hAnsi="Arial" w:cs="Arial"/>
          <w:sz w:val="16"/>
          <w:szCs w:val="16"/>
        </w:rPr>
        <w:t>,</w:t>
      </w:r>
      <w:r w:rsidRPr="00F1741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1741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1741E">
        <w:rPr>
          <w:rFonts w:ascii="Arial" w:hAnsi="Arial" w:cs="Arial"/>
          <w:iCs/>
          <w:sz w:val="16"/>
          <w:szCs w:val="16"/>
        </w:rPr>
        <w:t>,</w:t>
      </w:r>
      <w:r w:rsidRPr="00F1741E">
        <w:rPr>
          <w:rFonts w:ascii="Arial" w:hAnsi="Arial" w:cs="Arial"/>
          <w:i/>
          <w:sz w:val="16"/>
          <w:szCs w:val="16"/>
        </w:rPr>
        <w:br/>
      </w:r>
      <w:r w:rsidRPr="00F1741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24F11119" w14:textId="77777777" w:rsidR="00F1741E" w:rsidRPr="00F1741E" w:rsidRDefault="00F1741E" w:rsidP="00F1741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4F29B044" w14:textId="77777777" w:rsidR="00F1741E" w:rsidRPr="00F1741E" w:rsidRDefault="00F1741E" w:rsidP="00F1741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color w:val="0070C0"/>
          <w:sz w:val="16"/>
          <w:szCs w:val="16"/>
        </w:rPr>
        <w:t>[UWAGA</w:t>
      </w:r>
      <w:r w:rsidRPr="00F1741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1741E">
        <w:rPr>
          <w:rFonts w:ascii="Arial" w:hAnsi="Arial" w:cs="Arial"/>
          <w:color w:val="0070C0"/>
          <w:sz w:val="16"/>
          <w:szCs w:val="16"/>
        </w:rPr>
        <w:t>]</w:t>
      </w:r>
    </w:p>
    <w:p w14:paraId="0D5C05C9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1741E">
        <w:rPr>
          <w:rFonts w:ascii="Arial" w:hAnsi="Arial" w:cs="Arial"/>
          <w:sz w:val="20"/>
          <w:szCs w:val="20"/>
        </w:rPr>
        <w:t xml:space="preserve"> </w:t>
      </w:r>
      <w:r w:rsidRPr="00F1741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74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741E">
        <w:rPr>
          <w:rFonts w:ascii="Arial" w:hAnsi="Arial" w:cs="Arial"/>
          <w:i/>
          <w:sz w:val="16"/>
          <w:szCs w:val="16"/>
        </w:rPr>
        <w:t>)</w:t>
      </w:r>
      <w:r w:rsidRPr="00F1741E">
        <w:rPr>
          <w:rFonts w:ascii="Arial" w:hAnsi="Arial" w:cs="Arial"/>
          <w:sz w:val="16"/>
          <w:szCs w:val="16"/>
        </w:rPr>
        <w:t>,</w:t>
      </w:r>
      <w:r w:rsidRPr="00F1741E">
        <w:rPr>
          <w:rFonts w:ascii="Arial" w:hAnsi="Arial" w:cs="Arial"/>
          <w:sz w:val="16"/>
          <w:szCs w:val="16"/>
        </w:rPr>
        <w:br/>
      </w:r>
      <w:r w:rsidRPr="00F1741E">
        <w:rPr>
          <w:rFonts w:ascii="Arial" w:hAnsi="Arial" w:cs="Arial"/>
          <w:sz w:val="21"/>
          <w:szCs w:val="21"/>
        </w:rPr>
        <w:t>nie</w:t>
      </w:r>
      <w:r w:rsidRPr="00F1741E">
        <w:rPr>
          <w:rFonts w:ascii="Arial" w:hAnsi="Arial" w:cs="Arial"/>
          <w:sz w:val="16"/>
          <w:szCs w:val="16"/>
        </w:rPr>
        <w:t xml:space="preserve"> </w:t>
      </w:r>
      <w:r w:rsidRPr="00F1741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56A4C5" w14:textId="77777777" w:rsidR="00F1741E" w:rsidRPr="00F1741E" w:rsidRDefault="00F1741E" w:rsidP="00F1741E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CFBEE9B" w14:textId="77777777" w:rsidR="00F1741E" w:rsidRPr="00F1741E" w:rsidRDefault="00F1741E" w:rsidP="00F1741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1741E">
        <w:rPr>
          <w:rFonts w:ascii="Arial" w:hAnsi="Arial" w:cs="Arial"/>
          <w:color w:val="0070C0"/>
          <w:sz w:val="16"/>
          <w:szCs w:val="16"/>
        </w:rPr>
        <w:t>[UWAGA</w:t>
      </w:r>
      <w:r w:rsidRPr="00F1741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1741E">
        <w:rPr>
          <w:rFonts w:ascii="Arial" w:hAnsi="Arial" w:cs="Arial"/>
          <w:color w:val="0070C0"/>
          <w:sz w:val="16"/>
          <w:szCs w:val="16"/>
        </w:rPr>
        <w:t>]</w:t>
      </w:r>
    </w:p>
    <w:p w14:paraId="67FDB6BA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1741E">
        <w:rPr>
          <w:rFonts w:ascii="Arial" w:hAnsi="Arial" w:cs="Arial"/>
          <w:sz w:val="20"/>
          <w:szCs w:val="20"/>
        </w:rPr>
        <w:t xml:space="preserve"> </w:t>
      </w:r>
      <w:r w:rsidRPr="00F1741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174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741E">
        <w:rPr>
          <w:rFonts w:ascii="Arial" w:hAnsi="Arial" w:cs="Arial"/>
          <w:i/>
          <w:sz w:val="16"/>
          <w:szCs w:val="16"/>
        </w:rPr>
        <w:t>)</w:t>
      </w:r>
      <w:r w:rsidRPr="00F1741E">
        <w:rPr>
          <w:rFonts w:ascii="Arial" w:hAnsi="Arial" w:cs="Arial"/>
          <w:sz w:val="16"/>
          <w:szCs w:val="16"/>
        </w:rPr>
        <w:t>,</w:t>
      </w:r>
      <w:r w:rsidRPr="00F1741E">
        <w:rPr>
          <w:rFonts w:ascii="Arial" w:hAnsi="Arial" w:cs="Arial"/>
          <w:sz w:val="16"/>
          <w:szCs w:val="16"/>
        </w:rPr>
        <w:br/>
      </w:r>
      <w:r w:rsidRPr="00F1741E">
        <w:rPr>
          <w:rFonts w:ascii="Arial" w:hAnsi="Arial" w:cs="Arial"/>
          <w:sz w:val="21"/>
          <w:szCs w:val="21"/>
        </w:rPr>
        <w:t>nie</w:t>
      </w:r>
      <w:r w:rsidRPr="00F1741E">
        <w:rPr>
          <w:rFonts w:ascii="Arial" w:hAnsi="Arial" w:cs="Arial"/>
          <w:sz w:val="16"/>
          <w:szCs w:val="16"/>
        </w:rPr>
        <w:t xml:space="preserve"> </w:t>
      </w:r>
      <w:r w:rsidRPr="00F1741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B57F8AE" w14:textId="77777777" w:rsidR="00F1741E" w:rsidRPr="00F1741E" w:rsidRDefault="00F1741E" w:rsidP="00F1741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8EBEF65" w14:textId="77777777" w:rsidR="00F1741E" w:rsidRPr="00F1741E" w:rsidRDefault="00F1741E" w:rsidP="00F1741E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E4BDAC6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b/>
        </w:rPr>
      </w:pPr>
    </w:p>
    <w:p w14:paraId="5F1492AD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1741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34BF241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39987AD" w14:textId="77777777" w:rsidR="00F1741E" w:rsidRPr="00F1741E" w:rsidRDefault="00F1741E" w:rsidP="00F1741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741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3F6A614" w14:textId="77777777" w:rsidR="00F1741E" w:rsidRPr="00F1741E" w:rsidRDefault="00F1741E" w:rsidP="00F1741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1741E">
        <w:t xml:space="preserve"> </w:t>
      </w:r>
      <w:r w:rsidRPr="00F1741E">
        <w:rPr>
          <w:rFonts w:ascii="Arial" w:hAnsi="Arial" w:cs="Arial"/>
          <w:sz w:val="21"/>
          <w:szCs w:val="21"/>
        </w:rPr>
        <w:t>dane umożliwiające dostęp do tych środków:</w:t>
      </w:r>
      <w:r w:rsidRPr="00F1741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84E29E1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F1741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741E">
        <w:rPr>
          <w:rFonts w:ascii="Arial" w:hAnsi="Arial" w:cs="Arial"/>
          <w:i/>
          <w:sz w:val="16"/>
          <w:szCs w:val="16"/>
        </w:rPr>
        <w:t>, CRBR)</w:t>
      </w:r>
    </w:p>
    <w:p w14:paraId="09A963B3" w14:textId="77777777" w:rsidR="00F1741E" w:rsidRPr="00F1741E" w:rsidRDefault="00F1741E" w:rsidP="00F1741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2627E07" w14:textId="77777777" w:rsidR="00F1741E" w:rsidRPr="00F1741E" w:rsidRDefault="00F1741E" w:rsidP="00F1741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789AEA1" w14:textId="77777777" w:rsidR="00F1741E" w:rsidRPr="00F1741E" w:rsidRDefault="00F1741E" w:rsidP="00F1741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sz w:val="21"/>
          <w:szCs w:val="21"/>
        </w:rPr>
        <w:tab/>
      </w:r>
      <w:r w:rsidRPr="00F1741E">
        <w:rPr>
          <w:rFonts w:ascii="Arial" w:hAnsi="Arial" w:cs="Arial"/>
          <w:i/>
          <w:sz w:val="21"/>
          <w:szCs w:val="21"/>
        </w:rPr>
        <w:tab/>
      </w:r>
      <w:r w:rsidRPr="00F1741E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F1741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467D032" w14:textId="77777777" w:rsidR="00E27ABB" w:rsidRPr="0048484F" w:rsidRDefault="00E27ABB" w:rsidP="0048484F"/>
    <w:sectPr w:rsidR="00E27ABB" w:rsidRPr="0048484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54BB5" w14:textId="77777777" w:rsidR="000B3CAB" w:rsidRDefault="000B3CAB" w:rsidP="00025386">
      <w:pPr>
        <w:spacing w:after="0" w:line="240" w:lineRule="auto"/>
      </w:pPr>
      <w:r>
        <w:separator/>
      </w:r>
    </w:p>
  </w:endnote>
  <w:endnote w:type="continuationSeparator" w:id="0">
    <w:p w14:paraId="1A8ADD3C" w14:textId="77777777" w:rsidR="000B3CAB" w:rsidRDefault="000B3C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DE76" w14:textId="77777777" w:rsidR="008F1ED8" w:rsidRDefault="008F1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E189" w14:textId="77777777" w:rsidR="00025386" w:rsidRDefault="00F1741E" w:rsidP="00025386">
    <w:pPr>
      <w:pStyle w:val="Stopka"/>
      <w:tabs>
        <w:tab w:val="clear" w:pos="4536"/>
      </w:tabs>
      <w:jc w:val="center"/>
    </w:pPr>
    <w:r>
      <w:rPr>
        <w:noProof/>
      </w:rPr>
      <w:pict w14:anchorId="7DCEE10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E80BF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1F588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817ED" w14:textId="77777777" w:rsidR="008F1ED8" w:rsidRDefault="008F1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D4ED2" w14:textId="77777777" w:rsidR="000B3CAB" w:rsidRDefault="000B3CAB" w:rsidP="00025386">
      <w:pPr>
        <w:spacing w:after="0" w:line="240" w:lineRule="auto"/>
      </w:pPr>
      <w:r>
        <w:separator/>
      </w:r>
    </w:p>
  </w:footnote>
  <w:footnote w:type="continuationSeparator" w:id="0">
    <w:p w14:paraId="5A5F44E1" w14:textId="77777777" w:rsidR="000B3CAB" w:rsidRDefault="000B3CAB" w:rsidP="00025386">
      <w:pPr>
        <w:spacing w:after="0" w:line="240" w:lineRule="auto"/>
      </w:pPr>
      <w:r>
        <w:continuationSeparator/>
      </w:r>
    </w:p>
  </w:footnote>
  <w:footnote w:id="1">
    <w:p w14:paraId="57FD3964" w14:textId="77777777" w:rsidR="00F1741E" w:rsidRPr="00B929A1" w:rsidRDefault="00F1741E" w:rsidP="00F1741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88FA88A" w14:textId="77777777" w:rsidR="00F1741E" w:rsidRDefault="00F1741E" w:rsidP="00F1741E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A418F99" w14:textId="77777777" w:rsidR="00F1741E" w:rsidRDefault="00F1741E" w:rsidP="00F1741E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02EB5C7" w14:textId="77777777" w:rsidR="00F1741E" w:rsidRPr="00B929A1" w:rsidRDefault="00F1741E" w:rsidP="00F1741E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005AEE" w14:textId="77777777" w:rsidR="00F1741E" w:rsidRPr="004E3F67" w:rsidRDefault="00F1741E" w:rsidP="00F1741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7AD0274" w14:textId="77777777" w:rsidR="00F1741E" w:rsidRPr="00A82964" w:rsidRDefault="00F1741E" w:rsidP="00F1741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343D324" w14:textId="77777777" w:rsidR="00F1741E" w:rsidRPr="00A82964" w:rsidRDefault="00F1741E" w:rsidP="00F1741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07CBFE" w14:textId="77777777" w:rsidR="00F1741E" w:rsidRPr="00A82964" w:rsidRDefault="00F1741E" w:rsidP="00F1741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29A6CA" w14:textId="77777777" w:rsidR="00F1741E" w:rsidRPr="00896587" w:rsidRDefault="00F1741E" w:rsidP="00F1741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B563" w14:textId="77777777" w:rsidR="008F1ED8" w:rsidRDefault="008F1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B394" w14:textId="79A81CA2" w:rsidR="00EC10EE" w:rsidRPr="00EC10EE" w:rsidRDefault="00EC10EE">
    <w:pPr>
      <w:pStyle w:val="Nagwek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C9207" w14:textId="77777777" w:rsidR="008F1ED8" w:rsidRDefault="008F1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21224">
    <w:abstractNumId w:val="1"/>
  </w:num>
  <w:num w:numId="2" w16cid:durableId="107554405">
    <w:abstractNumId w:val="2"/>
  </w:num>
  <w:num w:numId="3" w16cid:durableId="52162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CAB"/>
    <w:rsid w:val="00025386"/>
    <w:rsid w:val="000423B9"/>
    <w:rsid w:val="00053927"/>
    <w:rsid w:val="00084786"/>
    <w:rsid w:val="000B3CAB"/>
    <w:rsid w:val="0016158F"/>
    <w:rsid w:val="001C2314"/>
    <w:rsid w:val="00213980"/>
    <w:rsid w:val="004374F2"/>
    <w:rsid w:val="00460705"/>
    <w:rsid w:val="0048484F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1ED8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741E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1403D"/>
  <w15:chartTrackingRefBased/>
  <w15:docId w15:val="{DABDBA1E-195F-41FD-9AE0-FAF200A5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799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2022-09-22T10:24:00Z</dcterms:created>
  <dcterms:modified xsi:type="dcterms:W3CDTF">2022-09-22T10:24:00Z</dcterms:modified>
</cp:coreProperties>
</file>