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E0893" w14:textId="77777777" w:rsidR="00F154C3" w:rsidRPr="00AF3D5C" w:rsidRDefault="00F154C3" w:rsidP="00F154C3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352B9DDC" w14:textId="77777777" w:rsidR="00F154C3" w:rsidRPr="00AF3D5C" w:rsidRDefault="00F154C3" w:rsidP="00F154C3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6553CC13" w14:textId="77777777" w:rsidR="00F154C3" w:rsidRPr="00AF3D5C" w:rsidRDefault="00F154C3" w:rsidP="00F154C3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5AC8ECDC" w14:textId="77777777" w:rsidR="00F154C3" w:rsidRPr="00946C60" w:rsidRDefault="00F154C3" w:rsidP="00F154C3">
      <w:pPr>
        <w:spacing w:before="48"/>
        <w:rPr>
          <w:b/>
        </w:rPr>
      </w:pPr>
    </w:p>
    <w:p w14:paraId="6933ACB4" w14:textId="4AA842BD" w:rsidR="00F154C3" w:rsidRPr="00946C60" w:rsidRDefault="00F154C3" w:rsidP="00F154C3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03</w:t>
      </w:r>
      <w:r>
        <w:rPr>
          <w:rFonts w:ascii="Times New Roman" w:hAnsi="Times New Roman"/>
        </w:rPr>
        <w:t>/22</w:t>
      </w:r>
      <w:r w:rsidRPr="00946C60">
        <w:rPr>
          <w:rFonts w:ascii="Times New Roman" w:hAnsi="Times New Roman"/>
        </w:rPr>
        <w:t>,</w:t>
      </w:r>
    </w:p>
    <w:p w14:paraId="7E756E19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7A0DA6D2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78C5BC4C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54D5B31C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25450A9F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64B53A3F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17885D7A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6576DBF2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BE0CFD2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1A917D43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5A7F423D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5F1D0243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76ECB7F3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259EFE4" w14:textId="77777777" w:rsidR="00F154C3" w:rsidRPr="00946C60" w:rsidRDefault="00F154C3" w:rsidP="00F154C3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7F54FF87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</w:rPr>
      </w:pPr>
    </w:p>
    <w:p w14:paraId="7ADBC810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5C970EEA" w14:textId="7C7049E3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03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2A23FFA6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42135893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7B39CE00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73A0C497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79A2D8F3" w14:textId="77777777" w:rsidR="00F154C3" w:rsidRPr="00946C60" w:rsidRDefault="00F154C3" w:rsidP="00F154C3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7769EB78" w14:textId="77777777" w:rsidR="00F154C3" w:rsidRPr="00946C60" w:rsidRDefault="00F154C3" w:rsidP="00F154C3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357B4AEA" w14:textId="77777777" w:rsidR="00F154C3" w:rsidRPr="00946C60" w:rsidRDefault="00F154C3" w:rsidP="00F154C3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55F5B146" w14:textId="77777777" w:rsidR="00F154C3" w:rsidRPr="00946C60" w:rsidRDefault="00F154C3" w:rsidP="00F154C3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4D9EA218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59BD607D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512B7938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BD64312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5D7C854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322D2099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08485E82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5B5E5B4B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4DE143AE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55EE5894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33C914F6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4435EA1F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63638F69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7D819B6A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70341D67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1A58E7D7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5FC2DA7A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51445D13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46B38B2D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70EF1F0D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20873088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7D5DA027" w14:textId="77777777" w:rsidR="00F154C3" w:rsidRPr="008C1807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0BD5F4B4" w14:textId="77777777" w:rsidR="00F154C3" w:rsidRPr="008C1807" w:rsidRDefault="00F154C3" w:rsidP="00F154C3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2A194CAC" w14:textId="77777777" w:rsidR="00F154C3" w:rsidRPr="008C1807" w:rsidRDefault="00F154C3" w:rsidP="00F154C3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279F2D90" w14:textId="77777777" w:rsidR="00F154C3" w:rsidRPr="008C1807" w:rsidRDefault="00F154C3" w:rsidP="00F154C3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0A3C74E" w14:textId="77777777" w:rsidR="00F154C3" w:rsidRPr="008C1807" w:rsidRDefault="00F154C3" w:rsidP="00F154C3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4621B495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16198947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6CB437C4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58CC4546" w14:textId="77777777" w:rsidR="00F154C3" w:rsidRPr="00946C60" w:rsidRDefault="00F154C3" w:rsidP="00F154C3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2F8A7E00" w14:textId="77777777" w:rsidR="00F154C3" w:rsidRPr="00946C60" w:rsidRDefault="00F154C3" w:rsidP="00F154C3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6F108B3B" w14:textId="77777777" w:rsidR="00F154C3" w:rsidRPr="00946C60" w:rsidRDefault="00F154C3" w:rsidP="00F154C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68BA5057" w14:textId="77777777" w:rsidR="00F154C3" w:rsidRPr="00946C60" w:rsidRDefault="00F154C3" w:rsidP="00F154C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4EA907D3" w14:textId="77777777" w:rsidR="00F154C3" w:rsidRPr="00946C60" w:rsidRDefault="00F154C3" w:rsidP="00F154C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459E0AE9" w14:textId="77777777" w:rsidR="00F154C3" w:rsidRPr="00946C60" w:rsidRDefault="00F154C3" w:rsidP="00F154C3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5B155DA4" w14:textId="77777777" w:rsidR="00F154C3" w:rsidRPr="00946C60" w:rsidRDefault="00F154C3" w:rsidP="00F154C3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5DB643FA" w14:textId="77777777" w:rsidR="00F154C3" w:rsidRDefault="00F154C3" w:rsidP="00F154C3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345AC123" w14:textId="77777777" w:rsidR="00F154C3" w:rsidRDefault="00F154C3" w:rsidP="00F154C3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18B02419" w14:textId="77777777" w:rsidR="00F154C3" w:rsidRPr="00CC347C" w:rsidRDefault="00F154C3" w:rsidP="00F154C3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38659864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2C940ED8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470A3821" w14:textId="77777777" w:rsidR="00F154C3" w:rsidRPr="00946C60" w:rsidRDefault="00F154C3" w:rsidP="00F154C3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6E1824A6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2F42EC44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356EBF33" w14:textId="77777777" w:rsidR="00F154C3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74A9E0D7" w14:textId="77777777" w:rsidR="00F154C3" w:rsidRPr="00CC347C" w:rsidRDefault="00F154C3" w:rsidP="00F154C3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342385BA" w14:textId="77777777" w:rsidR="00F154C3" w:rsidRPr="00946C60" w:rsidRDefault="00F154C3" w:rsidP="00F154C3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51CE0085" w14:textId="77777777" w:rsidR="00F154C3" w:rsidRPr="00946C60" w:rsidRDefault="00F154C3" w:rsidP="00F154C3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66F6C0E3" w14:textId="77777777" w:rsidR="00F154C3" w:rsidRPr="00946C60" w:rsidRDefault="00F154C3" w:rsidP="00F154C3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2352A4C0" w14:textId="77777777" w:rsidR="00F154C3" w:rsidRPr="00946C60" w:rsidRDefault="00F154C3" w:rsidP="00F154C3">
      <w:pPr>
        <w:jc w:val="center"/>
        <w:rPr>
          <w:b/>
        </w:rPr>
      </w:pPr>
    </w:p>
    <w:p w14:paraId="34871CE3" w14:textId="77777777" w:rsidR="00F154C3" w:rsidRDefault="00F154C3" w:rsidP="00F154C3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E6C00B7" w14:textId="77777777" w:rsidR="00F154C3" w:rsidRDefault="00F154C3" w:rsidP="00F154C3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0643490" w14:textId="77777777" w:rsidR="00F154C3" w:rsidRPr="00946C60" w:rsidRDefault="00F154C3" w:rsidP="00F154C3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2F41481D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7678452B" w14:textId="77777777" w:rsidR="00F154C3" w:rsidRPr="00946C60" w:rsidRDefault="00F154C3" w:rsidP="00F154C3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7F026B24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1AD55345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4E8360B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5B6DEB68" w14:textId="77777777" w:rsidR="00F154C3" w:rsidRPr="00946C60" w:rsidRDefault="00F154C3" w:rsidP="00F154C3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22ECE374" w14:textId="77777777" w:rsidR="00F154C3" w:rsidRPr="00946C60" w:rsidRDefault="00F154C3" w:rsidP="00F154C3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74DE977A" w14:textId="77777777" w:rsidR="00F154C3" w:rsidRPr="00946C60" w:rsidRDefault="00F154C3" w:rsidP="00F154C3">
      <w:pPr>
        <w:numPr>
          <w:ilvl w:val="0"/>
          <w:numId w:val="5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1A662852" w14:textId="77777777" w:rsidR="00F154C3" w:rsidRPr="00946C60" w:rsidRDefault="00F154C3" w:rsidP="00F154C3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5C259526" w14:textId="77777777" w:rsidR="00F154C3" w:rsidRPr="00946C60" w:rsidRDefault="00F154C3" w:rsidP="00F154C3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28D7B7F6" w14:textId="77777777" w:rsidR="00F154C3" w:rsidRPr="00946C60" w:rsidRDefault="00F154C3" w:rsidP="00F154C3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76B91415" w14:textId="77777777" w:rsidR="00F154C3" w:rsidRPr="00946C60" w:rsidRDefault="00F154C3" w:rsidP="00F154C3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354460EA" w14:textId="77777777" w:rsidR="00F154C3" w:rsidRPr="00946C60" w:rsidRDefault="00F154C3" w:rsidP="00F154C3">
      <w:pPr>
        <w:numPr>
          <w:ilvl w:val="0"/>
          <w:numId w:val="2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1B46D171" w14:textId="77777777" w:rsidR="00F154C3" w:rsidRPr="00946C60" w:rsidRDefault="00F154C3" w:rsidP="00F154C3">
      <w:pPr>
        <w:numPr>
          <w:ilvl w:val="0"/>
          <w:numId w:val="5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6DDAD21" w14:textId="77777777" w:rsidR="00F154C3" w:rsidRPr="00946C60" w:rsidRDefault="00F154C3" w:rsidP="00F154C3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01476CA3" w14:textId="77777777" w:rsidR="00F154C3" w:rsidRPr="00946C60" w:rsidRDefault="00F154C3" w:rsidP="00F154C3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2C1F4BAF" w14:textId="77777777" w:rsidR="00F154C3" w:rsidRPr="00946C60" w:rsidRDefault="00F154C3" w:rsidP="00F154C3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7A74155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7682272A" w14:textId="77777777" w:rsidR="00F154C3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7A257123" w14:textId="77777777" w:rsidR="00F154C3" w:rsidRPr="0038770C" w:rsidRDefault="00F154C3" w:rsidP="00F154C3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097247BA" w14:textId="77777777" w:rsidR="00F154C3" w:rsidRPr="0038770C" w:rsidRDefault="00F154C3" w:rsidP="00F154C3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0364F5D" w14:textId="77777777" w:rsidR="00F154C3" w:rsidRPr="0038770C" w:rsidRDefault="00F154C3" w:rsidP="00F154C3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3E8F5D61" w14:textId="77777777" w:rsidR="00F154C3" w:rsidRPr="0038770C" w:rsidRDefault="00F154C3" w:rsidP="00F154C3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1CFE2DBB" w14:textId="77777777" w:rsidR="00F154C3" w:rsidRPr="0038770C" w:rsidRDefault="00F154C3" w:rsidP="00F154C3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5E2D187A" w14:textId="77777777" w:rsidR="00F154C3" w:rsidRDefault="00F154C3" w:rsidP="00F154C3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0310ED58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3B6E0776" w14:textId="77777777" w:rsidR="00F154C3" w:rsidRPr="00946C60" w:rsidRDefault="00F154C3" w:rsidP="00F154C3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7210015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180CD151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3EC6BFEE" w14:textId="77777777" w:rsidR="00F154C3" w:rsidRPr="00946C60" w:rsidRDefault="00F154C3" w:rsidP="00F154C3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69BDED71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364AFC0A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75B3EC5D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127F98BC" w14:textId="77777777" w:rsidR="00F154C3" w:rsidRPr="00946C60" w:rsidRDefault="00F154C3" w:rsidP="00F154C3">
      <w:pPr>
        <w:pStyle w:val="Tekstpodstawowy"/>
        <w:ind w:right="-47"/>
        <w:rPr>
          <w:rFonts w:ascii="Times New Roman" w:hAnsi="Times New Roman"/>
        </w:rPr>
      </w:pPr>
    </w:p>
    <w:p w14:paraId="44131BF8" w14:textId="77777777" w:rsidR="00F154C3" w:rsidRPr="00946C60" w:rsidRDefault="00F154C3" w:rsidP="00F154C3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2C24D15C" w14:textId="77777777" w:rsidR="00F154C3" w:rsidRPr="004F0507" w:rsidRDefault="00F154C3" w:rsidP="00F154C3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1B808F37" w14:textId="77777777" w:rsidR="00F154C3" w:rsidRDefault="00F154C3" w:rsidP="00F154C3">
      <w:pPr>
        <w:pStyle w:val="Tekstpodstawowy2"/>
        <w:spacing w:line="240" w:lineRule="auto"/>
        <w:ind w:right="-47"/>
      </w:pPr>
    </w:p>
    <w:p w14:paraId="2E02EDD3" w14:textId="77777777" w:rsidR="00F154C3" w:rsidRPr="004F0507" w:rsidRDefault="00F154C3" w:rsidP="00F154C3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416A7E03" w14:textId="77777777" w:rsidR="00F154C3" w:rsidRPr="000936CA" w:rsidRDefault="00F154C3" w:rsidP="00F154C3"/>
    <w:p w14:paraId="2D710212" w14:textId="77777777" w:rsidR="00F154C3" w:rsidRDefault="00F154C3" w:rsidP="00F154C3">
      <w:pPr>
        <w:pStyle w:val="Zwykytekst"/>
      </w:pPr>
    </w:p>
    <w:p w14:paraId="6369433B" w14:textId="77777777" w:rsidR="00F154C3" w:rsidRDefault="00F154C3" w:rsidP="00F154C3">
      <w:pPr>
        <w:pStyle w:val="Zwykytekst"/>
      </w:pPr>
    </w:p>
    <w:p w14:paraId="58450E57" w14:textId="77777777" w:rsidR="00F154C3" w:rsidRPr="00496551" w:rsidRDefault="00F154C3" w:rsidP="00F154C3">
      <w:pPr>
        <w:pStyle w:val="Zwykytekst"/>
        <w:rPr>
          <w:sz w:val="16"/>
          <w:szCs w:val="16"/>
        </w:rPr>
      </w:pPr>
    </w:p>
    <w:p w14:paraId="6C440CA0" w14:textId="77777777" w:rsidR="00F154C3" w:rsidRPr="00877B92" w:rsidRDefault="00F154C3" w:rsidP="00F154C3"/>
    <w:p w14:paraId="09A53AFB" w14:textId="77777777" w:rsidR="00F154C3" w:rsidRDefault="00F154C3" w:rsidP="00F154C3"/>
    <w:p w14:paraId="22D4758B" w14:textId="77777777" w:rsidR="00F154C3" w:rsidRPr="009B06ED" w:rsidRDefault="00F154C3" w:rsidP="00F154C3">
      <w:r>
        <w:t>* Egzemplarz dla Wykonawcy / AGH</w:t>
      </w:r>
    </w:p>
    <w:p w14:paraId="4BAE1E7A" w14:textId="77777777" w:rsidR="00F154C3" w:rsidRPr="00456B64" w:rsidRDefault="00F154C3" w:rsidP="00F154C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71D40502" w14:textId="77777777" w:rsidR="00F154C3" w:rsidRPr="00456B64" w:rsidRDefault="00F154C3" w:rsidP="00F154C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6DD123FF" w14:textId="77777777" w:rsidR="00F154C3" w:rsidRPr="00456B64" w:rsidRDefault="00F154C3" w:rsidP="00F154C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0B5EDAA9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50F743F5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38F7018B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77030EC7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4B5AEDF7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7A67F85D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01B00D9C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5A06DD08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545A6110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2A4A7589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058BD0A1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5FCF6B61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33575F9A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39FB57FC" w14:textId="77777777" w:rsidR="00F154C3" w:rsidRDefault="00F154C3" w:rsidP="00F154C3">
      <w:pPr>
        <w:widowControl w:val="0"/>
        <w:autoSpaceDE w:val="0"/>
        <w:autoSpaceDN w:val="0"/>
        <w:jc w:val="right"/>
        <w:textAlignment w:val="baseline"/>
      </w:pPr>
    </w:p>
    <w:p w14:paraId="7A6B2B7F" w14:textId="77777777" w:rsidR="00F154C3" w:rsidRPr="00456B64" w:rsidRDefault="00F154C3" w:rsidP="00F154C3">
      <w:pPr>
        <w:widowControl w:val="0"/>
        <w:autoSpaceDE w:val="0"/>
        <w:autoSpaceDN w:val="0"/>
        <w:jc w:val="right"/>
        <w:textAlignment w:val="baseline"/>
      </w:pPr>
      <w:r w:rsidRPr="00456B64">
        <w:t>Załącznik nr 2 do umowy</w:t>
      </w:r>
    </w:p>
    <w:p w14:paraId="7C7095E1" w14:textId="77777777" w:rsidR="00F154C3" w:rsidRPr="00456B64" w:rsidRDefault="00F154C3" w:rsidP="00F154C3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0632C490" w14:textId="77777777" w:rsidR="00F154C3" w:rsidRPr="00456B64" w:rsidRDefault="00F154C3" w:rsidP="00F154C3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64AB8A79" w14:textId="77777777" w:rsidR="00F154C3" w:rsidRPr="00456B64" w:rsidRDefault="00F154C3" w:rsidP="00F154C3">
      <w:pPr>
        <w:widowControl w:val="0"/>
        <w:autoSpaceDE w:val="0"/>
        <w:autoSpaceDN w:val="0"/>
        <w:textAlignment w:val="baseline"/>
      </w:pPr>
    </w:p>
    <w:p w14:paraId="23EC2CB5" w14:textId="77777777" w:rsidR="00F154C3" w:rsidRPr="00456B64" w:rsidRDefault="00F154C3" w:rsidP="00F154C3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367BF30C" w14:textId="77777777" w:rsidR="00F154C3" w:rsidRPr="00456B64" w:rsidRDefault="00F154C3" w:rsidP="00F154C3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4C27DE4A" w14:textId="77777777" w:rsidR="00F154C3" w:rsidRPr="00456B64" w:rsidRDefault="00F154C3" w:rsidP="00F154C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308788F0" w14:textId="77777777" w:rsidR="00F154C3" w:rsidRPr="00456B64" w:rsidRDefault="00F154C3" w:rsidP="00F154C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5A9D20AC" w14:textId="77777777" w:rsidR="00F154C3" w:rsidRPr="00456B64" w:rsidRDefault="00F154C3" w:rsidP="00F154C3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8FB5D3F" w14:textId="77777777" w:rsidR="00F154C3" w:rsidRPr="00456B64" w:rsidRDefault="00F154C3" w:rsidP="00F154C3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3E350FE8" w14:textId="77777777" w:rsidR="00F154C3" w:rsidRPr="00456B64" w:rsidRDefault="00F154C3" w:rsidP="00F154C3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14AFFED7" w14:textId="77777777" w:rsidR="00F154C3" w:rsidRPr="00456B64" w:rsidRDefault="00F154C3" w:rsidP="00F154C3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3ED0437D" w14:textId="77777777" w:rsidR="00F154C3" w:rsidRPr="00456B64" w:rsidRDefault="00F154C3" w:rsidP="00F154C3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56B9F3E4" w14:textId="77777777" w:rsidR="00F154C3" w:rsidRPr="00456B64" w:rsidRDefault="00F154C3" w:rsidP="00F154C3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36CE57BB" w14:textId="77777777" w:rsidR="00F154C3" w:rsidRPr="00456B64" w:rsidRDefault="00F154C3" w:rsidP="00F154C3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25087BF9" w14:textId="77777777" w:rsidR="00F154C3" w:rsidRPr="00456B64" w:rsidRDefault="00F154C3" w:rsidP="00F154C3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5188CD88" w14:textId="77777777" w:rsidR="00F154C3" w:rsidRPr="00456B64" w:rsidRDefault="00F154C3" w:rsidP="00F154C3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0841BE97" w14:textId="77777777" w:rsidR="00F154C3" w:rsidRPr="00456B64" w:rsidRDefault="00F154C3" w:rsidP="00F154C3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5D3954B6" w14:textId="77777777" w:rsidR="00F154C3" w:rsidRPr="00456B64" w:rsidRDefault="00F154C3" w:rsidP="00F154C3">
      <w:pPr>
        <w:spacing w:after="200" w:line="276" w:lineRule="auto"/>
        <w:ind w:left="780"/>
        <w:contextualSpacing/>
        <w:textAlignment w:val="baseline"/>
      </w:pPr>
    </w:p>
    <w:p w14:paraId="7B73AA3F" w14:textId="77777777" w:rsidR="00F154C3" w:rsidRPr="00456B64" w:rsidRDefault="00F154C3" w:rsidP="00F154C3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1F5734D1" w14:textId="77777777" w:rsidR="00F154C3" w:rsidRPr="00456B64" w:rsidRDefault="00F154C3" w:rsidP="00F154C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6F91E833" w14:textId="77777777" w:rsidR="00F154C3" w:rsidRPr="00456B64" w:rsidRDefault="00F154C3" w:rsidP="00F154C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4B85E829" w14:textId="77777777" w:rsidR="00F154C3" w:rsidRPr="00456B64" w:rsidRDefault="00F154C3" w:rsidP="00F154C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6B283BA4" w14:textId="77777777" w:rsidR="00F154C3" w:rsidRPr="00456B64" w:rsidRDefault="00F154C3" w:rsidP="00F154C3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F154C3" w:rsidRPr="005B3AD3" w14:paraId="1A14DF02" w14:textId="77777777" w:rsidTr="00116823">
        <w:tc>
          <w:tcPr>
            <w:tcW w:w="4105" w:type="dxa"/>
            <w:shd w:val="clear" w:color="auto" w:fill="auto"/>
          </w:tcPr>
          <w:p w14:paraId="0184FF1D" w14:textId="77777777" w:rsidR="00F154C3" w:rsidRPr="001A7899" w:rsidRDefault="00F154C3" w:rsidP="0011682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63BAAD0" w14:textId="77777777" w:rsidR="00F154C3" w:rsidRPr="001A7899" w:rsidRDefault="00F154C3" w:rsidP="0011682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2DBC0ED1" w14:textId="77777777" w:rsidR="00F154C3" w:rsidRPr="001A7899" w:rsidRDefault="00F154C3" w:rsidP="00F154C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2913F85" w14:textId="77777777" w:rsidR="00F154C3" w:rsidRPr="001A7899" w:rsidRDefault="00F154C3" w:rsidP="00F154C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93E91C1" w14:textId="77777777" w:rsidR="00F154C3" w:rsidRPr="001A7899" w:rsidRDefault="00F154C3" w:rsidP="00F154C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580FF5D" w14:textId="77777777" w:rsidR="00496551" w:rsidRPr="00F154C3" w:rsidRDefault="00496551" w:rsidP="00F154C3"/>
    <w:sectPr w:rsidR="00496551" w:rsidRPr="00F15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E60F7" w14:textId="77777777" w:rsidR="00713D04" w:rsidRDefault="00713D04">
      <w:r>
        <w:separator/>
      </w:r>
    </w:p>
  </w:endnote>
  <w:endnote w:type="continuationSeparator" w:id="0">
    <w:p w14:paraId="008A4A51" w14:textId="77777777" w:rsidR="00713D04" w:rsidRDefault="0071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051D" w14:textId="77777777" w:rsidR="001B4126" w:rsidRDefault="001B41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B10AD" w14:textId="77777777" w:rsidR="00F154C3" w:rsidRDefault="00F154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375AB08" w14:textId="77777777" w:rsidR="001B4126" w:rsidRDefault="001B41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748AC" w14:textId="77777777" w:rsidR="001B4126" w:rsidRDefault="001B41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DCAC2" w14:textId="77777777" w:rsidR="00713D04" w:rsidRDefault="00713D04">
      <w:r>
        <w:separator/>
      </w:r>
    </w:p>
  </w:footnote>
  <w:footnote w:type="continuationSeparator" w:id="0">
    <w:p w14:paraId="33B53A6F" w14:textId="77777777" w:rsidR="00713D04" w:rsidRDefault="00713D04">
      <w:r>
        <w:continuationSeparator/>
      </w:r>
    </w:p>
  </w:footnote>
  <w:footnote w:id="1">
    <w:p w14:paraId="306A7B0C" w14:textId="77777777" w:rsidR="00F154C3" w:rsidRPr="00456B64" w:rsidRDefault="00F154C3" w:rsidP="00F154C3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7FFF3E57" w14:textId="77777777" w:rsidR="00F154C3" w:rsidRPr="00456B64" w:rsidRDefault="00F154C3" w:rsidP="00F154C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079EA4" w14:textId="77777777" w:rsidR="00F154C3" w:rsidRPr="00456B64" w:rsidRDefault="00F154C3" w:rsidP="00F154C3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55DF058" w14:textId="77777777" w:rsidR="00F154C3" w:rsidRPr="00456B64" w:rsidRDefault="00F154C3" w:rsidP="00F154C3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DA0FB2" w14:textId="77777777" w:rsidR="00F154C3" w:rsidRPr="00456B64" w:rsidRDefault="00F154C3" w:rsidP="00F154C3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99148D" w14:textId="77777777" w:rsidR="00F154C3" w:rsidRPr="00456B64" w:rsidRDefault="00F154C3" w:rsidP="00F154C3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B64CD9" w14:textId="77777777" w:rsidR="00F154C3" w:rsidRPr="00456B64" w:rsidRDefault="00F154C3" w:rsidP="00F154C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AF02C3" w14:textId="77777777" w:rsidR="00F154C3" w:rsidRPr="00456B64" w:rsidRDefault="00F154C3" w:rsidP="00F154C3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4B09DC30" w14:textId="77777777" w:rsidR="00F154C3" w:rsidRPr="00456B64" w:rsidRDefault="00F154C3" w:rsidP="00F154C3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510643" w14:textId="77777777" w:rsidR="00F154C3" w:rsidRPr="00456B64" w:rsidRDefault="00F154C3" w:rsidP="00F154C3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6A169A" w14:textId="77777777" w:rsidR="00F154C3" w:rsidRPr="00456B64" w:rsidRDefault="00F154C3" w:rsidP="00F154C3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F1D8C0" w14:textId="77777777" w:rsidR="00F154C3" w:rsidRPr="00456B64" w:rsidRDefault="00F154C3" w:rsidP="00F154C3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15308A" w14:textId="77777777" w:rsidR="00F154C3" w:rsidRPr="00456B64" w:rsidRDefault="00F154C3" w:rsidP="00F154C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BF40276" w14:textId="77777777" w:rsidR="00F154C3" w:rsidRPr="00456B64" w:rsidRDefault="00F154C3" w:rsidP="00F154C3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0B0F4B1A" w14:textId="77777777" w:rsidR="00F154C3" w:rsidRPr="00456B64" w:rsidRDefault="00F154C3" w:rsidP="00F154C3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64C0DD04" w14:textId="77777777" w:rsidR="00F154C3" w:rsidRPr="00456B64" w:rsidRDefault="00F154C3" w:rsidP="00F154C3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55EBC19C" w14:textId="77777777" w:rsidR="00F154C3" w:rsidRPr="00456B64" w:rsidRDefault="00F154C3" w:rsidP="00F154C3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506F71BC" w14:textId="77777777" w:rsidR="00F154C3" w:rsidRPr="00456B64" w:rsidRDefault="00F154C3" w:rsidP="00F154C3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E6B20FF" w14:textId="77777777" w:rsidR="00F154C3" w:rsidRPr="00456B64" w:rsidRDefault="00F154C3" w:rsidP="00F154C3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EDDBF76" w14:textId="77777777" w:rsidR="00F154C3" w:rsidRPr="00456B64" w:rsidRDefault="00F154C3" w:rsidP="00F154C3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2C06F021" w14:textId="77777777" w:rsidR="00F154C3" w:rsidRPr="00456B64" w:rsidRDefault="00F154C3" w:rsidP="00F154C3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2136E8CC" w14:textId="77777777" w:rsidR="00F154C3" w:rsidRPr="00456B64" w:rsidRDefault="00F154C3" w:rsidP="00F154C3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528DA689" w14:textId="77777777" w:rsidR="00F154C3" w:rsidRPr="00456B64" w:rsidRDefault="00F154C3" w:rsidP="00F154C3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1F3ABA1A" w14:textId="77777777" w:rsidR="00F154C3" w:rsidRPr="00456B64" w:rsidRDefault="00F154C3" w:rsidP="00F154C3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2B02333D" w14:textId="77777777" w:rsidR="00F154C3" w:rsidRPr="00456B64" w:rsidRDefault="00F154C3" w:rsidP="00F154C3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0E74830E" w14:textId="77777777" w:rsidR="00F154C3" w:rsidRPr="00456B64" w:rsidRDefault="00F154C3" w:rsidP="00F154C3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26D46609" w14:textId="77777777" w:rsidR="00F154C3" w:rsidRPr="00456B64" w:rsidRDefault="00F154C3" w:rsidP="00F154C3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3D5B38B8" w14:textId="77777777" w:rsidR="00F154C3" w:rsidRPr="00456B64" w:rsidRDefault="00F154C3" w:rsidP="00F154C3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F9BAF53" w14:textId="77777777" w:rsidR="00F154C3" w:rsidRPr="00456B64" w:rsidRDefault="00F154C3" w:rsidP="00F154C3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42A2041B" w14:textId="77777777" w:rsidR="00F154C3" w:rsidRPr="00456B64" w:rsidRDefault="00F154C3" w:rsidP="00F154C3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6C916" w14:textId="77777777" w:rsidR="001B4126" w:rsidRDefault="001B41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1F7CF" w14:textId="77777777" w:rsidR="001B4126" w:rsidRDefault="001B41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A976" w14:textId="77777777" w:rsidR="001B4126" w:rsidRDefault="001B41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7272144">
    <w:abstractNumId w:val="5"/>
  </w:num>
  <w:num w:numId="2" w16cid:durableId="1883252715">
    <w:abstractNumId w:val="9"/>
  </w:num>
  <w:num w:numId="3" w16cid:durableId="1372918107">
    <w:abstractNumId w:val="11"/>
  </w:num>
  <w:num w:numId="4" w16cid:durableId="1682078457">
    <w:abstractNumId w:val="10"/>
  </w:num>
  <w:num w:numId="5" w16cid:durableId="55492553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4147469">
    <w:abstractNumId w:val="8"/>
  </w:num>
  <w:num w:numId="7" w16cid:durableId="1956715706">
    <w:abstractNumId w:val="1"/>
  </w:num>
  <w:num w:numId="8" w16cid:durableId="1243176625">
    <w:abstractNumId w:val="6"/>
  </w:num>
  <w:num w:numId="9" w16cid:durableId="58987252">
    <w:abstractNumId w:val="4"/>
  </w:num>
  <w:num w:numId="10" w16cid:durableId="1197085471">
    <w:abstractNumId w:val="2"/>
  </w:num>
  <w:num w:numId="11" w16cid:durableId="1117482349">
    <w:abstractNumId w:val="3"/>
  </w:num>
  <w:num w:numId="12" w16cid:durableId="79306039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3D04"/>
    <w:rsid w:val="000033EA"/>
    <w:rsid w:val="0002467C"/>
    <w:rsid w:val="00040A7A"/>
    <w:rsid w:val="000936CA"/>
    <w:rsid w:val="00097182"/>
    <w:rsid w:val="000B1A00"/>
    <w:rsid w:val="000C0F66"/>
    <w:rsid w:val="001764D4"/>
    <w:rsid w:val="001B4126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3D04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154C3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86FF7"/>
  <w15:chartTrackingRefBased/>
  <w15:docId w15:val="{F260577A-0183-4140-A5B4-DE660835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4C3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54C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F154C3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F154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1995</Words>
  <Characters>11972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13940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2</cp:revision>
  <cp:lastPrinted>2022-09-29T11:40:00Z</cp:lastPrinted>
  <dcterms:created xsi:type="dcterms:W3CDTF">2022-09-29T11:41:00Z</dcterms:created>
  <dcterms:modified xsi:type="dcterms:W3CDTF">2022-09-29T11:41:00Z</dcterms:modified>
</cp:coreProperties>
</file>