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F757F" w14:textId="1AE6CD65" w:rsidR="00926200" w:rsidRDefault="00926200" w:rsidP="00926200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KC-zp.272-6</w:t>
      </w:r>
      <w:r>
        <w:rPr>
          <w:rFonts w:ascii="Verdana" w:hAnsi="Verdana"/>
          <w:b/>
          <w:sz w:val="16"/>
          <w:szCs w:val="16"/>
        </w:rPr>
        <w:t>03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520B4F58" w14:textId="77777777" w:rsidR="00926200" w:rsidRDefault="00926200" w:rsidP="00926200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16EFC461" w14:textId="77777777" w:rsidR="00926200" w:rsidRDefault="00926200" w:rsidP="0092620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074D75D0" w14:textId="77777777" w:rsidR="00926200" w:rsidRDefault="00926200" w:rsidP="0092620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41AD655C" w14:textId="77777777" w:rsidR="00926200" w:rsidRDefault="00926200" w:rsidP="0092620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34164820" w14:textId="77777777" w:rsidR="00926200" w:rsidRDefault="00926200" w:rsidP="00926200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55D9B4F6" w14:textId="77777777" w:rsidR="00926200" w:rsidRDefault="00926200" w:rsidP="00926200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1C002A32" w14:textId="77777777" w:rsidR="00926200" w:rsidRDefault="00926200" w:rsidP="0092620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4D5F780F" w14:textId="77777777" w:rsidR="00926200" w:rsidRDefault="00926200" w:rsidP="00926200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628DC49E" w14:textId="77777777" w:rsidR="00926200" w:rsidRDefault="00926200" w:rsidP="00926200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3BCD430" w14:textId="77777777" w:rsidR="00926200" w:rsidRDefault="00926200" w:rsidP="0092620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E2519C5" w14:textId="77777777" w:rsidR="00926200" w:rsidRDefault="00926200" w:rsidP="00926200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05A566F" w14:textId="77777777" w:rsidR="00926200" w:rsidRDefault="00926200" w:rsidP="00926200">
      <w:pPr>
        <w:spacing w:line="252" w:lineRule="auto"/>
        <w:rPr>
          <w:rFonts w:ascii="Arial" w:hAnsi="Arial" w:cs="Arial"/>
        </w:rPr>
      </w:pPr>
    </w:p>
    <w:p w14:paraId="04B2BF30" w14:textId="77777777" w:rsidR="00926200" w:rsidRDefault="00926200" w:rsidP="0092620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585D4643" w14:textId="77777777" w:rsidR="00926200" w:rsidRDefault="00926200" w:rsidP="0092620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D5D7087" w14:textId="77777777" w:rsidR="00926200" w:rsidRDefault="00926200" w:rsidP="0092620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54B2AC01" w14:textId="77777777" w:rsidR="00926200" w:rsidRDefault="00926200" w:rsidP="00926200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57D8EB5" w14:textId="7631245C" w:rsidR="00926200" w:rsidRDefault="00926200" w:rsidP="00926200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KC-zp.272-6</w:t>
      </w:r>
      <w:r>
        <w:rPr>
          <w:b/>
        </w:rPr>
        <w:t>03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1CD8A89F" w14:textId="77777777" w:rsidR="00926200" w:rsidRDefault="00926200" w:rsidP="00926200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EC9A0B2" w14:textId="77777777" w:rsidR="00926200" w:rsidRDefault="00926200" w:rsidP="0092620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826AAB3" w14:textId="77777777" w:rsidR="00926200" w:rsidRDefault="00926200" w:rsidP="0092620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E6F6D4B" w14:textId="77777777" w:rsidR="00926200" w:rsidRDefault="00926200" w:rsidP="00926200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3C0AF09" w14:textId="77777777" w:rsidR="00926200" w:rsidRDefault="00926200" w:rsidP="009262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4207CF7A" w14:textId="77777777" w:rsidR="00926200" w:rsidRDefault="00926200" w:rsidP="009262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0AF41AE" w14:textId="77777777" w:rsidR="00926200" w:rsidRDefault="00926200" w:rsidP="009262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E777932" w14:textId="77777777" w:rsidR="00926200" w:rsidRDefault="00926200" w:rsidP="00926200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6871237E" w14:textId="77777777" w:rsidR="00926200" w:rsidRDefault="00926200" w:rsidP="0092620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576B78AE" w14:textId="77777777" w:rsidR="00926200" w:rsidRDefault="00926200" w:rsidP="009262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101983B" w14:textId="77777777" w:rsidR="00926200" w:rsidRDefault="00926200" w:rsidP="009262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539F449" w14:textId="77777777" w:rsidR="00926200" w:rsidRDefault="00926200" w:rsidP="009262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5D8117" w14:textId="77777777" w:rsidR="00926200" w:rsidRDefault="00926200" w:rsidP="0092620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D2E30C4" w14:textId="77777777" w:rsidR="00926200" w:rsidRDefault="00926200" w:rsidP="0092620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01187C6" w14:textId="77777777" w:rsidR="00926200" w:rsidRDefault="00926200" w:rsidP="0092620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B929617" w14:textId="77777777" w:rsidR="00926200" w:rsidRDefault="00926200" w:rsidP="0092620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194BE0E" w14:textId="77777777" w:rsidR="00926200" w:rsidRDefault="00926200" w:rsidP="00926200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24C06CA" w14:textId="77777777" w:rsidR="00926200" w:rsidRDefault="00926200" w:rsidP="00926200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9AD35D8" w14:textId="77777777" w:rsidR="00926200" w:rsidRDefault="00926200" w:rsidP="00926200"/>
    <w:p w14:paraId="64F77DBA" w14:textId="77777777" w:rsidR="00926200" w:rsidRDefault="00926200" w:rsidP="00926200"/>
    <w:p w14:paraId="059F35BF" w14:textId="77777777" w:rsidR="00926200" w:rsidRPr="007760CA" w:rsidRDefault="00926200" w:rsidP="00926200"/>
    <w:p w14:paraId="47DD8673" w14:textId="77777777" w:rsidR="00926200" w:rsidRPr="00347132" w:rsidRDefault="00926200" w:rsidP="00926200"/>
    <w:p w14:paraId="187BCE1C" w14:textId="77777777" w:rsidR="00926200" w:rsidRPr="00E87C48" w:rsidRDefault="00926200" w:rsidP="00926200"/>
    <w:p w14:paraId="609EC3F7" w14:textId="77777777" w:rsidR="00926200" w:rsidRPr="002E23C3" w:rsidRDefault="00926200" w:rsidP="00926200"/>
    <w:p w14:paraId="5CCC2CD6" w14:textId="77777777" w:rsidR="005103B9" w:rsidRPr="00926200" w:rsidRDefault="005103B9" w:rsidP="00926200"/>
    <w:sectPr w:rsidR="005103B9" w:rsidRPr="0092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2DA1D" w14:textId="77777777" w:rsidR="00FB23F7" w:rsidRDefault="00FB23F7" w:rsidP="0038231F">
      <w:pPr>
        <w:spacing w:after="0" w:line="240" w:lineRule="auto"/>
      </w:pPr>
      <w:r>
        <w:separator/>
      </w:r>
    </w:p>
  </w:endnote>
  <w:endnote w:type="continuationSeparator" w:id="0">
    <w:p w14:paraId="6DD2772A" w14:textId="77777777" w:rsidR="00FB23F7" w:rsidRDefault="00FB23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AD1A2" w14:textId="77777777" w:rsidR="00911212" w:rsidRDefault="009112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031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36F778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8075D" w14:textId="77777777" w:rsidR="00911212" w:rsidRDefault="00911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2E75D" w14:textId="77777777" w:rsidR="00FB23F7" w:rsidRDefault="00FB23F7" w:rsidP="0038231F">
      <w:pPr>
        <w:spacing w:after="0" w:line="240" w:lineRule="auto"/>
      </w:pPr>
      <w:r>
        <w:separator/>
      </w:r>
    </w:p>
  </w:footnote>
  <w:footnote w:type="continuationSeparator" w:id="0">
    <w:p w14:paraId="7710084F" w14:textId="77777777" w:rsidR="00FB23F7" w:rsidRDefault="00FB23F7" w:rsidP="0038231F">
      <w:pPr>
        <w:spacing w:after="0" w:line="240" w:lineRule="auto"/>
      </w:pPr>
      <w:r>
        <w:continuationSeparator/>
      </w:r>
    </w:p>
  </w:footnote>
  <w:footnote w:id="1">
    <w:p w14:paraId="45D0B29F" w14:textId="77777777" w:rsidR="00926200" w:rsidRDefault="00926200" w:rsidP="009262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2615A12" w14:textId="77777777" w:rsidR="00926200" w:rsidRDefault="00926200" w:rsidP="0092620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56101" w14:textId="77777777" w:rsidR="00911212" w:rsidRDefault="00911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71769" w14:textId="77777777" w:rsidR="00911212" w:rsidRDefault="009112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9BD0E" w14:textId="77777777" w:rsidR="00911212" w:rsidRDefault="00911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599">
    <w:abstractNumId w:val="7"/>
  </w:num>
  <w:num w:numId="2" w16cid:durableId="1167668195">
    <w:abstractNumId w:val="0"/>
  </w:num>
  <w:num w:numId="3" w16cid:durableId="1013995886">
    <w:abstractNumId w:val="6"/>
  </w:num>
  <w:num w:numId="4" w16cid:durableId="598610618">
    <w:abstractNumId w:val="9"/>
  </w:num>
  <w:num w:numId="5" w16cid:durableId="179246961">
    <w:abstractNumId w:val="8"/>
  </w:num>
  <w:num w:numId="6" w16cid:durableId="122575538">
    <w:abstractNumId w:val="5"/>
  </w:num>
  <w:num w:numId="7" w16cid:durableId="444151874">
    <w:abstractNumId w:val="1"/>
  </w:num>
  <w:num w:numId="8" w16cid:durableId="2103525703">
    <w:abstractNumId w:val="3"/>
  </w:num>
  <w:num w:numId="9" w16cid:durableId="166794812">
    <w:abstractNumId w:val="2"/>
  </w:num>
  <w:num w:numId="10" w16cid:durableId="726877356">
    <w:abstractNumId w:val="4"/>
  </w:num>
  <w:num w:numId="11" w16cid:durableId="1007682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3F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1212"/>
    <w:rsid w:val="0091264E"/>
    <w:rsid w:val="00926200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3F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489108"/>
  <w15:chartTrackingRefBased/>
  <w15:docId w15:val="{DF6C4C03-7DE3-4955-962D-E9B4BBC9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20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2022-09-29T11:36:00Z</cp:lastPrinted>
  <dcterms:created xsi:type="dcterms:W3CDTF">2022-09-29T11:37:00Z</dcterms:created>
  <dcterms:modified xsi:type="dcterms:W3CDTF">2022-09-29T11:37:00Z</dcterms:modified>
</cp:coreProperties>
</file>