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0737C" w14:textId="0DF50942" w:rsidR="008D2AB8" w:rsidRPr="00786027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86027">
        <w:rPr>
          <w:rFonts w:ascii="Times New Roman" w:hAnsi="Times New Roman"/>
          <w:sz w:val="22"/>
          <w:szCs w:val="22"/>
        </w:rPr>
        <w:t>1</w:t>
      </w:r>
    </w:p>
    <w:p w14:paraId="6495AA46" w14:textId="3BC41E16" w:rsidR="008D2AB8" w:rsidRPr="00C27ECC" w:rsidRDefault="00C27ECC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2"/>
          <w:szCs w:val="22"/>
        </w:rPr>
      </w:pPr>
      <w:r w:rsidRPr="00C27ECC">
        <w:rPr>
          <w:b/>
          <w:color w:val="FF0000"/>
          <w:sz w:val="22"/>
          <w:szCs w:val="22"/>
        </w:rPr>
        <w:t xml:space="preserve">NOWY OBOWIĄZUJĄCY </w:t>
      </w:r>
      <w:r w:rsidR="008D2AB8" w:rsidRPr="00C27ECC">
        <w:rPr>
          <w:b/>
          <w:color w:val="FF0000"/>
          <w:sz w:val="22"/>
          <w:szCs w:val="22"/>
        </w:rPr>
        <w:t>FORMULARZ OFERTY</w:t>
      </w:r>
    </w:p>
    <w:p w14:paraId="5CB23B6F" w14:textId="77777777" w:rsidR="008D2AB8" w:rsidRPr="00786027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C9F02C4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NAZWA WYKONAWCY:……………………………………………………………………..</w:t>
      </w:r>
    </w:p>
    <w:p w14:paraId="3B39F331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FORMA PROWADZONEJ DZIAŁALNOŚCI: .........................................................................</w:t>
      </w:r>
    </w:p>
    <w:p w14:paraId="39337E69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ADRES:…………………………………………………………………………………………</w:t>
      </w:r>
    </w:p>
    <w:p w14:paraId="0785534C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POWIAT:…………………………………WOJEWÓDZTWO …………………………….....</w:t>
      </w:r>
    </w:p>
    <w:p w14:paraId="20D93339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6027">
        <w:rPr>
          <w:sz w:val="22"/>
          <w:szCs w:val="22"/>
          <w:lang w:val="de-DE"/>
        </w:rPr>
        <w:t>TEL.</w:t>
      </w:r>
      <w:r w:rsidRPr="00786027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78ED66B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6027">
        <w:rPr>
          <w:sz w:val="22"/>
          <w:szCs w:val="22"/>
          <w:lang w:val="de-DE"/>
        </w:rPr>
        <w:t xml:space="preserve">FAX </w:t>
      </w:r>
      <w:r w:rsidRPr="00786027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4DC49000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602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8D534A2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  <w:lang w:val="de-DE"/>
        </w:rPr>
        <w:t xml:space="preserve">NIP…………………………………. </w:t>
      </w:r>
      <w:r w:rsidRPr="00786027">
        <w:rPr>
          <w:sz w:val="22"/>
          <w:szCs w:val="22"/>
        </w:rPr>
        <w:t>REGON:………………………………………………...</w:t>
      </w:r>
    </w:p>
    <w:p w14:paraId="7650DC27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BANK/ NR KONTA ……………………………………………………………………………</w:t>
      </w:r>
    </w:p>
    <w:p w14:paraId="171AB1F1" w14:textId="77777777" w:rsidR="008D2AB8" w:rsidRPr="00786027" w:rsidRDefault="008D2AB8" w:rsidP="008D2AB8">
      <w:pPr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Do: Nazwa i siedziba Zamawiającego:</w:t>
      </w:r>
    </w:p>
    <w:p w14:paraId="230CFD3C" w14:textId="19C733D5" w:rsidR="00FB1EB0" w:rsidRPr="00786027" w:rsidRDefault="00FB1EB0" w:rsidP="008D2AB8">
      <w:pPr>
        <w:ind w:right="-110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 xml:space="preserve">Akademia Górniczo </w:t>
      </w:r>
      <w:r w:rsidR="00193F84">
        <w:rPr>
          <w:b/>
          <w:sz w:val="22"/>
          <w:szCs w:val="22"/>
        </w:rPr>
        <w:t>–</w:t>
      </w:r>
      <w:r w:rsidRPr="00786027">
        <w:rPr>
          <w:b/>
          <w:sz w:val="22"/>
          <w:szCs w:val="22"/>
        </w:rPr>
        <w:t xml:space="preserve"> Hutnicza</w:t>
      </w:r>
      <w:r w:rsidR="00193F84">
        <w:rPr>
          <w:b/>
          <w:sz w:val="22"/>
          <w:szCs w:val="22"/>
        </w:rPr>
        <w:t xml:space="preserve"> </w:t>
      </w:r>
      <w:r w:rsidRPr="00786027">
        <w:rPr>
          <w:b/>
          <w:sz w:val="22"/>
          <w:szCs w:val="22"/>
        </w:rPr>
        <w:t>im. Stanisława Staszica w Krakowie</w:t>
      </w:r>
    </w:p>
    <w:p w14:paraId="445BA177" w14:textId="77777777" w:rsidR="008D2AB8" w:rsidRPr="00786027" w:rsidRDefault="00FB1EB0" w:rsidP="008D2AB8">
      <w:pPr>
        <w:ind w:right="-110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>Dział Zamówień Publicznych</w:t>
      </w:r>
      <w:r w:rsidR="008D2AB8" w:rsidRPr="00786027">
        <w:rPr>
          <w:b/>
          <w:sz w:val="22"/>
          <w:szCs w:val="22"/>
        </w:rPr>
        <w:t xml:space="preserve">  </w:t>
      </w:r>
    </w:p>
    <w:p w14:paraId="75481156" w14:textId="728E616D" w:rsidR="008D2AB8" w:rsidRPr="00786027" w:rsidRDefault="00FB1EB0" w:rsidP="006F1884">
      <w:pPr>
        <w:ind w:right="-110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>Al. Mickiewicza</w:t>
      </w:r>
      <w:r w:rsidR="008D2AB8" w:rsidRPr="00786027">
        <w:rPr>
          <w:b/>
          <w:sz w:val="22"/>
          <w:szCs w:val="22"/>
        </w:rPr>
        <w:t xml:space="preserve"> </w:t>
      </w:r>
      <w:r w:rsidRPr="00786027">
        <w:rPr>
          <w:b/>
          <w:sz w:val="22"/>
          <w:szCs w:val="22"/>
        </w:rPr>
        <w:t>30</w:t>
      </w:r>
      <w:r w:rsidR="006F1884" w:rsidRPr="00786027">
        <w:rPr>
          <w:b/>
          <w:sz w:val="22"/>
          <w:szCs w:val="22"/>
        </w:rPr>
        <w:t xml:space="preserve">, </w:t>
      </w:r>
      <w:r w:rsidRPr="00786027">
        <w:rPr>
          <w:b/>
          <w:sz w:val="22"/>
          <w:szCs w:val="22"/>
        </w:rPr>
        <w:t>30-059</w:t>
      </w:r>
      <w:r w:rsidR="008D2AB8" w:rsidRPr="00786027">
        <w:rPr>
          <w:b/>
          <w:sz w:val="22"/>
          <w:szCs w:val="22"/>
        </w:rPr>
        <w:t xml:space="preserve"> </w:t>
      </w:r>
      <w:r w:rsidRPr="00786027">
        <w:rPr>
          <w:b/>
          <w:sz w:val="22"/>
          <w:szCs w:val="22"/>
        </w:rPr>
        <w:t>Kraków</w:t>
      </w:r>
      <w:r w:rsidR="008D2AB8" w:rsidRPr="00786027">
        <w:rPr>
          <w:b/>
          <w:sz w:val="22"/>
          <w:szCs w:val="22"/>
        </w:rPr>
        <w:t xml:space="preserve">,  </w:t>
      </w:r>
    </w:p>
    <w:p w14:paraId="68CE026E" w14:textId="77777777" w:rsidR="008D2AB8" w:rsidRPr="00786027" w:rsidRDefault="008D2AB8" w:rsidP="008D2AB8">
      <w:pPr>
        <w:ind w:firstLine="3969"/>
        <w:rPr>
          <w:b/>
          <w:sz w:val="22"/>
          <w:szCs w:val="22"/>
        </w:rPr>
      </w:pPr>
    </w:p>
    <w:p w14:paraId="42402F45" w14:textId="198445A6" w:rsidR="008D2AB8" w:rsidRPr="0078602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 xml:space="preserve">Przystępując do postępowania o udzielenie zamówienia publicznego, którego przedmiotem jest </w:t>
      </w:r>
      <w:r w:rsidR="00FB1EB0" w:rsidRPr="00786027">
        <w:rPr>
          <w:b/>
          <w:sz w:val="22"/>
          <w:szCs w:val="22"/>
        </w:rPr>
        <w:t>przygotowanie, nagranie i montaż 4 klipów filmowych o charakterze promocyjno-informacyjnym dla potrzeb projektu DigiCamp w ramach programu SPINAKER NAWA - KC-zp.272-548/22</w:t>
      </w:r>
      <w:r w:rsidRPr="00786027">
        <w:rPr>
          <w:b/>
          <w:sz w:val="22"/>
          <w:szCs w:val="22"/>
        </w:rPr>
        <w:t xml:space="preserve">, </w:t>
      </w:r>
      <w:r w:rsidRPr="00786027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336246D4" w14:textId="77777777" w:rsidR="008D2AB8" w:rsidRPr="00786027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4FE0709" w14:textId="282575AA" w:rsidR="008D2AB8" w:rsidRPr="0078602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 xml:space="preserve">Cena brutto </w:t>
      </w:r>
      <w:r w:rsidR="006F1884" w:rsidRPr="00786027">
        <w:rPr>
          <w:b/>
          <w:sz w:val="22"/>
          <w:szCs w:val="22"/>
        </w:rPr>
        <w:t>za całość przedmiotu zamówienia</w:t>
      </w:r>
      <w:r w:rsidR="00494345" w:rsidRPr="00494345">
        <w:rPr>
          <w:b/>
          <w:sz w:val="22"/>
          <w:szCs w:val="22"/>
          <w:vertAlign w:val="superscript"/>
        </w:rPr>
        <w:t>1</w:t>
      </w:r>
      <w:r w:rsidR="006F1884" w:rsidRPr="00786027">
        <w:rPr>
          <w:b/>
          <w:sz w:val="22"/>
          <w:szCs w:val="22"/>
        </w:rPr>
        <w:t>:   ..........................................................PLN</w:t>
      </w:r>
    </w:p>
    <w:p w14:paraId="401CE875" w14:textId="0D374A55" w:rsidR="00494345" w:rsidRDefault="00494345" w:rsidP="00494345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  <w:i/>
          <w:iCs/>
          <w:szCs w:val="24"/>
        </w:rPr>
        <w:t>W przypadku Wykonawcy nieprowadzącego działalności gospodarczej, od wskazanej powyżej kwoty wynagrodzenia</w:t>
      </w:r>
      <w:r w:rsidR="00CF6D7B">
        <w:rPr>
          <w:bCs/>
          <w:i/>
          <w:iCs/>
          <w:szCs w:val="24"/>
        </w:rPr>
        <w:t xml:space="preserve"> </w:t>
      </w:r>
      <w:r>
        <w:rPr>
          <w:bCs/>
          <w:i/>
          <w:iCs/>
          <w:szCs w:val="24"/>
        </w:rPr>
        <w:t>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3077644A" w14:textId="77777777" w:rsidR="008D2AB8" w:rsidRPr="00786027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F4F2FAA" w14:textId="77777777" w:rsidR="008D2AB8" w:rsidRPr="00786027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BE48338" w14:textId="78584154" w:rsidR="008D2AB8" w:rsidRPr="00786027" w:rsidRDefault="008D2AB8" w:rsidP="008D2AB8">
      <w:pPr>
        <w:pStyle w:val="Tekstpodstawowy"/>
        <w:rPr>
          <w:sz w:val="22"/>
          <w:szCs w:val="22"/>
        </w:rPr>
      </w:pPr>
      <w:r w:rsidRPr="00786027">
        <w:rPr>
          <w:sz w:val="22"/>
          <w:szCs w:val="22"/>
        </w:rPr>
        <w:t xml:space="preserve">Powyższa cena zawiera </w:t>
      </w:r>
      <w:r w:rsidRPr="00752CF5">
        <w:rPr>
          <w:sz w:val="22"/>
          <w:szCs w:val="22"/>
        </w:rPr>
        <w:t>właściwą stawkę podatku VAT</w:t>
      </w:r>
      <w:r w:rsidR="00752CF5" w:rsidRPr="00752CF5">
        <w:rPr>
          <w:sz w:val="22"/>
          <w:szCs w:val="22"/>
        </w:rPr>
        <w:t>.</w:t>
      </w:r>
    </w:p>
    <w:p w14:paraId="2223F21C" w14:textId="77777777" w:rsidR="008D2AB8" w:rsidRPr="00786027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F6D7B">
        <w:rPr>
          <w:b/>
          <w:sz w:val="22"/>
          <w:szCs w:val="22"/>
        </w:rPr>
        <w:t xml:space="preserve">Termin realizacji umowy: </w:t>
      </w:r>
      <w:r w:rsidRPr="00CF6D7B">
        <w:rPr>
          <w:sz w:val="22"/>
          <w:szCs w:val="22"/>
        </w:rPr>
        <w:t>………………………………………..</w:t>
      </w:r>
      <w:r w:rsidRPr="00786027">
        <w:rPr>
          <w:sz w:val="22"/>
          <w:szCs w:val="22"/>
        </w:rPr>
        <w:t xml:space="preserve"> ….</w:t>
      </w:r>
      <w:r w:rsidRPr="00786027">
        <w:rPr>
          <w:i/>
          <w:sz w:val="22"/>
          <w:szCs w:val="22"/>
          <w:highlight w:val="yellow"/>
        </w:rPr>
        <w:t>(kryterium oceny ofert)</w:t>
      </w:r>
    </w:p>
    <w:p w14:paraId="580BDBEF" w14:textId="51E7533E" w:rsidR="008D2AB8" w:rsidRPr="00786027" w:rsidRDefault="006F1884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786027">
        <w:rPr>
          <w:b/>
          <w:sz w:val="22"/>
          <w:szCs w:val="22"/>
        </w:rPr>
        <w:t>Doświadczenie w produkcji filmowej</w:t>
      </w:r>
      <w:r w:rsidR="004C3A43">
        <w:rPr>
          <w:b/>
          <w:sz w:val="22"/>
          <w:szCs w:val="22"/>
        </w:rPr>
        <w:t xml:space="preserve"> filmów/klipów promocyjnych</w:t>
      </w:r>
      <w:r w:rsidRPr="00786027">
        <w:rPr>
          <w:b/>
          <w:sz w:val="22"/>
          <w:szCs w:val="22"/>
        </w:rPr>
        <w:t xml:space="preserve"> </w:t>
      </w:r>
      <w:r w:rsidRPr="00786027">
        <w:rPr>
          <w:i/>
          <w:sz w:val="22"/>
          <w:szCs w:val="22"/>
          <w:highlight w:val="yellow"/>
        </w:rPr>
        <w:t>(kryterium oceny ofert)</w:t>
      </w:r>
    </w:p>
    <w:p w14:paraId="416234DF" w14:textId="77777777" w:rsidR="00C27ECC" w:rsidRDefault="00494345" w:rsidP="00494345">
      <w:pPr>
        <w:pStyle w:val="Tekstpodstawowy"/>
        <w:spacing w:line="24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Oświadczam, że</w:t>
      </w:r>
      <w:r w:rsidR="00C0092E">
        <w:rPr>
          <w:bCs/>
          <w:sz w:val="22"/>
          <w:szCs w:val="22"/>
        </w:rPr>
        <w:t xml:space="preserve"> osoba skierowana do realizacji zamówienia</w:t>
      </w:r>
      <w:r>
        <w:rPr>
          <w:bCs/>
          <w:sz w:val="22"/>
          <w:szCs w:val="22"/>
        </w:rPr>
        <w:t xml:space="preserve"> …………………………… </w:t>
      </w:r>
      <w:r w:rsidRPr="00A3084D">
        <w:rPr>
          <w:b w:val="0"/>
          <w:i/>
          <w:iCs/>
          <w:sz w:val="22"/>
          <w:szCs w:val="22"/>
        </w:rPr>
        <w:t>/imię i nazwisko/</w:t>
      </w:r>
      <w:r>
        <w:rPr>
          <w:bCs/>
          <w:sz w:val="22"/>
          <w:szCs w:val="22"/>
        </w:rPr>
        <w:t xml:space="preserve"> </w:t>
      </w:r>
      <w:r w:rsidR="00A3084D">
        <w:rPr>
          <w:bCs/>
          <w:sz w:val="22"/>
          <w:szCs w:val="22"/>
        </w:rPr>
        <w:t>jest autorem/</w:t>
      </w:r>
      <w:r w:rsidR="00C0092E">
        <w:rPr>
          <w:bCs/>
          <w:sz w:val="22"/>
          <w:szCs w:val="22"/>
        </w:rPr>
        <w:t xml:space="preserve">współautorem i </w:t>
      </w:r>
      <w:r w:rsidR="00A3084D">
        <w:rPr>
          <w:bCs/>
          <w:sz w:val="22"/>
          <w:szCs w:val="22"/>
        </w:rPr>
        <w:t>uczestniczył</w:t>
      </w:r>
      <w:r w:rsidR="00C0092E">
        <w:rPr>
          <w:bCs/>
          <w:sz w:val="22"/>
          <w:szCs w:val="22"/>
        </w:rPr>
        <w:t>a</w:t>
      </w:r>
      <w:r w:rsidR="00A3084D">
        <w:rPr>
          <w:bCs/>
          <w:sz w:val="22"/>
          <w:szCs w:val="22"/>
        </w:rPr>
        <w:t xml:space="preserve"> w procesie powstawania filmu/klipu promocyjnego (np. nagrywanie/montaż)</w:t>
      </w:r>
      <w:r>
        <w:rPr>
          <w:bCs/>
          <w:sz w:val="22"/>
          <w:szCs w:val="22"/>
        </w:rPr>
        <w:t>, które znajdują się w Internecie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4257"/>
        <w:gridCol w:w="2145"/>
        <w:gridCol w:w="2117"/>
      </w:tblGrid>
      <w:tr w:rsidR="00C27ECC" w14:paraId="21FA4CF4" w14:textId="0E00227B" w:rsidTr="00C27ECC">
        <w:tc>
          <w:tcPr>
            <w:tcW w:w="541" w:type="dxa"/>
          </w:tcPr>
          <w:p w14:paraId="1DBF3B62" w14:textId="3D166948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Lp.</w:t>
            </w:r>
          </w:p>
        </w:tc>
        <w:tc>
          <w:tcPr>
            <w:tcW w:w="4369" w:type="dxa"/>
          </w:tcPr>
          <w:p w14:paraId="4C55EFF9" w14:textId="022B33FD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Link do filmu umieszczonego w Internecie</w:t>
            </w:r>
          </w:p>
        </w:tc>
        <w:tc>
          <w:tcPr>
            <w:tcW w:w="2188" w:type="dxa"/>
          </w:tcPr>
          <w:p w14:paraId="17E40757" w14:textId="1F68F5BF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LOGO/nazwa Wykonawcy w treści</w:t>
            </w:r>
          </w:p>
        </w:tc>
        <w:tc>
          <w:tcPr>
            <w:tcW w:w="2188" w:type="dxa"/>
          </w:tcPr>
          <w:p w14:paraId="36376F6C" w14:textId="1165F5F1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Odbiorca Usługi</w:t>
            </w:r>
          </w:p>
        </w:tc>
      </w:tr>
      <w:tr w:rsidR="00C27ECC" w14:paraId="44A049E7" w14:textId="07BA588E" w:rsidTr="00C27ECC">
        <w:tc>
          <w:tcPr>
            <w:tcW w:w="541" w:type="dxa"/>
          </w:tcPr>
          <w:p w14:paraId="1A66F6E6" w14:textId="76B9B282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4369" w:type="dxa"/>
          </w:tcPr>
          <w:p w14:paraId="45B52FA0" w14:textId="77777777" w:rsidR="00C27ECC" w:rsidRDefault="00C27ECC" w:rsidP="00C27ECC">
            <w:pPr>
              <w:pStyle w:val="Tekstpodstawowy"/>
              <w:spacing w:line="240" w:lineRule="auto"/>
              <w:jc w:val="both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http://................................... </w:t>
            </w:r>
          </w:p>
          <w:p w14:paraId="7B1A8940" w14:textId="77777777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88" w:type="dxa"/>
          </w:tcPr>
          <w:p w14:paraId="44106931" w14:textId="20375387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TAK/NIE**</w:t>
            </w:r>
          </w:p>
        </w:tc>
        <w:tc>
          <w:tcPr>
            <w:tcW w:w="2188" w:type="dxa"/>
          </w:tcPr>
          <w:p w14:paraId="12E3FCA8" w14:textId="77777777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C27ECC" w14:paraId="49C801DC" w14:textId="4F606DEE" w:rsidTr="00C27ECC">
        <w:tc>
          <w:tcPr>
            <w:tcW w:w="541" w:type="dxa"/>
          </w:tcPr>
          <w:p w14:paraId="543FF93C" w14:textId="6568A9E2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4369" w:type="dxa"/>
          </w:tcPr>
          <w:p w14:paraId="52F0EB02" w14:textId="77777777" w:rsidR="00C27ECC" w:rsidRDefault="00C27ECC" w:rsidP="00C27ECC">
            <w:pPr>
              <w:pStyle w:val="Tekstpodstawowy"/>
              <w:spacing w:line="240" w:lineRule="auto"/>
              <w:jc w:val="both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http://................................... </w:t>
            </w:r>
          </w:p>
          <w:p w14:paraId="3549563A" w14:textId="77777777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88" w:type="dxa"/>
          </w:tcPr>
          <w:p w14:paraId="597DCA55" w14:textId="058C1334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TAK/NIE**</w:t>
            </w:r>
          </w:p>
        </w:tc>
        <w:tc>
          <w:tcPr>
            <w:tcW w:w="2188" w:type="dxa"/>
          </w:tcPr>
          <w:p w14:paraId="41662671" w14:textId="77777777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C27ECC" w14:paraId="2D4F07EF" w14:textId="06DD94DF" w:rsidTr="00C27ECC">
        <w:tc>
          <w:tcPr>
            <w:tcW w:w="541" w:type="dxa"/>
          </w:tcPr>
          <w:p w14:paraId="18FC2CBE" w14:textId="6730A51B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4369" w:type="dxa"/>
          </w:tcPr>
          <w:p w14:paraId="7F749C6A" w14:textId="77777777" w:rsidR="00C27ECC" w:rsidRDefault="00C27ECC" w:rsidP="00C27ECC">
            <w:pPr>
              <w:pStyle w:val="Tekstpodstawowy"/>
              <w:spacing w:line="240" w:lineRule="auto"/>
              <w:jc w:val="both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http://................................... </w:t>
            </w:r>
          </w:p>
          <w:p w14:paraId="1D4D2402" w14:textId="77777777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88" w:type="dxa"/>
          </w:tcPr>
          <w:p w14:paraId="336B0FEF" w14:textId="69C95C00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TAK/NIE**</w:t>
            </w:r>
          </w:p>
        </w:tc>
        <w:tc>
          <w:tcPr>
            <w:tcW w:w="2188" w:type="dxa"/>
          </w:tcPr>
          <w:p w14:paraId="7DA4DDFD" w14:textId="77777777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C27ECC" w14:paraId="6AE6F37A" w14:textId="38E52ED8" w:rsidTr="00C27ECC">
        <w:tc>
          <w:tcPr>
            <w:tcW w:w="541" w:type="dxa"/>
          </w:tcPr>
          <w:p w14:paraId="4BF039EF" w14:textId="7FDB86D9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4369" w:type="dxa"/>
          </w:tcPr>
          <w:p w14:paraId="37A195E7" w14:textId="77777777" w:rsidR="00C27ECC" w:rsidRDefault="00C27ECC" w:rsidP="00C27ECC">
            <w:pPr>
              <w:pStyle w:val="Tekstpodstawowy"/>
              <w:spacing w:line="240" w:lineRule="auto"/>
              <w:jc w:val="both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http://................................... </w:t>
            </w:r>
          </w:p>
          <w:p w14:paraId="59EB650F" w14:textId="77777777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88" w:type="dxa"/>
          </w:tcPr>
          <w:p w14:paraId="3690C51E" w14:textId="6CDB48FC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TAK/NIE**</w:t>
            </w:r>
          </w:p>
        </w:tc>
        <w:tc>
          <w:tcPr>
            <w:tcW w:w="2188" w:type="dxa"/>
          </w:tcPr>
          <w:p w14:paraId="4B42D8BA" w14:textId="77777777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C27ECC" w14:paraId="7AB18AF7" w14:textId="5E81439E" w:rsidTr="00C27ECC">
        <w:tc>
          <w:tcPr>
            <w:tcW w:w="541" w:type="dxa"/>
          </w:tcPr>
          <w:p w14:paraId="39177885" w14:textId="2AA2BD66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5.</w:t>
            </w:r>
          </w:p>
        </w:tc>
        <w:tc>
          <w:tcPr>
            <w:tcW w:w="4369" w:type="dxa"/>
          </w:tcPr>
          <w:p w14:paraId="4D00A173" w14:textId="77777777" w:rsidR="00C27ECC" w:rsidRDefault="00C27ECC" w:rsidP="00C27ECC">
            <w:pPr>
              <w:pStyle w:val="Tekstpodstawowy"/>
              <w:spacing w:line="240" w:lineRule="auto"/>
              <w:jc w:val="both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http://................................... </w:t>
            </w:r>
          </w:p>
          <w:p w14:paraId="5477610E" w14:textId="77777777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88" w:type="dxa"/>
          </w:tcPr>
          <w:p w14:paraId="02D32EA8" w14:textId="338BD559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TAK/NIE**</w:t>
            </w:r>
          </w:p>
        </w:tc>
        <w:tc>
          <w:tcPr>
            <w:tcW w:w="2188" w:type="dxa"/>
          </w:tcPr>
          <w:p w14:paraId="200BDB64" w14:textId="77777777" w:rsidR="00C27ECC" w:rsidRDefault="00C27ECC" w:rsidP="00494345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602CDE57" w14:textId="16002F9C" w:rsidR="00494345" w:rsidRPr="00CF6D7B" w:rsidRDefault="00494345" w:rsidP="00494345">
      <w:pPr>
        <w:pStyle w:val="Tekstpodstawowy"/>
        <w:spacing w:line="240" w:lineRule="auto"/>
        <w:jc w:val="both"/>
        <w:rPr>
          <w:b w:val="0"/>
          <w:color w:val="FF0000"/>
          <w:sz w:val="20"/>
          <w:szCs w:val="20"/>
        </w:rPr>
      </w:pPr>
      <w:r w:rsidRPr="00CF6D7B">
        <w:rPr>
          <w:b w:val="0"/>
          <w:color w:val="FF0000"/>
          <w:sz w:val="20"/>
          <w:szCs w:val="20"/>
        </w:rPr>
        <w:t>*W przypadku niepodania przez Wykonawcę adresów internetowych wykonanych filmów/klipów promocyjnych  zawierających logo i nazwę Wykonawcy</w:t>
      </w:r>
      <w:r w:rsidR="00C27ECC">
        <w:rPr>
          <w:b w:val="0"/>
          <w:color w:val="FF0000"/>
          <w:sz w:val="20"/>
          <w:szCs w:val="20"/>
        </w:rPr>
        <w:t xml:space="preserve"> lub niewskazanie odbiorcy Usługi</w:t>
      </w:r>
      <w:r w:rsidRPr="00CF6D7B">
        <w:rPr>
          <w:b w:val="0"/>
          <w:color w:val="FF0000"/>
          <w:sz w:val="20"/>
          <w:szCs w:val="20"/>
        </w:rPr>
        <w:t xml:space="preserve"> Zamawiający nie przyzna punktów w pozacenowym kryterium oceny ofert</w:t>
      </w:r>
      <w:r w:rsidR="004C3A43" w:rsidRPr="00CF6D7B">
        <w:rPr>
          <w:b w:val="0"/>
          <w:color w:val="FF0000"/>
          <w:sz w:val="20"/>
          <w:szCs w:val="20"/>
        </w:rPr>
        <w:t>.</w:t>
      </w:r>
    </w:p>
    <w:p w14:paraId="481321F5" w14:textId="19852FEA" w:rsidR="004C3A43" w:rsidRDefault="00C27ECC" w:rsidP="00494345">
      <w:pPr>
        <w:pStyle w:val="Tekstpodstawowy"/>
        <w:spacing w:line="240" w:lineRule="auto"/>
        <w:jc w:val="both"/>
        <w:rPr>
          <w:b w:val="0"/>
          <w:color w:val="FF0000"/>
          <w:sz w:val="20"/>
          <w:szCs w:val="20"/>
        </w:rPr>
      </w:pPr>
      <w:r w:rsidRPr="00C27ECC">
        <w:rPr>
          <w:b w:val="0"/>
          <w:color w:val="FF0000"/>
          <w:sz w:val="20"/>
          <w:szCs w:val="20"/>
        </w:rPr>
        <w:t>** niepotrzebne skreślić</w:t>
      </w:r>
    </w:p>
    <w:p w14:paraId="258BEB57" w14:textId="77777777" w:rsidR="00C27ECC" w:rsidRPr="00C27ECC" w:rsidRDefault="00C27ECC" w:rsidP="00494345">
      <w:pPr>
        <w:pStyle w:val="Tekstpodstawowy"/>
        <w:spacing w:line="240" w:lineRule="auto"/>
        <w:jc w:val="both"/>
        <w:rPr>
          <w:b w:val="0"/>
          <w:color w:val="FF0000"/>
          <w:sz w:val="20"/>
          <w:szCs w:val="20"/>
        </w:rPr>
      </w:pPr>
    </w:p>
    <w:p w14:paraId="5A014FC4" w14:textId="77777777" w:rsidR="008D2AB8" w:rsidRPr="00786027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86027">
        <w:rPr>
          <w:sz w:val="22"/>
          <w:szCs w:val="22"/>
        </w:rPr>
        <w:t xml:space="preserve">Oświadczamy, że zgodnie z ustawą z dnia </w:t>
      </w:r>
      <w:r w:rsidR="00A0022B" w:rsidRPr="00786027">
        <w:rPr>
          <w:sz w:val="22"/>
          <w:szCs w:val="22"/>
        </w:rPr>
        <w:t>6 marca 2018 r</w:t>
      </w:r>
      <w:r w:rsidRPr="00786027">
        <w:rPr>
          <w:sz w:val="22"/>
          <w:szCs w:val="22"/>
        </w:rPr>
        <w:t>.</w:t>
      </w:r>
      <w:r w:rsidR="00A0022B" w:rsidRPr="00786027">
        <w:rPr>
          <w:sz w:val="22"/>
          <w:szCs w:val="22"/>
        </w:rPr>
        <w:t xml:space="preserve"> Prawo przedsiębiorców, </w:t>
      </w:r>
      <w:r w:rsidRPr="00786027">
        <w:rPr>
          <w:sz w:val="22"/>
          <w:szCs w:val="22"/>
        </w:rPr>
        <w:t>należymy do małych lub średnich przedsiębiorców:</w:t>
      </w:r>
      <w:r w:rsidRPr="00786027">
        <w:rPr>
          <w:b/>
          <w:sz w:val="22"/>
          <w:szCs w:val="22"/>
        </w:rPr>
        <w:t xml:space="preserve"> TAK/NIE</w:t>
      </w:r>
    </w:p>
    <w:p w14:paraId="1B689CB8" w14:textId="77777777" w:rsidR="006F1884" w:rsidRPr="00786027" w:rsidRDefault="006F1884" w:rsidP="006F1884">
      <w:pPr>
        <w:tabs>
          <w:tab w:val="left" w:pos="426"/>
        </w:tabs>
        <w:jc w:val="both"/>
        <w:rPr>
          <w:sz w:val="22"/>
          <w:szCs w:val="22"/>
        </w:rPr>
      </w:pPr>
      <w:r w:rsidRPr="00786027">
        <w:rPr>
          <w:b/>
          <w:sz w:val="22"/>
          <w:szCs w:val="22"/>
        </w:rPr>
        <w:t xml:space="preserve">Termin płatności: </w:t>
      </w:r>
      <w:r w:rsidRPr="00786027"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175110BE" w14:textId="77777777" w:rsidR="006F1884" w:rsidRPr="00786027" w:rsidRDefault="006F1884" w:rsidP="006F1884">
      <w:pPr>
        <w:rPr>
          <w:b/>
          <w:sz w:val="22"/>
          <w:szCs w:val="22"/>
          <w:u w:val="single"/>
        </w:rPr>
      </w:pPr>
    </w:p>
    <w:p w14:paraId="1BFC10F5" w14:textId="77777777" w:rsidR="006F1884" w:rsidRPr="00786027" w:rsidRDefault="006F1884" w:rsidP="006F1884">
      <w:pPr>
        <w:rPr>
          <w:b/>
          <w:sz w:val="22"/>
          <w:szCs w:val="22"/>
          <w:u w:val="single"/>
        </w:rPr>
      </w:pPr>
      <w:r w:rsidRPr="00786027">
        <w:rPr>
          <w:b/>
          <w:sz w:val="22"/>
          <w:szCs w:val="22"/>
          <w:u w:val="single"/>
        </w:rPr>
        <w:t>Jednocześnie oświadczamy, że:</w:t>
      </w:r>
    </w:p>
    <w:p w14:paraId="302348DE" w14:textId="77777777" w:rsidR="006F1884" w:rsidRPr="00193F84" w:rsidRDefault="006F1884" w:rsidP="006F18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193F8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54AF3986" w14:textId="77777777" w:rsidR="006F1884" w:rsidRPr="00193F84" w:rsidRDefault="006F1884" w:rsidP="006F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193F8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3F84">
        <w:rPr>
          <w:color w:val="000000"/>
          <w:sz w:val="20"/>
          <w:szCs w:val="20"/>
        </w:rPr>
        <w:t xml:space="preserve"> i nie wnosimy do nich żadnych zastrzeżeń.</w:t>
      </w:r>
    </w:p>
    <w:p w14:paraId="613EB174" w14:textId="77777777" w:rsidR="006F1884" w:rsidRPr="00193F84" w:rsidRDefault="006F1884" w:rsidP="006F1884">
      <w:pPr>
        <w:numPr>
          <w:ilvl w:val="0"/>
          <w:numId w:val="1"/>
        </w:numPr>
        <w:jc w:val="both"/>
        <w:rPr>
          <w:sz w:val="20"/>
          <w:szCs w:val="20"/>
        </w:rPr>
      </w:pPr>
      <w:r w:rsidRPr="00193F84">
        <w:rPr>
          <w:sz w:val="20"/>
          <w:szCs w:val="20"/>
        </w:rPr>
        <w:t>Oświadczam, że wypełniłem obowiązki informacyjne przewidziane w art. 13 lub art. 14 RODO</w:t>
      </w:r>
      <w:r w:rsidRPr="00193F84">
        <w:rPr>
          <w:sz w:val="20"/>
          <w:szCs w:val="20"/>
          <w:vertAlign w:val="superscript"/>
        </w:rPr>
        <w:t>1</w:t>
      </w:r>
      <w:r w:rsidRPr="00193F8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Pr="00193F84">
        <w:rPr>
          <w:sz w:val="20"/>
          <w:szCs w:val="20"/>
        </w:rPr>
        <w:br/>
        <w:t>o udzielenie zamówienia publicznego w niniejszym postępowaniu</w:t>
      </w:r>
      <w:r w:rsidRPr="00193F84">
        <w:rPr>
          <w:sz w:val="20"/>
          <w:szCs w:val="20"/>
          <w:vertAlign w:val="superscript"/>
        </w:rPr>
        <w:t>2</w:t>
      </w:r>
      <w:r w:rsidRPr="00193F84">
        <w:rPr>
          <w:sz w:val="20"/>
          <w:szCs w:val="20"/>
        </w:rPr>
        <w:t xml:space="preserve"> </w:t>
      </w:r>
    </w:p>
    <w:p w14:paraId="3D2A9EEF" w14:textId="77777777" w:rsidR="006F1884" w:rsidRPr="00193F84" w:rsidRDefault="006F1884" w:rsidP="006F1884">
      <w:pPr>
        <w:ind w:left="360"/>
        <w:jc w:val="both"/>
        <w:rPr>
          <w:i/>
          <w:sz w:val="20"/>
          <w:szCs w:val="20"/>
        </w:rPr>
      </w:pPr>
      <w:r w:rsidRPr="00193F84">
        <w:rPr>
          <w:i/>
          <w:sz w:val="20"/>
          <w:szCs w:val="20"/>
          <w:vertAlign w:val="superscript"/>
        </w:rPr>
        <w:t>1</w:t>
      </w:r>
      <w:r w:rsidRPr="00193F8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2010F7" w14:textId="77777777" w:rsidR="006F1884" w:rsidRPr="00193F84" w:rsidRDefault="006F1884" w:rsidP="006F1884">
      <w:pPr>
        <w:ind w:left="360"/>
        <w:jc w:val="both"/>
        <w:rPr>
          <w:i/>
          <w:sz w:val="20"/>
          <w:szCs w:val="20"/>
        </w:rPr>
      </w:pPr>
      <w:r w:rsidRPr="00193F84">
        <w:rPr>
          <w:i/>
          <w:sz w:val="20"/>
          <w:szCs w:val="20"/>
          <w:vertAlign w:val="superscript"/>
        </w:rPr>
        <w:t>2</w:t>
      </w:r>
      <w:r w:rsidRPr="00193F8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379AEA" w14:textId="77777777" w:rsidR="006F1884" w:rsidRPr="00786027" w:rsidRDefault="006F1884" w:rsidP="006F18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F1884" w:rsidRPr="00786027" w14:paraId="1823C99E" w14:textId="77777777" w:rsidTr="006F188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ECBEA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19FBB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 xml:space="preserve">Opis części zamówienia, którą wykonawca </w:t>
            </w:r>
          </w:p>
          <w:p w14:paraId="6CF9ACF6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D4603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Nazwa podwykonawcy</w:t>
            </w:r>
            <w:r w:rsidRPr="00786027">
              <w:rPr>
                <w:sz w:val="22"/>
                <w:szCs w:val="22"/>
              </w:rPr>
              <w:br/>
              <w:t>(o ile jest znana)</w:t>
            </w:r>
          </w:p>
        </w:tc>
      </w:tr>
      <w:tr w:rsidR="006F1884" w:rsidRPr="00786027" w14:paraId="6D9A9153" w14:textId="77777777" w:rsidTr="006F18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A74C9" w14:textId="77777777" w:rsidR="006F1884" w:rsidRPr="00786027" w:rsidRDefault="006F188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F1A50" w14:textId="77777777" w:rsidR="006F1884" w:rsidRPr="00786027" w:rsidRDefault="006F18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139FD" w14:textId="77777777" w:rsidR="006F1884" w:rsidRPr="00786027" w:rsidRDefault="006F18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7D9FA3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Upoważnionymi do reprezentowania naszej firmy są następujące osoby:</w:t>
      </w:r>
    </w:p>
    <w:p w14:paraId="1F621FEF" w14:textId="77777777" w:rsidR="006F1884" w:rsidRPr="00786027" w:rsidRDefault="006F1884" w:rsidP="006F188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786027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</w:p>
    <w:p w14:paraId="126FE6FF" w14:textId="77777777" w:rsidR="006F1884" w:rsidRPr="00786027" w:rsidRDefault="006F1884" w:rsidP="006F18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86027">
        <w:rPr>
          <w:sz w:val="22"/>
          <w:szCs w:val="22"/>
        </w:rPr>
        <w:tab/>
      </w:r>
      <w:r w:rsidRPr="00786027">
        <w:rPr>
          <w:sz w:val="22"/>
          <w:szCs w:val="22"/>
        </w:rPr>
        <w:tab/>
        <w:t xml:space="preserve"> </w:t>
      </w:r>
    </w:p>
    <w:p w14:paraId="69FD8FF0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upoważnienie dla powyżej wskazanych osób wynika z następującego (ych) dokumentu(ów)</w:t>
      </w:r>
    </w:p>
    <w:p w14:paraId="3F87D915" w14:textId="77777777" w:rsidR="006F1884" w:rsidRPr="00786027" w:rsidRDefault="006F1884" w:rsidP="006F1884">
      <w:p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9FCDDF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załącznikami do niniejszej oferty są:</w:t>
      </w:r>
    </w:p>
    <w:p w14:paraId="62A9DCA5" w14:textId="77777777" w:rsidR="006F1884" w:rsidRPr="00786027" w:rsidRDefault="006F1884" w:rsidP="006F18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………………………………………………………………………………………….</w:t>
      </w:r>
    </w:p>
    <w:p w14:paraId="298290B7" w14:textId="77777777" w:rsidR="006F1884" w:rsidRPr="00786027" w:rsidRDefault="006F1884" w:rsidP="006F18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……………………………………………..……………………………………………</w:t>
      </w:r>
    </w:p>
    <w:p w14:paraId="10F6901B" w14:textId="77777777" w:rsidR="006F1884" w:rsidRPr="00786027" w:rsidRDefault="006F1884" w:rsidP="006F18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E030432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oferta zawiera ………………… kolejno ponumerowanych stron.</w:t>
      </w:r>
    </w:p>
    <w:p w14:paraId="34C4C855" w14:textId="77777777" w:rsidR="006F1884" w:rsidRPr="00786027" w:rsidRDefault="006F1884" w:rsidP="006F1884">
      <w:pPr>
        <w:jc w:val="both"/>
        <w:rPr>
          <w:sz w:val="22"/>
          <w:szCs w:val="22"/>
        </w:rPr>
      </w:pPr>
    </w:p>
    <w:p w14:paraId="7C463A5E" w14:textId="77777777" w:rsidR="006F1884" w:rsidRPr="00786027" w:rsidRDefault="006F1884" w:rsidP="006F188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14:paraId="2D3A3205" w14:textId="77777777" w:rsidR="006F1884" w:rsidRPr="00786027" w:rsidRDefault="006F1884" w:rsidP="006F1884">
      <w:pPr>
        <w:rPr>
          <w:sz w:val="22"/>
          <w:szCs w:val="22"/>
        </w:rPr>
      </w:pPr>
      <w:r w:rsidRPr="00786027">
        <w:rPr>
          <w:sz w:val="22"/>
          <w:szCs w:val="22"/>
        </w:rPr>
        <w:lastRenderedPageBreak/>
        <w:t>*niepotrzebne skreślić</w:t>
      </w:r>
    </w:p>
    <w:p w14:paraId="2C9DA5B0" w14:textId="77777777" w:rsidR="006F1884" w:rsidRPr="00786027" w:rsidRDefault="006F1884" w:rsidP="006F1884">
      <w:pPr>
        <w:rPr>
          <w:sz w:val="22"/>
          <w:szCs w:val="22"/>
        </w:rPr>
      </w:pPr>
      <w:r w:rsidRPr="00786027">
        <w:rPr>
          <w:sz w:val="22"/>
          <w:szCs w:val="22"/>
        </w:rPr>
        <w:t>**jeżeli dotyczy</w:t>
      </w:r>
    </w:p>
    <w:sectPr w:rsidR="006F1884" w:rsidRPr="00786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6C73F" w14:textId="77777777" w:rsidR="00507A1F" w:rsidRDefault="00507A1F">
      <w:r>
        <w:separator/>
      </w:r>
    </w:p>
  </w:endnote>
  <w:endnote w:type="continuationSeparator" w:id="0">
    <w:p w14:paraId="0E4F94FA" w14:textId="77777777" w:rsidR="00507A1F" w:rsidRDefault="0050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FAE0F" w14:textId="77777777" w:rsidR="00FB1EB0" w:rsidRDefault="00FB1E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181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1F90C" w14:textId="77777777" w:rsidR="00FB1EB0" w:rsidRDefault="00FB1E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9B9CE" w14:textId="77777777" w:rsidR="00507A1F" w:rsidRDefault="00507A1F">
      <w:r>
        <w:separator/>
      </w:r>
    </w:p>
  </w:footnote>
  <w:footnote w:type="continuationSeparator" w:id="0">
    <w:p w14:paraId="4370AF2C" w14:textId="77777777" w:rsidR="00507A1F" w:rsidRDefault="00507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4CEAE" w14:textId="77777777" w:rsidR="00FB1EB0" w:rsidRDefault="00FB1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79E7F" w14:textId="1F3887D8" w:rsidR="00F53146" w:rsidRDefault="00C27ECC">
    <w:pPr>
      <w:pStyle w:val="Nagwek"/>
      <w:rPr>
        <w:sz w:val="22"/>
      </w:rPr>
    </w:pPr>
    <w:r>
      <w:rPr>
        <w:noProof/>
      </w:rPr>
      <w:drawing>
        <wp:inline distT="0" distB="0" distL="0" distR="0" wp14:anchorId="32DB6730" wp14:editId="5201842D">
          <wp:extent cx="4972050" cy="657225"/>
          <wp:effectExtent l="0" t="0" r="0" b="0"/>
          <wp:docPr id="1" name="Obraz 1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98BC8" w14:textId="77777777" w:rsidR="00FB1EB0" w:rsidRDefault="00FB1E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32639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89396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4931445">
    <w:abstractNumId w:val="0"/>
  </w:num>
  <w:num w:numId="4" w16cid:durableId="1656763072">
    <w:abstractNumId w:val="3"/>
  </w:num>
  <w:num w:numId="5" w16cid:durableId="17392846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1F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3F84"/>
    <w:rsid w:val="001D4612"/>
    <w:rsid w:val="00207E98"/>
    <w:rsid w:val="002723B0"/>
    <w:rsid w:val="00315A4A"/>
    <w:rsid w:val="00494345"/>
    <w:rsid w:val="004B7300"/>
    <w:rsid w:val="004C3A43"/>
    <w:rsid w:val="004C6753"/>
    <w:rsid w:val="00507A1F"/>
    <w:rsid w:val="00595C87"/>
    <w:rsid w:val="005D2C65"/>
    <w:rsid w:val="005E6D94"/>
    <w:rsid w:val="0063384F"/>
    <w:rsid w:val="00643C6F"/>
    <w:rsid w:val="00646202"/>
    <w:rsid w:val="0065290F"/>
    <w:rsid w:val="006815F6"/>
    <w:rsid w:val="006F1884"/>
    <w:rsid w:val="00752CF5"/>
    <w:rsid w:val="007748F0"/>
    <w:rsid w:val="00786027"/>
    <w:rsid w:val="007A4321"/>
    <w:rsid w:val="00833933"/>
    <w:rsid w:val="00853083"/>
    <w:rsid w:val="008B2F0C"/>
    <w:rsid w:val="008B4928"/>
    <w:rsid w:val="008D2AB8"/>
    <w:rsid w:val="008F1C66"/>
    <w:rsid w:val="00970FE4"/>
    <w:rsid w:val="00973AEE"/>
    <w:rsid w:val="00A0022B"/>
    <w:rsid w:val="00A3084D"/>
    <w:rsid w:val="00A346FE"/>
    <w:rsid w:val="00A47B4D"/>
    <w:rsid w:val="00A83018"/>
    <w:rsid w:val="00B7437D"/>
    <w:rsid w:val="00B774DC"/>
    <w:rsid w:val="00C0092E"/>
    <w:rsid w:val="00C27ECC"/>
    <w:rsid w:val="00C969A6"/>
    <w:rsid w:val="00CA7D36"/>
    <w:rsid w:val="00CF41FE"/>
    <w:rsid w:val="00CF6D7B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B1EB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39E0BE"/>
  <w15:chartTrackingRefBased/>
  <w15:docId w15:val="{DF92D7D0-BD4C-4B74-96DE-BFF7359D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93F84"/>
    <w:pPr>
      <w:ind w:left="708"/>
    </w:pPr>
  </w:style>
  <w:style w:type="table" w:styleId="Tabela-Siatka">
    <w:name w:val="Table Grid"/>
    <w:basedOn w:val="Standardowy"/>
    <w:uiPriority w:val="59"/>
    <w:rsid w:val="00C27E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9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821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2022-09-12T10:29:00Z</cp:lastPrinted>
  <dcterms:created xsi:type="dcterms:W3CDTF">2022-09-30T10:43:00Z</dcterms:created>
  <dcterms:modified xsi:type="dcterms:W3CDTF">2022-09-30T10:43:00Z</dcterms:modified>
</cp:coreProperties>
</file>