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364E590F" w:rsidR="005D2404" w:rsidRDefault="008D2AB8" w:rsidP="000D58B5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0D58B5" w:rsidRPr="000D58B5">
        <w:rPr>
          <w:b/>
          <w:bCs/>
          <w:sz w:val="20"/>
          <w:szCs w:val="20"/>
        </w:rPr>
        <w:t>wynajem autokarów dla przewozu uczestników wycieczek pracowniczych i emeryckich organizowanych przez DSB AGH w roku 2022 – KC-zp.272-612/22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9BCC2C0" w14:textId="19880104" w:rsidR="00BB6B97" w:rsidRDefault="00BB6B97" w:rsidP="00AB7D71">
      <w:pPr>
        <w:jc w:val="both"/>
        <w:rPr>
          <w:b/>
          <w:bCs/>
          <w:sz w:val="20"/>
          <w:szCs w:val="20"/>
        </w:rPr>
      </w:pPr>
    </w:p>
    <w:p w14:paraId="119BB1F3" w14:textId="0D7839C6" w:rsidR="00BB6B97" w:rsidRDefault="00BB6B97" w:rsidP="00AB7D71">
      <w:pPr>
        <w:jc w:val="both"/>
        <w:rPr>
          <w:b/>
          <w:bCs/>
          <w:sz w:val="20"/>
          <w:szCs w:val="20"/>
        </w:rPr>
      </w:pPr>
      <w:r>
        <w:rPr>
          <w:b/>
        </w:rPr>
        <w:t xml:space="preserve">Cena brutto </w:t>
      </w:r>
      <w:r w:rsidRPr="001944F6">
        <w:t>za maks</w:t>
      </w:r>
      <w:r>
        <w:t>ymalną</w:t>
      </w:r>
      <w:r w:rsidRPr="001944F6">
        <w:t xml:space="preserve"> ilość</w:t>
      </w:r>
      <w:r>
        <w:t xml:space="preserve"> kilometrów tj. </w:t>
      </w:r>
      <w:r w:rsidR="002D5698">
        <w:t>2.900</w:t>
      </w:r>
      <w:r>
        <w:t xml:space="preserve"> km - </w:t>
      </w:r>
      <w:r w:rsidRPr="00BB6B97">
        <w:t>……………….  PLN</w:t>
      </w:r>
    </w:p>
    <w:p w14:paraId="1B81F10B" w14:textId="5D570A12" w:rsidR="00BB6B97" w:rsidRDefault="00BB6B97" w:rsidP="00AB7D71">
      <w:pPr>
        <w:jc w:val="both"/>
      </w:pPr>
      <w:r>
        <w:t>/słownie brutto: ………………………………………./</w:t>
      </w:r>
    </w:p>
    <w:p w14:paraId="6F2A3E7D" w14:textId="77777777" w:rsidR="00BB6B97" w:rsidRPr="00AB7D71" w:rsidRDefault="00BB6B97" w:rsidP="00AB7D71">
      <w:pPr>
        <w:jc w:val="both"/>
        <w:rPr>
          <w:b/>
          <w:bCs/>
          <w:sz w:val="20"/>
          <w:szCs w:val="20"/>
        </w:rPr>
      </w:pPr>
    </w:p>
    <w:p w14:paraId="4273AA23" w14:textId="42AC2C1C" w:rsidR="00486653" w:rsidRDefault="00BB6B97" w:rsidP="008D2AB8">
      <w:pPr>
        <w:widowControl w:val="0"/>
        <w:ind w:right="1"/>
        <w:jc w:val="both"/>
      </w:pPr>
      <w:r w:rsidRPr="001944F6">
        <w:rPr>
          <w:b/>
        </w:rPr>
        <w:t>Cena netto</w:t>
      </w:r>
      <w:r>
        <w:t xml:space="preserve"> za 1 km trasy - ………… PLN</w:t>
      </w:r>
    </w:p>
    <w:p w14:paraId="6224FAD2" w14:textId="6214FD34" w:rsidR="00BB6B97" w:rsidRDefault="00BB6B97" w:rsidP="008D2AB8">
      <w:pPr>
        <w:widowControl w:val="0"/>
        <w:ind w:right="1"/>
        <w:jc w:val="both"/>
        <w:rPr>
          <w:sz w:val="20"/>
          <w:szCs w:val="20"/>
        </w:rPr>
      </w:pPr>
    </w:p>
    <w:p w14:paraId="232A6B25" w14:textId="77777777" w:rsidR="00BB6B97" w:rsidRDefault="00BB6B97" w:rsidP="00BB6B97">
      <w:pPr>
        <w:widowControl w:val="0"/>
        <w:rPr>
          <w:color w:val="FF0000"/>
          <w:sz w:val="22"/>
          <w:szCs w:val="22"/>
        </w:rPr>
      </w:pPr>
    </w:p>
    <w:p w14:paraId="5A42943F" w14:textId="7B639B9A" w:rsidR="00BB6B97" w:rsidRPr="00BE23DB" w:rsidRDefault="007B6362" w:rsidP="00BB6B97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 w:rsidR="00BE23DB">
        <w:rPr>
          <w:b/>
          <w:color w:val="FF0000"/>
          <w:sz w:val="22"/>
          <w:szCs w:val="22"/>
          <w:u w:val="single"/>
        </w:rPr>
        <w:t>– rok produkcji pojazd</w:t>
      </w:r>
      <w:r w:rsidR="00483DB3">
        <w:rPr>
          <w:b/>
          <w:color w:val="FF0000"/>
          <w:sz w:val="22"/>
          <w:szCs w:val="22"/>
          <w:u w:val="single"/>
        </w:rPr>
        <w:t>u</w:t>
      </w:r>
      <w:r w:rsidR="00262852">
        <w:rPr>
          <w:b/>
          <w:color w:val="FF0000"/>
          <w:sz w:val="22"/>
          <w:szCs w:val="22"/>
          <w:u w:val="single"/>
        </w:rPr>
        <w:t xml:space="preserve"> przeznaczonego do realizacji zamówienia</w:t>
      </w:r>
    </w:p>
    <w:p w14:paraId="0FC4D00C" w14:textId="0C6E19A7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410"/>
        <w:gridCol w:w="3260"/>
      </w:tblGrid>
      <w:tr w:rsidR="00493248" w14:paraId="37A78CBB" w14:textId="2BAE3286" w:rsidTr="00493248">
        <w:tc>
          <w:tcPr>
            <w:tcW w:w="1271" w:type="dxa"/>
          </w:tcPr>
          <w:p w14:paraId="11FA778A" w14:textId="186DF0F0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0C8AF1D" w14:textId="36C8A9AE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410" w:type="dxa"/>
          </w:tcPr>
          <w:p w14:paraId="3DF2DE67" w14:textId="266042B9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3260" w:type="dxa"/>
          </w:tcPr>
          <w:p w14:paraId="294ADA5B" w14:textId="48FB878B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rejestracyjny</w:t>
            </w:r>
          </w:p>
        </w:tc>
      </w:tr>
      <w:tr w:rsidR="00493248" w14:paraId="58369AAC" w14:textId="0D907E33" w:rsidTr="00493248">
        <w:tc>
          <w:tcPr>
            <w:tcW w:w="1271" w:type="dxa"/>
          </w:tcPr>
          <w:p w14:paraId="31CEBA33" w14:textId="2ED79CB8" w:rsidR="00493248" w:rsidRPr="00BE23DB" w:rsidRDefault="006B34F8" w:rsidP="00BB6B9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</w:t>
            </w:r>
          </w:p>
        </w:tc>
        <w:tc>
          <w:tcPr>
            <w:tcW w:w="1843" w:type="dxa"/>
          </w:tcPr>
          <w:p w14:paraId="62CA0F5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CBA79A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8D90236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5D4664DB" w14:textId="77777777" w:rsidR="00BE23DB" w:rsidRPr="003A3C62" w:rsidRDefault="00BE23DB" w:rsidP="00BE23DB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8AA02DD" w14:textId="117E659E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p w14:paraId="22E32EFF" w14:textId="6F2D7345" w:rsidR="004206FB" w:rsidRPr="004206FB" w:rsidRDefault="004206FB" w:rsidP="00776552">
      <w:pPr>
        <w:jc w:val="both"/>
        <w:rPr>
          <w:b/>
          <w:sz w:val="22"/>
          <w:szCs w:val="22"/>
        </w:rPr>
      </w:pPr>
      <w:r w:rsidRPr="004206FB">
        <w:rPr>
          <w:b/>
          <w:sz w:val="22"/>
          <w:szCs w:val="22"/>
        </w:rPr>
        <w:t xml:space="preserve">Termin realizacji: </w:t>
      </w:r>
      <w:r w:rsidR="000D58B5">
        <w:rPr>
          <w:b/>
          <w:sz w:val="22"/>
          <w:szCs w:val="22"/>
        </w:rPr>
        <w:t>od daty podpisania umowy do 04.12.2022</w:t>
      </w:r>
      <w:r w:rsidR="00F329D9">
        <w:rPr>
          <w:b/>
          <w:sz w:val="22"/>
          <w:szCs w:val="22"/>
        </w:rPr>
        <w:t xml:space="preserve"> r</w:t>
      </w:r>
    </w:p>
    <w:p w14:paraId="39E19D3C" w14:textId="77777777" w:rsidR="004206FB" w:rsidRDefault="004206FB" w:rsidP="00776552">
      <w:pPr>
        <w:jc w:val="both"/>
        <w:rPr>
          <w:i/>
          <w:sz w:val="22"/>
          <w:szCs w:val="22"/>
          <w:u w:val="single"/>
        </w:rPr>
      </w:pPr>
    </w:p>
    <w:p w14:paraId="290DDE79" w14:textId="77777777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930891" w14:textId="77777777" w:rsidR="00CA6924" w:rsidRDefault="00CA6924" w:rsidP="00FE545C">
      <w:pPr>
        <w:rPr>
          <w:b/>
          <w:sz w:val="20"/>
          <w:szCs w:val="20"/>
          <w:u w:val="single"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FD5BB7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1F261631" w14:textId="6779E151" w:rsidR="002D5698" w:rsidRPr="002D5698" w:rsidRDefault="0013221F" w:rsidP="002D5698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>Oświadczamy, że posiadamy aktualną licencję uprawniającą do wykonania przewozów krajowych.</w:t>
      </w:r>
      <w:bookmarkStart w:id="1" w:name="_GoBack"/>
      <w:bookmarkEnd w:id="1"/>
    </w:p>
    <w:p w14:paraId="4D9B2359" w14:textId="5684EB05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BC7C5B" w14:textId="77777777" w:rsidR="00107DF0" w:rsidRDefault="00107DF0">
      <w:r>
        <w:separator/>
      </w:r>
    </w:p>
  </w:endnote>
  <w:endnote w:type="continuationSeparator" w:id="0">
    <w:p w14:paraId="02A886C1" w14:textId="77777777" w:rsidR="00107DF0" w:rsidRDefault="00107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502ED6" w14:textId="77777777" w:rsidR="00107DF0" w:rsidRDefault="00107DF0">
      <w:r>
        <w:separator/>
      </w:r>
    </w:p>
  </w:footnote>
  <w:footnote w:type="continuationSeparator" w:id="0">
    <w:p w14:paraId="385E0F8C" w14:textId="77777777" w:rsidR="00107DF0" w:rsidRDefault="00107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1F31"/>
    <w:rsid w:val="00116EC6"/>
    <w:rsid w:val="001234FD"/>
    <w:rsid w:val="0013221F"/>
    <w:rsid w:val="0013406B"/>
    <w:rsid w:val="00140616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3496B"/>
    <w:rsid w:val="00241290"/>
    <w:rsid w:val="00262852"/>
    <w:rsid w:val="00266FA8"/>
    <w:rsid w:val="00270341"/>
    <w:rsid w:val="002723B0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B34F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7B4D"/>
    <w:rsid w:val="00A579C2"/>
    <w:rsid w:val="00A83018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B6B97"/>
    <w:rsid w:val="00BE23DB"/>
    <w:rsid w:val="00BF6F0A"/>
    <w:rsid w:val="00C1016D"/>
    <w:rsid w:val="00C81224"/>
    <w:rsid w:val="00C969A6"/>
    <w:rsid w:val="00CA6924"/>
    <w:rsid w:val="00CA7D36"/>
    <w:rsid w:val="00CB50A5"/>
    <w:rsid w:val="00CC326E"/>
    <w:rsid w:val="00D24208"/>
    <w:rsid w:val="00D537A2"/>
    <w:rsid w:val="00D572B5"/>
    <w:rsid w:val="00D60C38"/>
    <w:rsid w:val="00D6115E"/>
    <w:rsid w:val="00D66893"/>
    <w:rsid w:val="00D90ACB"/>
    <w:rsid w:val="00DC1500"/>
    <w:rsid w:val="00E018BF"/>
    <w:rsid w:val="00E44371"/>
    <w:rsid w:val="00E85B62"/>
    <w:rsid w:val="00E949B0"/>
    <w:rsid w:val="00EB3E67"/>
    <w:rsid w:val="00ED3CC2"/>
    <w:rsid w:val="00EE3FB1"/>
    <w:rsid w:val="00F00591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DAB54-C2A0-4B5E-90C1-DB9AD16B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543</Words>
  <Characters>4321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2022-09-30T11:43:00Z</cp:lastPrinted>
  <dcterms:created xsi:type="dcterms:W3CDTF">2022-09-30T11:43:00Z</dcterms:created>
  <dcterms:modified xsi:type="dcterms:W3CDTF">2022-09-30T11:43:00Z</dcterms:modified>
</cp:coreProperties>
</file>