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535D" w:rsidRDefault="00A30B10" w:rsidP="001007C5">
      <w:pPr>
        <w:jc w:val="right"/>
        <w:rPr>
          <w:b/>
          <w:sz w:val="24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4" o:spid="_x0000_i1025" type="#_x0000_t75" alt="Log_POWER_kolor" style="width:434.25pt;height:39pt;visibility:visible;mso-wrap-style:square">
            <v:imagedata r:id="rId6" o:title="Log_POWER_kolor"/>
          </v:shape>
        </w:pict>
      </w:r>
    </w:p>
    <w:p w:rsidR="001007C5" w:rsidRPr="0007535D" w:rsidRDefault="001007C5" w:rsidP="0007535D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5</w:t>
      </w:r>
      <w:r w:rsidR="00A30B1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ole tekstowe 3" o:spid="_x0000_s1029" type="#_x0000_t202" style="position:absolute;left:0;text-align:left;margin-left:18pt;margin-top:5.9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" stroked="f">
            <v:textbox inset="0,0,0,0">
              <w:txbxContent>
                <w:p w:rsidR="001007C5" w:rsidRDefault="001007C5" w:rsidP="001007C5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:rsidR="001007C5" w:rsidRDefault="001007C5" w:rsidP="001007C5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1007C5" w:rsidRDefault="001007C5" w:rsidP="001007C5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USŁUG</w:t>
      </w:r>
    </w:p>
    <w:p w:rsidR="001007C5" w:rsidRDefault="001007C5" w:rsidP="001007C5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1007C5" w:rsidRDefault="001007C5" w:rsidP="001007C5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WYKONAWCY:……………………………………………………….</w:t>
      </w:r>
    </w:p>
    <w:p w:rsidR="001007C5" w:rsidRDefault="001007C5" w:rsidP="001007C5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1007C5" w:rsidRDefault="001007C5" w:rsidP="001007C5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>na: „</w:t>
      </w:r>
      <w:r w:rsidR="003C3C4D" w:rsidRPr="003C3C4D">
        <w:rPr>
          <w:b/>
          <w:sz w:val="24"/>
          <w:szCs w:val="24"/>
        </w:rPr>
        <w:t>Kompleksowe szkolenie z oprogramowania MATLAB przeprowadzone przez jednostkę posiadającą certyfikat producenta oprogramowania MATLAB- Szkolenie w ramach projektu POWR.03.05.00-00-Z309/18 - Kc-zp.272-322/22</w:t>
      </w:r>
      <w:r>
        <w:rPr>
          <w:b/>
          <w:sz w:val="24"/>
          <w:szCs w:val="24"/>
        </w:rPr>
        <w:t xml:space="preserve">”, </w:t>
      </w:r>
      <w:r>
        <w:rPr>
          <w:sz w:val="24"/>
          <w:szCs w:val="24"/>
        </w:rPr>
        <w:t>oświadczamy, że w ciągu ostatnich 3 lat  przed upływem terminu składania ofert zrealizowaliśmy następujące zamówienia o podobnym zakresie i charakterze:</w:t>
      </w:r>
    </w:p>
    <w:p w:rsidR="001007C5" w:rsidRDefault="001007C5" w:rsidP="001007C5">
      <w:pPr>
        <w:tabs>
          <w:tab w:val="left" w:pos="0"/>
        </w:tabs>
        <w:spacing w:line="264" w:lineRule="auto"/>
      </w:pPr>
    </w:p>
    <w:tbl>
      <w:tblPr>
        <w:tblW w:w="9615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2"/>
        <w:gridCol w:w="2534"/>
        <w:gridCol w:w="1628"/>
        <w:gridCol w:w="2411"/>
        <w:gridCol w:w="2410"/>
      </w:tblGrid>
      <w:tr w:rsidR="001007C5" w:rsidTr="00185972">
        <w:trPr>
          <w:cantSplit/>
          <w:trHeight w:val="782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07C5" w:rsidRDefault="001007C5" w:rsidP="00185972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07C5" w:rsidRDefault="001007C5" w:rsidP="00185972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07C5" w:rsidRDefault="001007C5" w:rsidP="00185972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07C5" w:rsidRDefault="001007C5" w:rsidP="00185972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zamówienia [PLN]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007C5" w:rsidRDefault="001007C5" w:rsidP="00185972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:rsidR="001007C5" w:rsidRDefault="001007C5" w:rsidP="00185972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1007C5" w:rsidTr="00185972">
        <w:trPr>
          <w:cantSplit/>
          <w:trHeight w:hRule="exact" w:val="28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07C5" w:rsidRDefault="001007C5" w:rsidP="00185972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07C5" w:rsidRDefault="001007C5" w:rsidP="00185972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07C5" w:rsidRDefault="001007C5" w:rsidP="00185972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07C5" w:rsidRDefault="001007C5" w:rsidP="00185972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4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007C5" w:rsidRDefault="001007C5" w:rsidP="00185972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1007C5" w:rsidTr="00185972">
        <w:trPr>
          <w:cantSplit/>
          <w:trHeight w:val="92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7C5" w:rsidRDefault="001007C5" w:rsidP="0018597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7C5" w:rsidRDefault="001007C5" w:rsidP="0018597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7C5" w:rsidRDefault="001007C5" w:rsidP="0018597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7C5" w:rsidRDefault="001007C5" w:rsidP="0018597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1007C5" w:rsidRDefault="001007C5" w:rsidP="0018597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7C5" w:rsidRDefault="001007C5" w:rsidP="0018597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1007C5" w:rsidTr="00185972">
        <w:trPr>
          <w:cantSplit/>
          <w:trHeight w:val="906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7C5" w:rsidRDefault="001007C5" w:rsidP="0018597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7C5" w:rsidRDefault="001007C5" w:rsidP="0018597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7C5" w:rsidRDefault="001007C5" w:rsidP="0018597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7C5" w:rsidRDefault="001007C5" w:rsidP="0018597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1007C5" w:rsidRDefault="001007C5" w:rsidP="0018597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7C5" w:rsidRDefault="001007C5" w:rsidP="0018597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1007C5" w:rsidTr="00185972">
        <w:trPr>
          <w:cantSplit/>
          <w:trHeight w:val="906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7C5" w:rsidRDefault="001007C5" w:rsidP="0018597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7C5" w:rsidRDefault="001007C5" w:rsidP="0018597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7C5" w:rsidRDefault="001007C5" w:rsidP="0018597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7C5" w:rsidRDefault="001007C5" w:rsidP="0018597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1007C5" w:rsidRDefault="001007C5" w:rsidP="0018597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7C5" w:rsidRDefault="001007C5" w:rsidP="0018597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1007C5" w:rsidTr="00185972">
        <w:trPr>
          <w:cantSplit/>
          <w:trHeight w:val="92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7C5" w:rsidRDefault="001007C5" w:rsidP="0018597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7C5" w:rsidRDefault="001007C5" w:rsidP="0018597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7C5" w:rsidRDefault="001007C5" w:rsidP="0018597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7C5" w:rsidRDefault="001007C5" w:rsidP="0018597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1007C5" w:rsidRDefault="001007C5" w:rsidP="0018597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7C5" w:rsidRDefault="001007C5" w:rsidP="0018597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1007C5" w:rsidRDefault="001007C5" w:rsidP="001007C5">
      <w:pPr>
        <w:spacing w:line="360" w:lineRule="auto"/>
        <w:jc w:val="both"/>
        <w:rPr>
          <w:b/>
        </w:rPr>
      </w:pPr>
    </w:p>
    <w:p w:rsidR="001007C5" w:rsidRDefault="001007C5" w:rsidP="001007C5">
      <w:pPr>
        <w:jc w:val="both"/>
        <w:rPr>
          <w:sz w:val="22"/>
          <w:szCs w:val="22"/>
        </w:rPr>
      </w:pPr>
      <w:r>
        <w:rPr>
          <w:b/>
          <w:color w:val="FF0000"/>
          <w:sz w:val="24"/>
          <w:szCs w:val="24"/>
        </w:rPr>
        <w:t>Dokument należy sporządzić w postaci elektronicznej i podpisać kwalifikowanym podpisem elektronicznym.</w:t>
      </w:r>
    </w:p>
    <w:p w:rsidR="001007C5" w:rsidRDefault="001007C5" w:rsidP="001007C5">
      <w:pPr>
        <w:tabs>
          <w:tab w:val="left" w:pos="5040"/>
        </w:tabs>
        <w:ind w:left="708"/>
      </w:pPr>
      <w:r>
        <w:tab/>
      </w:r>
    </w:p>
    <w:p w:rsidR="001007C5" w:rsidRDefault="001007C5" w:rsidP="001007C5">
      <w:pPr>
        <w:tabs>
          <w:tab w:val="left" w:pos="5040"/>
        </w:tabs>
        <w:ind w:left="708"/>
      </w:pPr>
    </w:p>
    <w:p w:rsidR="001007C5" w:rsidRDefault="001007C5" w:rsidP="001007C5">
      <w:pPr>
        <w:tabs>
          <w:tab w:val="left" w:pos="5040"/>
        </w:tabs>
        <w:ind w:left="708"/>
      </w:pPr>
    </w:p>
    <w:p w:rsidR="001007C5" w:rsidRDefault="001007C5" w:rsidP="001007C5">
      <w:pPr>
        <w:tabs>
          <w:tab w:val="left" w:pos="5040"/>
        </w:tabs>
        <w:ind w:left="708"/>
      </w:pPr>
    </w:p>
    <w:p w:rsidR="001007C5" w:rsidRDefault="001007C5" w:rsidP="001007C5">
      <w:pPr>
        <w:tabs>
          <w:tab w:val="left" w:pos="5040"/>
        </w:tabs>
        <w:ind w:left="708"/>
      </w:pPr>
    </w:p>
    <w:p w:rsidR="001007C5" w:rsidRDefault="001007C5" w:rsidP="001007C5">
      <w:pPr>
        <w:tabs>
          <w:tab w:val="left" w:pos="0"/>
        </w:tabs>
        <w:spacing w:line="264" w:lineRule="auto"/>
      </w:pPr>
    </w:p>
    <w:p w:rsidR="001007C5" w:rsidRDefault="001007C5" w:rsidP="001007C5">
      <w:pPr>
        <w:pStyle w:val="Zwykytekst"/>
      </w:pPr>
    </w:p>
    <w:p w:rsidR="001007C5" w:rsidRPr="001827B7" w:rsidRDefault="001007C5" w:rsidP="001007C5"/>
    <w:p w:rsidR="001007C5" w:rsidRPr="008172EB" w:rsidRDefault="001007C5" w:rsidP="001007C5"/>
    <w:p w:rsidR="00F213FB" w:rsidRPr="001007C5" w:rsidRDefault="00F213FB" w:rsidP="001007C5"/>
    <w:sectPr w:rsidR="00F213FB" w:rsidRPr="001007C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039D" w:rsidRDefault="00E3039D">
      <w:r>
        <w:separator/>
      </w:r>
    </w:p>
  </w:endnote>
  <w:endnote w:type="continuationSeparator" w:id="0">
    <w:p w:rsidR="00E3039D" w:rsidRDefault="00E303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3558" w:rsidRDefault="00CC355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3558" w:rsidRDefault="00CC355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3558" w:rsidRDefault="00CC355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039D" w:rsidRDefault="00E3039D">
      <w:r>
        <w:separator/>
      </w:r>
    </w:p>
  </w:footnote>
  <w:footnote w:type="continuationSeparator" w:id="0">
    <w:p w:rsidR="00E3039D" w:rsidRDefault="00E3039D">
      <w:r>
        <w:continuationSeparator/>
      </w:r>
    </w:p>
  </w:footnote>
  <w:footnote w:id="1">
    <w:p w:rsidR="001007C5" w:rsidRDefault="001007C5" w:rsidP="001007C5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8.</w:t>
      </w:r>
      <w:r w:rsidR="00A30B10">
        <w:rPr>
          <w:b/>
          <w:u w:val="single"/>
        </w:rPr>
        <w:t>1</w:t>
      </w:r>
      <w:r>
        <w:rPr>
          <w:b/>
          <w:u w:val="single"/>
        </w:rPr>
        <w:t>.</w:t>
      </w:r>
      <w:r w:rsidR="00A30B10">
        <w:rPr>
          <w:b/>
          <w:u w:val="single"/>
        </w:rPr>
        <w:t>4</w:t>
      </w:r>
      <w:bookmarkStart w:id="0" w:name="_GoBack"/>
      <w:bookmarkEnd w:id="0"/>
      <w:r>
        <w:rPr>
          <w:b/>
          <w:u w:val="single"/>
        </w:rPr>
        <w:t>a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3558" w:rsidRDefault="00CC35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3558" w:rsidRDefault="00CC355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039D"/>
    <w:rsid w:val="0007535D"/>
    <w:rsid w:val="00082E0F"/>
    <w:rsid w:val="001007C5"/>
    <w:rsid w:val="00210E8E"/>
    <w:rsid w:val="00276C10"/>
    <w:rsid w:val="003C3C4D"/>
    <w:rsid w:val="00702A72"/>
    <w:rsid w:val="00A30B10"/>
    <w:rsid w:val="00C049BA"/>
    <w:rsid w:val="00C254C7"/>
    <w:rsid w:val="00C34B2E"/>
    <w:rsid w:val="00CC3558"/>
    <w:rsid w:val="00D11BC3"/>
    <w:rsid w:val="00DD5BF2"/>
    <w:rsid w:val="00E3039D"/>
    <w:rsid w:val="00F213F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2"/>
    <o:shapelayout v:ext="edit">
      <o:idmap v:ext="edit" data="1"/>
    </o:shapelayout>
  </w:shapeDefaults>
  <w:decimalSymbol w:val=","/>
  <w:listSeparator w:val=";"/>
  <w14:docId w14:val="7D7BDCAA"/>
  <w15:chartTrackingRefBased/>
  <w15:docId w15:val="{B877F7A2-D617-4B78-B99E-956F650FA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007C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CC35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C3558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007C5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007C5"/>
  </w:style>
  <w:style w:type="character" w:styleId="Odwoanieprzypisudolnego">
    <w:name w:val="footnote reference"/>
    <w:uiPriority w:val="99"/>
    <w:semiHidden/>
    <w:unhideWhenUsed/>
    <w:rsid w:val="001007C5"/>
    <w:rPr>
      <w:vertAlign w:val="superscript"/>
    </w:rPr>
  </w:style>
  <w:style w:type="character" w:customStyle="1" w:styleId="ZwykytekstZnak">
    <w:name w:val="Zwykły tekst Znak"/>
    <w:link w:val="Zwykytekst"/>
    <w:rsid w:val="001007C5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1899-12-31T23:00:00Z</cp:lastPrinted>
  <dcterms:created xsi:type="dcterms:W3CDTF">2022-08-03T09:09:00Z</dcterms:created>
  <dcterms:modified xsi:type="dcterms:W3CDTF">2022-08-03T09:09:00Z</dcterms:modified>
</cp:coreProperties>
</file>